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95084" w:rsidR="001E09CA" w:rsidP="001E09CA" w:rsidRDefault="00CD6C87" w14:paraId="3F98DF2C" w14:textId="77777777">
      <w:pPr>
        <w:tabs>
          <w:tab w:val="left" w:pos="4500"/>
        </w:tabs>
        <w:jc w:val="both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95084" w:rsidP="001E09CA" w:rsidRDefault="001E09CA" w14:paraId="66B6824F" w14:textId="77777777">
      <w:pPr>
        <w:tabs>
          <w:tab w:val="left" w:pos="45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OPĆINSKI SUD U SPLITU</w:t>
      </w:r>
      <w:r w:rsidR="00EC5E4C">
        <w:rPr>
          <w:rFonts w:ascii="Arial" w:hAnsi="Arial" w:cs="Arial"/>
        </w:rPr>
        <w:tab/>
      </w:r>
      <w:r w:rsidR="00EC5E4C">
        <w:rPr>
          <w:rFonts w:ascii="Arial" w:hAnsi="Arial" w:cs="Arial"/>
        </w:rPr>
        <w:tab/>
      </w:r>
      <w:r w:rsidR="00EC5E4C">
        <w:rPr>
          <w:rFonts w:ascii="Arial" w:hAnsi="Arial" w:cs="Arial"/>
        </w:rPr>
        <w:tab/>
      </w:r>
    </w:p>
    <w:p w:rsidR="00F95084" w:rsidP="001E09CA" w:rsidRDefault="00EC5E4C" w14:paraId="02B1FD0D" w14:textId="77777777">
      <w:pPr>
        <w:tabs>
          <w:tab w:val="left" w:pos="45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</w:t>
      </w:r>
    </w:p>
    <w:p w:rsidR="001E09CA" w:rsidP="00F95084" w:rsidRDefault="001E09CA" w14:paraId="014581DE" w14:textId="77777777">
      <w:pPr>
        <w:tabs>
          <w:tab w:val="left" w:pos="450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C5E4C">
        <w:rPr>
          <w:rFonts w:ascii="Arial" w:hAnsi="Arial" w:cs="Arial"/>
        </w:rPr>
        <w:t xml:space="preserve">R1 </w:t>
      </w:r>
      <w:r>
        <w:rPr>
          <w:rFonts w:ascii="Arial" w:hAnsi="Arial" w:cs="Arial"/>
        </w:rPr>
        <w:t>Ob-</w:t>
      </w:r>
      <w:r w:rsidR="00726884">
        <w:rPr>
          <w:rFonts w:ascii="Arial" w:hAnsi="Arial" w:cs="Arial"/>
        </w:rPr>
        <w:t>40/2026-9</w:t>
      </w:r>
    </w:p>
    <w:p w:rsidR="00F95084" w:rsidP="001E09CA" w:rsidRDefault="00F95084" w14:paraId="6293C038" w14:textId="77777777">
      <w:pPr>
        <w:tabs>
          <w:tab w:val="left" w:pos="4500"/>
        </w:tabs>
        <w:jc w:val="both"/>
        <w:rPr>
          <w:rFonts w:ascii="Arial" w:hAnsi="Arial" w:cs="Arial"/>
        </w:rPr>
      </w:pPr>
    </w:p>
    <w:p w:rsidRPr="00F95084" w:rsidR="001E09CA" w:rsidP="001E09CA" w:rsidRDefault="001E09CA" w14:paraId="59421960" w14:textId="77777777">
      <w:pPr>
        <w:tabs>
          <w:tab w:val="left" w:pos="4500"/>
        </w:tabs>
        <w:jc w:val="center"/>
        <w:rPr>
          <w:rFonts w:ascii="Arial" w:hAnsi="Arial" w:cs="Arial"/>
          <w:b/>
          <w:bCs/>
        </w:rPr>
      </w:pPr>
      <w:r w:rsidRPr="00F95084">
        <w:rPr>
          <w:rFonts w:ascii="Arial" w:hAnsi="Arial" w:cs="Arial"/>
          <w:b/>
          <w:bCs/>
        </w:rPr>
        <w:t>Z A P I S N I K</w:t>
      </w:r>
    </w:p>
    <w:p w:rsidR="001E09CA" w:rsidP="001E09CA" w:rsidRDefault="001E09CA" w14:paraId="57D45A54" w14:textId="77777777">
      <w:pPr>
        <w:jc w:val="both"/>
        <w:rPr>
          <w:rFonts w:ascii="Arial" w:hAnsi="Arial" w:cs="Arial"/>
          <w:bCs/>
        </w:rPr>
      </w:pPr>
    </w:p>
    <w:tbl>
      <w:tblPr>
        <w:tblW w:w="0" w:type="auto"/>
        <w:tblInd w:w="28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00"/>
        <w:gridCol w:w="2760"/>
      </w:tblGrid>
      <w:tr w:rsidR="001E09CA" w:rsidTr="001E09CA" w14:paraId="5646D37E" w14:textId="77777777">
        <w:tc>
          <w:tcPr>
            <w:tcW w:w="600" w:type="dxa"/>
            <w:tcBorders>
              <w:top w:val="nil"/>
              <w:left w:val="nil"/>
              <w:bottom w:val="nil"/>
              <w:right w:val="single" w:color="auto" w:sz="4" w:space="0"/>
            </w:tcBorders>
            <w:hideMark/>
          </w:tcPr>
          <w:p w:rsidR="001E09CA" w:rsidRDefault="001E09CA" w14:paraId="089A3C49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Od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C5E4C" w:rsidR="001E09CA" w:rsidP="00B33A4B" w:rsidRDefault="00726884" w14:paraId="200761FC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11. svibnja</w:t>
            </w:r>
            <w:r w:rsidR="00B33A4B">
              <w:rPr>
                <w:rFonts w:ascii="Arial" w:hAnsi="Arial" w:cs="Arial"/>
                <w:lang w:eastAsia="en-US"/>
              </w:rPr>
              <w:t xml:space="preserve"> 2026</w:t>
            </w:r>
            <w:r w:rsidR="00360E0E">
              <w:rPr>
                <w:rFonts w:ascii="Arial" w:hAnsi="Arial" w:cs="Arial"/>
                <w:lang w:eastAsia="en-US"/>
              </w:rPr>
              <w:t>.</w:t>
            </w:r>
          </w:p>
        </w:tc>
      </w:tr>
    </w:tbl>
    <w:p w:rsidR="001E09CA" w:rsidP="001E09CA" w:rsidRDefault="001E09CA" w14:paraId="762C6588" w14:textId="77777777">
      <w:pPr>
        <w:tabs>
          <w:tab w:val="left" w:pos="4500"/>
        </w:tabs>
        <w:jc w:val="both"/>
        <w:rPr>
          <w:rFonts w:ascii="Arial" w:hAnsi="Arial" w:cs="Arial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3369"/>
        <w:gridCol w:w="1701"/>
        <w:gridCol w:w="1134"/>
        <w:gridCol w:w="1134"/>
      </w:tblGrid>
      <w:tr w:rsidR="001E09CA" w:rsidTr="001E09CA" w14:paraId="4B750DFB" w14:textId="77777777">
        <w:tc>
          <w:tcPr>
            <w:tcW w:w="3369" w:type="dxa"/>
            <w:tcBorders>
              <w:top w:val="nil"/>
              <w:left w:val="nil"/>
              <w:bottom w:val="nil"/>
              <w:right w:val="single" w:color="auto" w:sz="4" w:space="0"/>
            </w:tcBorders>
            <w:hideMark/>
          </w:tcPr>
          <w:p w:rsidR="001E09CA" w:rsidP="00726884" w:rsidRDefault="001E09CA" w14:paraId="20400DAA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o  ročištu za </w:t>
            </w:r>
            <w:r w:rsidR="00726884">
              <w:rPr>
                <w:rFonts w:ascii="Arial" w:hAnsi="Arial" w:cs="Arial"/>
                <w:lang w:eastAsia="en-US"/>
              </w:rPr>
              <w:t>objavu odluke</w:t>
            </w:r>
            <w:r>
              <w:rPr>
                <w:rFonts w:ascii="Arial" w:hAnsi="Arial" w:cs="Arial"/>
                <w:lang w:eastAsia="en-US"/>
              </w:rPr>
              <w:t xml:space="preserve"> kod 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1E09CA" w14:paraId="545904F4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Općinskog </w:t>
            </w:r>
          </w:p>
        </w:tc>
        <w:tc>
          <w:tcPr>
            <w:tcW w:w="113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hideMark/>
          </w:tcPr>
          <w:p w:rsidR="001E09CA" w:rsidRDefault="001E09CA" w14:paraId="761FE871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suda 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1E09CA" w14:paraId="41253528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Splitu</w:t>
            </w:r>
          </w:p>
        </w:tc>
      </w:tr>
    </w:tbl>
    <w:p w:rsidR="001E09CA" w:rsidP="001E09CA" w:rsidRDefault="001E09CA" w14:paraId="64A636D7" w14:textId="77777777">
      <w:pPr>
        <w:jc w:val="both"/>
        <w:rPr>
          <w:rFonts w:ascii="Arial" w:hAnsi="Arial" w:cs="Arial"/>
        </w:rPr>
      </w:pPr>
    </w:p>
    <w:p w:rsidR="001E09CA" w:rsidP="001E09CA" w:rsidRDefault="001E09CA" w14:paraId="5792BC15" w14:textId="77777777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</w:t>
      </w:r>
      <w:r>
        <w:rPr>
          <w:rFonts w:ascii="Arial" w:hAnsi="Arial" w:cs="Arial"/>
          <w:bCs/>
          <w:i/>
        </w:rPr>
        <w:t>Prisutni od suda:</w:t>
      </w:r>
      <w:r>
        <w:rPr>
          <w:rFonts w:ascii="Arial" w:hAnsi="Arial" w:cs="Arial"/>
          <w:bCs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         </w:t>
      </w:r>
      <w:r>
        <w:rPr>
          <w:rFonts w:ascii="Arial" w:hAnsi="Arial" w:cs="Arial"/>
          <w:bCs/>
          <w:i/>
        </w:rPr>
        <w:t>Pravna stvar:</w:t>
      </w:r>
    </w:p>
    <w:tbl>
      <w:tblPr>
        <w:tblW w:w="10503" w:type="dxa"/>
        <w:tblLook w:firstRow="1" w:lastRow="0" w:firstColumn="1" w:lastColumn="0" w:noHBand="0" w:noVBand="1" w:val="04A0"/>
      </w:tblPr>
      <w:tblGrid>
        <w:gridCol w:w="2036"/>
        <w:gridCol w:w="1474"/>
        <w:gridCol w:w="851"/>
        <w:gridCol w:w="992"/>
        <w:gridCol w:w="4119"/>
        <w:gridCol w:w="1031"/>
      </w:tblGrid>
      <w:tr w:rsidR="001E09CA" w:rsidTr="001E09CA" w14:paraId="0290E6E4" w14:textId="77777777">
        <w:trPr>
          <w:gridAfter w:val="1"/>
          <w:wAfter w:w="1031" w:type="dxa"/>
          <w:cantSplit/>
          <w:trHeight w:val="886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1E09CA" w14:paraId="334653A3" w14:textId="77777777">
            <w:pPr>
              <w:keepNext/>
              <w:spacing w:before="240" w:after="60" w:line="276" w:lineRule="auto"/>
              <w:jc w:val="both"/>
              <w:outlineLvl w:val="0"/>
              <w:rPr>
                <w:rFonts w:ascii="Arial" w:hAnsi="Arial" w:cs="Arial"/>
                <w:bCs/>
                <w:i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i/>
                <w:kern w:val="32"/>
                <w:szCs w:val="32"/>
                <w:lang w:eastAsia="en-US"/>
              </w:rPr>
              <w:t xml:space="preserve">               Dijana Selak </w:t>
            </w:r>
          </w:p>
          <w:p w:rsidR="001E09CA" w:rsidRDefault="002B5503" w14:paraId="2C035E2C" w14:textId="77777777">
            <w:pPr>
              <w:keepNext/>
              <w:spacing w:before="240" w:after="60" w:line="276" w:lineRule="auto"/>
              <w:jc w:val="both"/>
              <w:outlineLvl w:val="0"/>
              <w:rPr>
                <w:rFonts w:ascii="Arial" w:hAnsi="Arial" w:cs="Arial"/>
                <w:kern w:val="32"/>
                <w:szCs w:val="32"/>
                <w:lang w:eastAsia="en-US"/>
              </w:rPr>
            </w:pPr>
            <w:r>
              <w:rPr>
                <w:rFonts w:ascii="Arial" w:hAnsi="Arial" w:cs="Arial"/>
                <w:i/>
                <w:iCs/>
                <w:kern w:val="32"/>
                <w:szCs w:val="32"/>
                <w:lang w:eastAsia="en-US"/>
              </w:rPr>
              <w:t xml:space="preserve">                </w:t>
            </w:r>
            <w:r w:rsidR="001E09CA">
              <w:rPr>
                <w:rFonts w:ascii="Arial" w:hAnsi="Arial" w:cs="Arial"/>
                <w:i/>
                <w:iCs/>
                <w:kern w:val="32"/>
                <w:szCs w:val="32"/>
                <w:lang w:eastAsia="en-US"/>
              </w:rPr>
              <w:t>( sudac</w:t>
            </w:r>
            <w:r w:rsidR="001E09CA">
              <w:rPr>
                <w:rFonts w:ascii="Arial" w:hAnsi="Arial" w:cs="Arial"/>
                <w:kern w:val="32"/>
                <w:szCs w:val="32"/>
                <w:lang w:eastAsia="en-US"/>
              </w:rPr>
              <w:t xml:space="preserve"> )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P="00360E0E" w:rsidRDefault="00812171" w14:paraId="18407C2D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Predlagatelj</w:t>
            </w:r>
            <w:r w:rsidR="00360E0E">
              <w:rPr>
                <w:rFonts w:ascii="Arial" w:hAnsi="Arial" w:cs="Arial"/>
                <w:bCs/>
                <w:lang w:eastAsia="en-US"/>
              </w:rPr>
              <w:t>:</w:t>
            </w:r>
          </w:p>
        </w:tc>
        <w:tc>
          <w:tcPr>
            <w:tcW w:w="4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P="00B33A4B" w:rsidRDefault="00360E0E" w14:paraId="7CE89B0B" w14:textId="5C754113">
            <w:pPr>
              <w:tabs>
                <w:tab w:val="left" w:pos="720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Hrvatski zavod za socijalni rad, područni ured </w:t>
            </w:r>
            <w:r w:rsidR="003C0DD2">
              <w:rPr>
                <w:rFonts w:ascii="Arial" w:hAnsi="Arial" w:cs="Arial"/>
                <w:lang w:eastAsia="en-US"/>
              </w:rPr>
              <w:t>S</w:t>
            </w:r>
            <w:r w:rsidR="00563939">
              <w:rPr>
                <w:rFonts w:ascii="Arial" w:hAnsi="Arial" w:cs="Arial"/>
                <w:lang w:eastAsia="en-US"/>
              </w:rPr>
              <w:t>.</w:t>
            </w:r>
          </w:p>
        </w:tc>
      </w:tr>
      <w:tr w:rsidR="001E09CA" w:rsidTr="001E09CA" w14:paraId="2F9742AB" w14:textId="77777777">
        <w:trPr>
          <w:gridAfter w:val="1"/>
          <w:wAfter w:w="1031" w:type="dxa"/>
          <w:cantSplit/>
          <w:trHeight w:val="539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E09CA" w:rsidRDefault="001E09CA" w14:paraId="0BF66FE7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360E0E" w:rsidP="00360E0E" w:rsidRDefault="00360E0E" w14:paraId="082FB7CE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Predloženici</w:t>
            </w:r>
            <w:proofErr w:type="spellEnd"/>
            <w:r>
              <w:rPr>
                <w:rFonts w:ascii="Arial" w:hAnsi="Arial" w:cs="Arial"/>
                <w:lang w:eastAsia="en-US"/>
              </w:rPr>
              <w:t>:</w:t>
            </w:r>
          </w:p>
          <w:p w:rsidR="00360E0E" w:rsidP="00360E0E" w:rsidRDefault="00360E0E" w14:paraId="29AB1DDD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360E0E" w:rsidP="00360E0E" w:rsidRDefault="00360E0E" w14:paraId="24A56F2C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ad1)</w:t>
            </w:r>
          </w:p>
          <w:p w:rsidR="00360E0E" w:rsidP="00360E0E" w:rsidRDefault="00360E0E" w14:paraId="79A6AD4B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ad2)</w:t>
            </w:r>
          </w:p>
          <w:p w:rsidR="00360E0E" w:rsidP="00360E0E" w:rsidRDefault="00360E0E" w14:paraId="0A530CF0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ad3)</w:t>
            </w:r>
          </w:p>
          <w:p w:rsidR="00547F98" w:rsidP="00B33A4B" w:rsidRDefault="00547F98" w14:paraId="2F23FBE0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1E09CA" w14:paraId="12828C0E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</w:p>
          <w:p w:rsidR="00360E0E" w:rsidRDefault="00360E0E" w14:paraId="3543BA19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</w:p>
          <w:p w:rsidR="00360E0E" w:rsidRDefault="00563939" w14:paraId="02470FBA" w14:textId="39055396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A. G.</w:t>
            </w:r>
          </w:p>
          <w:p w:rsidR="00360E0E" w:rsidRDefault="00563939" w14:paraId="7B330059" w14:textId="46DE3894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J. L.</w:t>
            </w:r>
          </w:p>
          <w:p w:rsidR="00360E0E" w:rsidRDefault="00547F98" w14:paraId="6EA155DC" w14:textId="4B001310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mal. </w:t>
            </w:r>
            <w:r w:rsidR="00563939">
              <w:rPr>
                <w:rFonts w:ascii="Arial" w:hAnsi="Arial" w:cs="Arial"/>
                <w:bCs/>
                <w:lang w:eastAsia="en-US"/>
              </w:rPr>
              <w:t xml:space="preserve">L. G. </w:t>
            </w:r>
          </w:p>
          <w:p w:rsidR="00547F98" w:rsidP="00B33A4B" w:rsidRDefault="00547F98" w14:paraId="3E67CFAF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</w:p>
        </w:tc>
      </w:tr>
      <w:tr w:rsidR="001E09CA" w:rsidTr="001E09CA" w14:paraId="2636AB8F" w14:textId="77777777">
        <w:trPr>
          <w:gridAfter w:val="1"/>
          <w:wAfter w:w="1031" w:type="dxa"/>
          <w:cantSplit/>
          <w:trHeight w:val="519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E09CA" w:rsidRDefault="001E09CA" w14:paraId="58E568A5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1E09CA" w:rsidRDefault="001E09CA" w14:paraId="73EC6990" w14:textId="77777777">
            <w:pPr>
              <w:spacing w:line="276" w:lineRule="auto"/>
              <w:jc w:val="both"/>
              <w:rPr>
                <w:rFonts w:ascii="Arial" w:hAnsi="Arial" w:cs="Arial"/>
                <w:i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1E09CA" w14:paraId="4F9AC188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Radi:</w:t>
            </w:r>
          </w:p>
        </w:tc>
        <w:tc>
          <w:tcPr>
            <w:tcW w:w="4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P="00B33A4B" w:rsidRDefault="00B33A4B" w14:paraId="7EFF60EF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oduzimanja majci</w:t>
            </w:r>
            <w:r w:rsidR="00F44028">
              <w:rPr>
                <w:rFonts w:ascii="Arial" w:hAnsi="Arial" w:cs="Arial"/>
                <w:bCs/>
                <w:lang w:eastAsia="en-US"/>
              </w:rPr>
              <w:t xml:space="preserve"> prava na stanovanje sa mal. dje</w:t>
            </w:r>
            <w:r>
              <w:rPr>
                <w:rFonts w:ascii="Arial" w:hAnsi="Arial" w:cs="Arial"/>
                <w:bCs/>
                <w:lang w:eastAsia="en-US"/>
              </w:rPr>
              <w:t>tetom</w:t>
            </w:r>
            <w:r w:rsidR="00F44028">
              <w:rPr>
                <w:rFonts w:ascii="Arial" w:hAnsi="Arial" w:cs="Arial"/>
                <w:bCs/>
                <w:lang w:eastAsia="en-US"/>
              </w:rPr>
              <w:t xml:space="preserve"> i povjeravanje dje</w:t>
            </w:r>
            <w:r>
              <w:rPr>
                <w:rFonts w:ascii="Arial" w:hAnsi="Arial" w:cs="Arial"/>
                <w:bCs/>
                <w:lang w:eastAsia="en-US"/>
              </w:rPr>
              <w:t>teta</w:t>
            </w:r>
            <w:r w:rsidR="00F44028">
              <w:rPr>
                <w:rFonts w:ascii="Arial" w:hAnsi="Arial" w:cs="Arial"/>
                <w:bCs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lang w:eastAsia="en-US"/>
              </w:rPr>
              <w:t>drugoj osobi</w:t>
            </w:r>
          </w:p>
        </w:tc>
      </w:tr>
      <w:tr w:rsidR="001E09CA" w:rsidTr="001E09CA" w14:paraId="434FDCF5" w14:textId="77777777">
        <w:trPr>
          <w:gridAfter w:val="1"/>
          <w:wAfter w:w="1031" w:type="dxa"/>
          <w:cantSplit/>
          <w:trHeight w:val="724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563939" w14:paraId="1A6054CF" w14:textId="74C7721E">
            <w:pPr>
              <w:tabs>
                <w:tab w:val="left" w:pos="930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>A. R.</w:t>
            </w:r>
          </w:p>
          <w:p w:rsidR="001E09CA" w:rsidRDefault="001E09CA" w14:paraId="7CA24417" w14:textId="77777777">
            <w:pPr>
              <w:tabs>
                <w:tab w:val="left" w:pos="930"/>
              </w:tabs>
              <w:spacing w:line="27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 xml:space="preserve"> (zapisničar</w:t>
            </w:r>
            <w:r>
              <w:rPr>
                <w:rFonts w:ascii="Arial" w:hAnsi="Arial" w:cs="Arial"/>
                <w:lang w:eastAsia="en-US"/>
              </w:rPr>
              <w:t>)</w:t>
            </w:r>
          </w:p>
        </w:tc>
        <w:tc>
          <w:tcPr>
            <w:tcW w:w="596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:rsidR="001E09CA" w:rsidRDefault="001E09CA" w14:paraId="781B1DB7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</w:p>
        </w:tc>
      </w:tr>
      <w:tr w:rsidR="001E09CA" w:rsidTr="001E09CA" w14:paraId="2DCBFC01" w14:textId="77777777">
        <w:trPr>
          <w:gridAfter w:val="1"/>
          <w:wAfter w:w="1031" w:type="dxa"/>
          <w:trHeight w:val="251"/>
        </w:trPr>
        <w:tc>
          <w:tcPr>
            <w:tcW w:w="4361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  <w:hideMark/>
          </w:tcPr>
          <w:p w:rsidR="001E09CA" w:rsidRDefault="001E09CA" w14:paraId="69DC76FF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Sudac otvara ročište u  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1E09CA" w:rsidRDefault="00726884" w14:paraId="49CE063A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14:00</w:t>
            </w:r>
          </w:p>
        </w:tc>
        <w:tc>
          <w:tcPr>
            <w:tcW w:w="411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hideMark/>
          </w:tcPr>
          <w:p w:rsidR="001E09CA" w:rsidRDefault="001E09CA" w14:paraId="7FD1C6FE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sati </w:t>
            </w:r>
          </w:p>
        </w:tc>
      </w:tr>
      <w:tr w:rsidR="001E09CA" w:rsidTr="001E09CA" w14:paraId="6DD78603" w14:textId="77777777">
        <w:trPr>
          <w:gridAfter w:val="5"/>
          <w:wAfter w:w="8467" w:type="dxa"/>
          <w:trHeight w:val="266"/>
        </w:trPr>
        <w:tc>
          <w:tcPr>
            <w:tcW w:w="2036" w:type="dxa"/>
            <w:hideMark/>
          </w:tcPr>
          <w:p w:rsidR="001E09CA" w:rsidRDefault="001E09CA" w14:paraId="058F846A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Rasprava je uz isključenje javnosti. </w:t>
            </w:r>
          </w:p>
        </w:tc>
      </w:tr>
      <w:tr w:rsidR="001E09CA" w:rsidTr="001E09CA" w14:paraId="3F5F039A" w14:textId="77777777">
        <w:trPr>
          <w:trHeight w:val="266"/>
        </w:trPr>
        <w:tc>
          <w:tcPr>
            <w:tcW w:w="10503" w:type="dxa"/>
            <w:gridSpan w:val="6"/>
            <w:hideMark/>
          </w:tcPr>
          <w:p w:rsidR="001E09CA" w:rsidRDefault="001E09CA" w14:paraId="003D0114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Utvrđuje se da su pristupili:</w:t>
            </w:r>
          </w:p>
        </w:tc>
      </w:tr>
    </w:tbl>
    <w:p w:rsidR="001E09CA" w:rsidP="001E09CA" w:rsidRDefault="001E09CA" w14:paraId="3B1A12A6" w14:textId="77777777">
      <w:pPr>
        <w:jc w:val="both"/>
        <w:rPr>
          <w:rFonts w:ascii="Arial" w:hAnsi="Arial" w:cs="Arial"/>
          <w:vanish/>
        </w:rPr>
      </w:pPr>
    </w:p>
    <w:tbl>
      <w:tblPr>
        <w:tblpPr w:leftFromText="180" w:rightFromText="180" w:bottomFromText="200" w:vertAnchor="text" w:horzAnchor="margin" w:tblpY="130"/>
        <w:tblW w:w="17206" w:type="dxa"/>
        <w:tblLook w:firstRow="1" w:lastRow="0" w:firstColumn="1" w:lastColumn="0" w:noHBand="0" w:noVBand="1" w:val="04A0"/>
      </w:tblPr>
      <w:tblGrid>
        <w:gridCol w:w="1809"/>
        <w:gridCol w:w="7989"/>
        <w:gridCol w:w="7408"/>
      </w:tblGrid>
      <w:tr w:rsidR="001E09CA" w:rsidTr="001E09CA" w14:paraId="20A8B369" w14:textId="77777777">
        <w:trPr>
          <w:cantSplit/>
          <w:trHeight w:val="416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1E09CA" w:rsidP="00360E0E" w:rsidRDefault="00883FCE" w14:paraId="724A3B26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Za </w:t>
            </w:r>
            <w:r w:rsidR="00360E0E">
              <w:rPr>
                <w:rFonts w:ascii="Arial" w:hAnsi="Arial" w:cs="Arial"/>
                <w:bCs/>
                <w:lang w:eastAsia="en-US"/>
              </w:rPr>
              <w:t>predlagatelja:</w:t>
            </w:r>
            <w:r w:rsidR="00EC5E4C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7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1E09CA" w:rsidP="00D90C87" w:rsidRDefault="001E09CA" w14:paraId="24CC20A2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856C18" w:rsidP="00B33A4B" w:rsidRDefault="00726884" w14:paraId="460CBC32" w14:textId="7777777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nitko, uredno pozvani</w:t>
            </w:r>
            <w:r w:rsidR="00FC11AD"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7408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hideMark/>
          </w:tcPr>
          <w:p w:rsidR="001E09CA" w:rsidRDefault="001E09CA" w14:paraId="719C9FBB" w14:textId="77777777">
            <w:pPr>
              <w:spacing w:line="276" w:lineRule="auto"/>
              <w:rPr>
                <w:rFonts w:eastAsiaTheme="minorHAnsi"/>
                <w:lang w:eastAsia="en-US"/>
              </w:rPr>
            </w:pPr>
          </w:p>
        </w:tc>
      </w:tr>
      <w:tr w:rsidR="001E09CA" w:rsidTr="001D54C9" w14:paraId="07AEBB4C" w14:textId="77777777">
        <w:trPr>
          <w:cantSplit/>
          <w:trHeight w:val="866"/>
        </w:trPr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360E0E" w:rsidP="00360E0E" w:rsidRDefault="00BE14CE" w14:paraId="02F77AF8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Za </w:t>
            </w:r>
            <w:proofErr w:type="spellStart"/>
            <w:r w:rsidR="00360E0E">
              <w:rPr>
                <w:rFonts w:ascii="Arial" w:hAnsi="Arial" w:cs="Arial"/>
                <w:bCs/>
                <w:lang w:eastAsia="en-US"/>
              </w:rPr>
              <w:t>predloženike</w:t>
            </w:r>
            <w:proofErr w:type="spellEnd"/>
            <w:r w:rsidR="00360E0E">
              <w:rPr>
                <w:rFonts w:ascii="Arial" w:hAnsi="Arial" w:cs="Arial"/>
                <w:bCs/>
                <w:lang w:eastAsia="en-US"/>
              </w:rPr>
              <w:t>:</w:t>
            </w:r>
          </w:p>
          <w:p w:rsidR="00360E0E" w:rsidP="00360E0E" w:rsidRDefault="00360E0E" w14:paraId="6B353BEE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ad1)</w:t>
            </w:r>
          </w:p>
          <w:p w:rsidR="00360E0E" w:rsidP="00360E0E" w:rsidRDefault="00360E0E" w14:paraId="7449105F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ad2)</w:t>
            </w:r>
          </w:p>
          <w:p w:rsidR="00B33A4B" w:rsidP="00B33A4B" w:rsidRDefault="00360E0E" w14:paraId="32060778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ad3)</w:t>
            </w:r>
            <w:r w:rsidR="00EF7D2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  <w:p w:rsidR="00057D29" w:rsidP="00360E0E" w:rsidRDefault="00057D29" w14:paraId="2C596348" w14:textId="77777777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7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="00660192" w:rsidRDefault="00660192" w14:paraId="7C428F14" w14:textId="77777777">
            <w:pPr>
              <w:spacing w:line="276" w:lineRule="auto"/>
              <w:rPr>
                <w:rFonts w:ascii="Arial" w:hAnsi="Arial" w:eastAsia="Calibri" w:cs="Arial"/>
                <w:lang w:eastAsia="en-US"/>
              </w:rPr>
            </w:pPr>
          </w:p>
          <w:p w:rsidR="001E09CA" w:rsidP="00626CA6" w:rsidRDefault="001E09CA" w14:paraId="2077EEE0" w14:textId="77777777">
            <w:pPr>
              <w:spacing w:line="276" w:lineRule="auto"/>
              <w:rPr>
                <w:rFonts w:ascii="Arial" w:hAnsi="Arial" w:eastAsia="Calibri" w:cs="Arial"/>
                <w:lang w:eastAsia="en-US"/>
              </w:rPr>
            </w:pPr>
          </w:p>
          <w:p w:rsidR="00B33A4B" w:rsidP="000C24CA" w:rsidRDefault="00FC11AD" w14:paraId="3413BD8D" w14:textId="77777777">
            <w:pPr>
              <w:spacing w:line="276" w:lineRule="auto"/>
              <w:jc w:val="both"/>
              <w:rPr>
                <w:rFonts w:ascii="Arial" w:hAnsi="Arial" w:eastAsia="Calibri" w:cs="Arial"/>
                <w:lang w:eastAsia="en-US"/>
              </w:rPr>
            </w:pPr>
            <w:r>
              <w:rPr>
                <w:rFonts w:ascii="Arial" w:hAnsi="Arial" w:eastAsia="Calibri" w:cs="Arial"/>
                <w:lang w:eastAsia="en-US"/>
              </w:rPr>
              <w:t>nitko, uredno pozvana</w:t>
            </w:r>
          </w:p>
          <w:p w:rsidR="00B33A4B" w:rsidP="000C24CA" w:rsidRDefault="00AE60F7" w14:paraId="745B8A35" w14:textId="77777777">
            <w:pPr>
              <w:spacing w:line="276" w:lineRule="auto"/>
              <w:jc w:val="both"/>
              <w:rPr>
                <w:rFonts w:ascii="Arial" w:hAnsi="Arial" w:eastAsia="Calibri" w:cs="Arial"/>
                <w:lang w:eastAsia="en-US"/>
              </w:rPr>
            </w:pPr>
            <w:r>
              <w:rPr>
                <w:rFonts w:ascii="Arial" w:hAnsi="Arial" w:eastAsia="Calibri" w:cs="Arial"/>
                <w:lang w:eastAsia="en-US"/>
              </w:rPr>
              <w:t>osobno</w:t>
            </w:r>
          </w:p>
          <w:p w:rsidR="00121D96" w:rsidP="000C24CA" w:rsidRDefault="00726884" w14:paraId="76D21819" w14:textId="77777777">
            <w:pPr>
              <w:spacing w:line="276" w:lineRule="auto"/>
              <w:jc w:val="both"/>
              <w:rPr>
                <w:rFonts w:ascii="Arial" w:hAnsi="Arial" w:eastAsia="Calibri" w:cs="Arial"/>
                <w:lang w:eastAsia="en-US"/>
              </w:rPr>
            </w:pPr>
            <w:r>
              <w:rPr>
                <w:rFonts w:ascii="Arial" w:hAnsi="Arial" w:eastAsia="Calibri" w:cs="Arial"/>
                <w:lang w:eastAsia="en-US"/>
              </w:rPr>
              <w:t>nitko, uredno pozvana</w:t>
            </w:r>
          </w:p>
          <w:p w:rsidR="00542334" w:rsidP="00626CA6" w:rsidRDefault="00542334" w14:paraId="74F3793B" w14:textId="77777777">
            <w:pPr>
              <w:spacing w:line="276" w:lineRule="auto"/>
              <w:rPr>
                <w:rFonts w:ascii="Arial" w:hAnsi="Arial" w:eastAsia="Calibri" w:cs="Arial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center"/>
            <w:hideMark/>
          </w:tcPr>
          <w:p w:rsidR="001E09CA" w:rsidRDefault="001E09CA" w14:paraId="3B7EB9E8" w14:textId="77777777">
            <w:pPr>
              <w:rPr>
                <w:rFonts w:eastAsiaTheme="minorHAnsi"/>
                <w:lang w:eastAsia="en-US"/>
              </w:rPr>
            </w:pPr>
          </w:p>
        </w:tc>
      </w:tr>
    </w:tbl>
    <w:p w:rsidR="0099577A" w:rsidP="0000176A" w:rsidRDefault="00492D13" w14:paraId="5554070F" w14:textId="77777777">
      <w:r>
        <w:tab/>
      </w:r>
    </w:p>
    <w:p w:rsidR="005C580B" w:rsidP="00542334" w:rsidRDefault="005C580B" w14:paraId="139FA9FC" w14:textId="77777777">
      <w:pPr>
        <w:ind w:firstLine="708"/>
        <w:jc w:val="both"/>
        <w:rPr>
          <w:rFonts w:ascii="Arial" w:hAnsi="Arial" w:cs="Arial"/>
        </w:rPr>
      </w:pPr>
    </w:p>
    <w:p w:rsidR="00726884" w:rsidP="00726884" w:rsidRDefault="00726884" w14:paraId="6F48F2B9" w14:textId="7777777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Sud donosi i objavljuje </w:t>
      </w:r>
    </w:p>
    <w:p w:rsidR="00726884" w:rsidP="00726884" w:rsidRDefault="00726884" w14:paraId="5C949CAA" w14:textId="77777777">
      <w:pPr>
        <w:jc w:val="center"/>
        <w:rPr>
          <w:rFonts w:ascii="Arial" w:hAnsi="Arial" w:cs="Arial"/>
          <w:bCs/>
        </w:rPr>
      </w:pPr>
    </w:p>
    <w:p w:rsidR="00726884" w:rsidP="00726884" w:rsidRDefault="00726884" w14:paraId="4C4B1088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  I M E   R E P U B L I K E   H R V A T S K E</w:t>
      </w:r>
    </w:p>
    <w:p w:rsidR="00726884" w:rsidP="00726884" w:rsidRDefault="00726884" w14:paraId="76C60506" w14:textId="77777777">
      <w:pPr>
        <w:jc w:val="center"/>
        <w:rPr>
          <w:rFonts w:ascii="Arial" w:hAnsi="Arial" w:cs="Arial"/>
          <w:bCs/>
        </w:rPr>
      </w:pPr>
    </w:p>
    <w:p w:rsidR="00726884" w:rsidP="00726884" w:rsidRDefault="00726884" w14:paraId="25BBAC4B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 J E Š E NJ E</w:t>
      </w:r>
    </w:p>
    <w:p w:rsidR="00726884" w:rsidP="00726884" w:rsidRDefault="00726884" w14:paraId="2BCD8F7D" w14:textId="77777777">
      <w:pPr>
        <w:jc w:val="center"/>
        <w:rPr>
          <w:rFonts w:ascii="Arial" w:hAnsi="Arial" w:cs="Arial"/>
          <w:bCs/>
        </w:rPr>
      </w:pPr>
    </w:p>
    <w:p w:rsidR="00726884" w:rsidP="00726884" w:rsidRDefault="00726884" w14:paraId="08068AE0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 i j e š i o   j e:</w:t>
      </w:r>
    </w:p>
    <w:p w:rsidR="00726884" w:rsidP="002739D9" w:rsidRDefault="00726884" w14:paraId="7E0A6C64" w14:textId="77777777">
      <w:pPr>
        <w:pStyle w:val="Bezproreda"/>
        <w:ind w:firstLine="708"/>
        <w:rPr>
          <w:rFonts w:ascii="Arial" w:hAnsi="Arial" w:cs="Arial"/>
        </w:rPr>
      </w:pPr>
    </w:p>
    <w:p w:rsidR="00726884" w:rsidP="002739D9" w:rsidRDefault="00726884" w14:paraId="70ED414B" w14:textId="77777777">
      <w:pPr>
        <w:pStyle w:val="Bezproreda"/>
        <w:ind w:firstLine="708"/>
        <w:rPr>
          <w:rFonts w:ascii="Arial" w:hAnsi="Arial" w:cs="Arial"/>
        </w:rPr>
      </w:pPr>
    </w:p>
    <w:p w:rsidR="004E4D3A" w:rsidP="004E4D3A" w:rsidRDefault="004E4D3A" w14:paraId="58EEDBF2" w14:textId="2EEB21E8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jc w:val="both"/>
        <w:rPr>
          <w:rFonts w:ascii="Arial" w:hAnsi="Arial" w:cs="Arial" w:eastAsiaTheme="minorHAnsi"/>
          <w:color w:val="000000"/>
          <w:lang w:eastAsia="en-US"/>
        </w:rPr>
      </w:pPr>
      <w:proofErr w:type="spellStart"/>
      <w:r>
        <w:rPr>
          <w:rFonts w:ascii="Arial" w:hAnsi="Arial" w:cs="Arial" w:eastAsiaTheme="minorHAnsi"/>
          <w:color w:val="000000"/>
          <w:lang w:eastAsia="en-US"/>
        </w:rPr>
        <w:t>Predloženici</w:t>
      </w:r>
      <w:proofErr w:type="spellEnd"/>
      <w:r>
        <w:rPr>
          <w:rFonts w:ascii="Arial" w:hAnsi="Arial" w:cs="Arial" w:eastAsiaTheme="minorHAnsi"/>
          <w:color w:val="000000"/>
          <w:lang w:eastAsia="en-US"/>
        </w:rPr>
        <w:t xml:space="preserve"> ad 1. </w:t>
      </w:r>
      <w:r w:rsidR="00563939">
        <w:rPr>
          <w:rFonts w:ascii="Arial" w:hAnsi="Arial" w:cs="Arial" w:eastAsiaTheme="minorHAnsi"/>
          <w:color w:val="000000"/>
          <w:lang w:eastAsia="en-US"/>
        </w:rPr>
        <w:t>A. G.</w:t>
      </w:r>
      <w:r>
        <w:rPr>
          <w:rFonts w:ascii="Arial" w:hAnsi="Arial" w:cs="Arial" w:eastAsiaTheme="minorHAnsi"/>
          <w:color w:val="000000"/>
          <w:lang w:eastAsia="en-US"/>
        </w:rPr>
        <w:t xml:space="preserve">, OIB: </w:t>
      </w:r>
      <w:r w:rsidR="00563939">
        <w:rPr>
          <w:rFonts w:ascii="Arial" w:hAnsi="Arial" w:cs="Arial" w:eastAsiaTheme="minorHAnsi"/>
          <w:color w:val="000000"/>
          <w:lang w:eastAsia="en-US"/>
        </w:rPr>
        <w:t>……</w:t>
      </w:r>
      <w:r>
        <w:rPr>
          <w:rFonts w:ascii="Arial" w:hAnsi="Arial" w:cs="Arial" w:eastAsiaTheme="minorHAnsi"/>
          <w:color w:val="000000"/>
          <w:lang w:eastAsia="en-US"/>
        </w:rPr>
        <w:t xml:space="preserve">, oduzima se pravo na stanovanje sa maloljetnim djetetom </w:t>
      </w:r>
      <w:r w:rsidR="00563939">
        <w:rPr>
          <w:rFonts w:ascii="Arial" w:hAnsi="Arial" w:cs="Arial" w:eastAsiaTheme="minorHAnsi"/>
          <w:color w:val="000000"/>
          <w:lang w:eastAsia="en-US"/>
        </w:rPr>
        <w:t xml:space="preserve">L. G. </w:t>
      </w:r>
      <w:r>
        <w:rPr>
          <w:rFonts w:ascii="Arial" w:hAnsi="Arial" w:cs="Arial" w:eastAsiaTheme="minorHAnsi"/>
          <w:color w:val="000000"/>
          <w:lang w:eastAsia="en-US"/>
        </w:rPr>
        <w:t xml:space="preserve">rođenim </w:t>
      </w:r>
      <w:r w:rsidR="00563939">
        <w:rPr>
          <w:rFonts w:ascii="Arial" w:hAnsi="Arial" w:cs="Arial" w:eastAsiaTheme="minorHAnsi"/>
          <w:color w:val="000000"/>
          <w:lang w:eastAsia="en-US"/>
        </w:rPr>
        <w:t>…….</w:t>
      </w:r>
      <w:r>
        <w:rPr>
          <w:rFonts w:ascii="Arial" w:hAnsi="Arial" w:cs="Arial" w:eastAsiaTheme="minorHAnsi"/>
          <w:color w:val="000000"/>
          <w:lang w:eastAsia="en-US"/>
        </w:rPr>
        <w:t xml:space="preserve">.g., OIB: </w:t>
      </w:r>
      <w:r w:rsidR="00563939">
        <w:rPr>
          <w:rFonts w:ascii="Arial" w:hAnsi="Arial" w:cs="Arial" w:eastAsiaTheme="minorHAnsi"/>
          <w:color w:val="000000"/>
          <w:lang w:eastAsia="en-US"/>
        </w:rPr>
        <w:t>…….</w:t>
      </w:r>
      <w:r>
        <w:rPr>
          <w:rFonts w:ascii="Arial" w:hAnsi="Arial" w:cs="Arial" w:eastAsiaTheme="minorHAnsi"/>
          <w:color w:val="000000"/>
          <w:lang w:eastAsia="en-US"/>
        </w:rPr>
        <w:t xml:space="preserve">, te se majka </w:t>
      </w:r>
      <w:r w:rsidR="00563939">
        <w:rPr>
          <w:rFonts w:ascii="Arial" w:hAnsi="Arial" w:cs="Arial" w:eastAsiaTheme="minorHAnsi"/>
          <w:color w:val="000000"/>
          <w:lang w:eastAsia="en-US"/>
        </w:rPr>
        <w:t xml:space="preserve">A. G. </w:t>
      </w:r>
      <w:r>
        <w:rPr>
          <w:rFonts w:ascii="Arial" w:hAnsi="Arial" w:cs="Arial" w:eastAsiaTheme="minorHAnsi"/>
          <w:color w:val="000000"/>
          <w:lang w:eastAsia="en-US"/>
        </w:rPr>
        <w:t xml:space="preserve">lišava prava na svakodnevnu skrb o mal. djetetu </w:t>
      </w:r>
      <w:r w:rsidR="00563939">
        <w:rPr>
          <w:rFonts w:ascii="Arial" w:hAnsi="Arial" w:cs="Arial" w:eastAsiaTheme="minorHAnsi"/>
          <w:color w:val="000000"/>
          <w:lang w:eastAsia="en-US"/>
        </w:rPr>
        <w:t>L. G.</w:t>
      </w:r>
      <w:r>
        <w:rPr>
          <w:rFonts w:ascii="Arial" w:hAnsi="Arial" w:cs="Arial" w:eastAsiaTheme="minorHAnsi"/>
          <w:color w:val="000000"/>
          <w:lang w:eastAsia="en-US"/>
        </w:rPr>
        <w:t xml:space="preserve">. </w:t>
      </w:r>
    </w:p>
    <w:p w:rsidR="004E4D3A" w:rsidP="004E4D3A" w:rsidRDefault="004E4D3A" w14:paraId="5E78BCF0" w14:textId="77777777">
      <w:pPr>
        <w:autoSpaceDE w:val="false"/>
        <w:autoSpaceDN w:val="false"/>
        <w:adjustRightInd w:val="false"/>
        <w:ind w:left="360"/>
        <w:rPr>
          <w:rFonts w:ascii="Arial" w:hAnsi="Arial" w:cs="Arial" w:eastAsiaTheme="minorHAnsi"/>
          <w:b/>
          <w:color w:val="000000"/>
          <w:lang w:eastAsia="en-US"/>
        </w:rPr>
      </w:pPr>
    </w:p>
    <w:p w:rsidR="004E4D3A" w:rsidP="004E4D3A" w:rsidRDefault="004E4D3A" w14:paraId="58F51DD9" w14:textId="72DC4F50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6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 xml:space="preserve">Maloljetno dijete </w:t>
      </w:r>
      <w:r w:rsidR="00563939">
        <w:rPr>
          <w:rFonts w:ascii="Arial" w:hAnsi="Arial" w:cs="Arial" w:eastAsiaTheme="minorHAnsi"/>
          <w:color w:val="000000"/>
          <w:lang w:eastAsia="en-US"/>
        </w:rPr>
        <w:t>L. G.</w:t>
      </w:r>
      <w:r>
        <w:rPr>
          <w:rFonts w:ascii="Arial" w:hAnsi="Arial" w:cs="Arial" w:eastAsiaTheme="minorHAnsi"/>
          <w:color w:val="000000"/>
          <w:lang w:eastAsia="en-US"/>
        </w:rPr>
        <w:t>, OIB:</w:t>
      </w:r>
      <w:r w:rsidR="00563939">
        <w:rPr>
          <w:rFonts w:ascii="Arial" w:hAnsi="Arial" w:cs="Arial" w:eastAsiaTheme="minorHAnsi"/>
          <w:color w:val="000000"/>
          <w:lang w:eastAsia="en-US"/>
        </w:rPr>
        <w:t>…….</w:t>
      </w:r>
      <w:r>
        <w:rPr>
          <w:rFonts w:ascii="Arial" w:hAnsi="Arial" w:cs="Arial" w:eastAsiaTheme="minorHAnsi"/>
          <w:color w:val="000000"/>
          <w:lang w:eastAsia="en-US"/>
        </w:rPr>
        <w:t xml:space="preserve"> povjerava se na svakodnevnu skrb i smještaj udomitelju </w:t>
      </w:r>
      <w:r w:rsidR="00563939">
        <w:rPr>
          <w:rFonts w:ascii="Arial" w:hAnsi="Arial" w:cs="Arial" w:eastAsiaTheme="minorHAnsi"/>
          <w:color w:val="000000"/>
          <w:lang w:eastAsia="en-US"/>
        </w:rPr>
        <w:t>J. L.</w:t>
      </w:r>
      <w:r>
        <w:rPr>
          <w:rFonts w:ascii="Arial" w:hAnsi="Arial" w:cs="Arial" w:eastAsiaTheme="minorHAnsi"/>
          <w:color w:val="000000"/>
          <w:lang w:eastAsia="en-US"/>
        </w:rPr>
        <w:t xml:space="preserve">, OIB: </w:t>
      </w:r>
      <w:r w:rsidR="00563939">
        <w:rPr>
          <w:rFonts w:ascii="Arial" w:hAnsi="Arial" w:cs="Arial" w:eastAsiaTheme="minorHAnsi"/>
          <w:color w:val="000000"/>
          <w:lang w:eastAsia="en-US"/>
        </w:rPr>
        <w:t>……..</w:t>
      </w:r>
      <w:r>
        <w:rPr>
          <w:rFonts w:ascii="Arial" w:hAnsi="Arial" w:cs="Arial" w:eastAsiaTheme="minorHAnsi"/>
          <w:color w:val="000000"/>
          <w:lang w:eastAsia="en-US"/>
        </w:rPr>
        <w:t xml:space="preserve">, </w:t>
      </w:r>
      <w:r w:rsidR="00563939">
        <w:rPr>
          <w:rFonts w:ascii="Arial" w:hAnsi="Arial" w:cs="Arial" w:eastAsiaTheme="minorHAnsi"/>
          <w:color w:val="000000"/>
          <w:lang w:eastAsia="en-US"/>
        </w:rPr>
        <w:t>P. G. ..</w:t>
      </w:r>
      <w:r>
        <w:rPr>
          <w:rFonts w:ascii="Arial" w:hAnsi="Arial" w:cs="Arial" w:eastAsiaTheme="minorHAnsi"/>
          <w:color w:val="000000"/>
          <w:lang w:eastAsia="en-US"/>
        </w:rPr>
        <w:t xml:space="preserve">, </w:t>
      </w:r>
      <w:r w:rsidR="00563939">
        <w:rPr>
          <w:rFonts w:ascii="Arial" w:hAnsi="Arial" w:cs="Arial" w:eastAsiaTheme="minorHAnsi"/>
          <w:color w:val="000000"/>
          <w:lang w:eastAsia="en-US"/>
        </w:rPr>
        <w:t>K. S.</w:t>
      </w:r>
      <w:r>
        <w:rPr>
          <w:rFonts w:ascii="Arial" w:hAnsi="Arial" w:cs="Arial" w:eastAsiaTheme="minorHAnsi"/>
          <w:color w:val="000000"/>
          <w:lang w:eastAsia="en-US"/>
        </w:rPr>
        <w:t xml:space="preserve">. </w:t>
      </w:r>
    </w:p>
    <w:p w:rsidR="004E4D3A" w:rsidP="004E4D3A" w:rsidRDefault="004E4D3A" w14:paraId="4E8705CB" w14:textId="77777777">
      <w:pPr>
        <w:autoSpaceDE w:val="false"/>
        <w:autoSpaceDN w:val="false"/>
        <w:adjustRightInd w:val="false"/>
        <w:spacing w:after="6"/>
        <w:rPr>
          <w:rFonts w:ascii="Arial" w:hAnsi="Arial" w:cs="Arial" w:eastAsiaTheme="minorHAnsi"/>
          <w:b/>
          <w:color w:val="000000"/>
          <w:lang w:eastAsia="en-US"/>
        </w:rPr>
      </w:pPr>
    </w:p>
    <w:p w:rsidR="004E4D3A" w:rsidP="004E4D3A" w:rsidRDefault="004E4D3A" w14:paraId="2CF60F2B" w14:textId="54EE0EB2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6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 xml:space="preserve">Zabranjuje se ostvarivanje osobnih odnosa majke </w:t>
      </w:r>
      <w:r w:rsidR="00563939">
        <w:rPr>
          <w:rFonts w:ascii="Arial" w:hAnsi="Arial" w:cs="Arial" w:eastAsiaTheme="minorHAnsi"/>
          <w:color w:val="000000"/>
          <w:lang w:eastAsia="en-US"/>
        </w:rPr>
        <w:t>A. G.</w:t>
      </w:r>
      <w:r>
        <w:rPr>
          <w:rFonts w:ascii="Arial" w:hAnsi="Arial" w:cs="Arial" w:eastAsiaTheme="minorHAnsi"/>
          <w:color w:val="000000"/>
          <w:lang w:eastAsia="en-US"/>
        </w:rPr>
        <w:t xml:space="preserve">, OIB: </w:t>
      </w:r>
      <w:r w:rsidR="00563939">
        <w:rPr>
          <w:rFonts w:ascii="Arial" w:hAnsi="Arial" w:cs="Arial" w:eastAsiaTheme="minorHAnsi"/>
          <w:color w:val="000000"/>
          <w:lang w:eastAsia="en-US"/>
        </w:rPr>
        <w:t>……..</w:t>
      </w:r>
      <w:r>
        <w:rPr>
          <w:rFonts w:ascii="Arial" w:hAnsi="Arial" w:cs="Arial" w:eastAsiaTheme="minorHAnsi"/>
          <w:color w:val="000000"/>
          <w:lang w:eastAsia="en-US"/>
        </w:rPr>
        <w:t xml:space="preserve"> s mal. </w:t>
      </w:r>
      <w:r w:rsidR="00563939">
        <w:rPr>
          <w:rFonts w:ascii="Arial" w:hAnsi="Arial" w:cs="Arial" w:eastAsiaTheme="minorHAnsi"/>
          <w:color w:val="000000"/>
          <w:lang w:eastAsia="en-US"/>
        </w:rPr>
        <w:t>L. G.</w:t>
      </w:r>
      <w:r>
        <w:rPr>
          <w:rFonts w:ascii="Arial" w:hAnsi="Arial" w:cs="Arial" w:eastAsiaTheme="minorHAnsi"/>
          <w:color w:val="000000"/>
          <w:lang w:eastAsia="en-US"/>
        </w:rPr>
        <w:t>, OIB:</w:t>
      </w:r>
      <w:r w:rsidR="00563939">
        <w:rPr>
          <w:rFonts w:ascii="Arial" w:hAnsi="Arial" w:cs="Arial" w:eastAsiaTheme="minorHAnsi"/>
          <w:color w:val="000000"/>
          <w:lang w:eastAsia="en-US"/>
        </w:rPr>
        <w:t>………</w:t>
      </w:r>
      <w:r>
        <w:rPr>
          <w:rFonts w:ascii="Arial" w:hAnsi="Arial" w:cs="Arial" w:eastAsiaTheme="minorHAnsi"/>
          <w:color w:val="000000"/>
          <w:lang w:eastAsia="en-US"/>
        </w:rPr>
        <w:t xml:space="preserve">. </w:t>
      </w:r>
    </w:p>
    <w:p w:rsidR="004E4D3A" w:rsidP="004E4D3A" w:rsidRDefault="004E4D3A" w14:paraId="76B0B6F7" w14:textId="77777777">
      <w:pPr>
        <w:pStyle w:val="Odlomakpopisa"/>
        <w:rPr>
          <w:rFonts w:ascii="Arial" w:hAnsi="Arial" w:cs="Arial" w:eastAsiaTheme="minorHAnsi"/>
          <w:color w:val="000000"/>
          <w:lang w:eastAsia="en-US"/>
        </w:rPr>
      </w:pPr>
    </w:p>
    <w:p w:rsidR="004E4D3A" w:rsidP="004E4D3A" w:rsidRDefault="004E4D3A" w14:paraId="74681378" w14:textId="265EF33A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6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 xml:space="preserve">Nalaže se </w:t>
      </w:r>
      <w:proofErr w:type="spellStart"/>
      <w:r>
        <w:rPr>
          <w:rFonts w:ascii="Arial" w:hAnsi="Arial" w:cs="Arial" w:eastAsiaTheme="minorHAnsi"/>
          <w:color w:val="000000"/>
          <w:lang w:eastAsia="en-US"/>
        </w:rPr>
        <w:t>predloženici</w:t>
      </w:r>
      <w:proofErr w:type="spellEnd"/>
      <w:r>
        <w:rPr>
          <w:rFonts w:ascii="Arial" w:hAnsi="Arial" w:cs="Arial" w:eastAsiaTheme="minorHAnsi"/>
          <w:color w:val="000000"/>
          <w:lang w:eastAsia="en-US"/>
        </w:rPr>
        <w:t xml:space="preserve"> ad.1. </w:t>
      </w:r>
      <w:r w:rsidR="00563939">
        <w:rPr>
          <w:rFonts w:ascii="Arial" w:hAnsi="Arial" w:cs="Arial" w:eastAsiaTheme="minorHAnsi"/>
          <w:color w:val="000000"/>
          <w:lang w:eastAsia="en-US"/>
        </w:rPr>
        <w:t xml:space="preserve">A. G. </w:t>
      </w:r>
      <w:r>
        <w:rPr>
          <w:rFonts w:ascii="Arial" w:hAnsi="Arial" w:cs="Arial" w:eastAsiaTheme="minorHAnsi"/>
          <w:color w:val="000000"/>
          <w:lang w:eastAsia="en-US"/>
        </w:rPr>
        <w:t xml:space="preserve">da obavještava nadležni Hrvatski zavod za socijalni rad, Područni ured </w:t>
      </w:r>
      <w:r w:rsidR="00563939">
        <w:rPr>
          <w:rFonts w:ascii="Arial" w:hAnsi="Arial" w:cs="Arial" w:eastAsiaTheme="minorHAnsi"/>
          <w:color w:val="000000"/>
          <w:lang w:eastAsia="en-US"/>
        </w:rPr>
        <w:t xml:space="preserve">S. </w:t>
      </w:r>
      <w:r>
        <w:rPr>
          <w:rFonts w:ascii="Arial" w:hAnsi="Arial" w:cs="Arial" w:eastAsiaTheme="minorHAnsi"/>
          <w:color w:val="000000"/>
          <w:lang w:eastAsia="en-US"/>
        </w:rPr>
        <w:t>o svakoj promjeni svoje adrese stanovanja.</w:t>
      </w:r>
    </w:p>
    <w:p w:rsidR="004E4D3A" w:rsidP="004E4D3A" w:rsidRDefault="004E4D3A" w14:paraId="57BFD89B" w14:textId="77777777">
      <w:pPr>
        <w:pStyle w:val="Odlomakpopisa"/>
        <w:rPr>
          <w:rFonts w:ascii="Arial" w:hAnsi="Arial" w:cs="Arial" w:eastAsiaTheme="minorHAnsi"/>
          <w:color w:val="000000"/>
          <w:lang w:eastAsia="en-US"/>
        </w:rPr>
      </w:pPr>
    </w:p>
    <w:p w:rsidR="004E4D3A" w:rsidP="004E4D3A" w:rsidRDefault="004E4D3A" w14:paraId="75E58F71" w14:textId="5F1B6DBB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6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 xml:space="preserve">Mjera iz točke I izreke ovog rješenja se određuje u trajanju do </w:t>
      </w:r>
      <w:r w:rsidR="00563939">
        <w:rPr>
          <w:rFonts w:ascii="Arial" w:hAnsi="Arial" w:cs="Arial" w:eastAsiaTheme="minorHAnsi"/>
          <w:color w:val="000000"/>
          <w:lang w:eastAsia="en-US"/>
        </w:rPr>
        <w:t>………..</w:t>
      </w:r>
      <w:r>
        <w:rPr>
          <w:rFonts w:ascii="Arial" w:hAnsi="Arial" w:cs="Arial" w:eastAsiaTheme="minorHAnsi"/>
          <w:color w:val="000000"/>
          <w:lang w:eastAsia="en-US"/>
        </w:rPr>
        <w:t>.g.</w:t>
      </w:r>
    </w:p>
    <w:p w:rsidR="004E4D3A" w:rsidP="004E4D3A" w:rsidRDefault="004E4D3A" w14:paraId="02BCD9CA" w14:textId="77777777">
      <w:pPr>
        <w:pStyle w:val="Odlomakpopisa"/>
        <w:rPr>
          <w:rFonts w:ascii="Arial" w:hAnsi="Arial" w:cs="Arial" w:eastAsiaTheme="minorHAnsi"/>
          <w:color w:val="000000"/>
          <w:lang w:eastAsia="en-US"/>
        </w:rPr>
      </w:pPr>
    </w:p>
    <w:p w:rsidR="004E4D3A" w:rsidP="004E4D3A" w:rsidRDefault="004E4D3A" w14:paraId="21FBD80D" w14:textId="77777777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6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>Žalba izjavljena protiv ovog rješenja ne odgađa njegovu ovrhu.</w:t>
      </w:r>
    </w:p>
    <w:p w:rsidR="004E4D3A" w:rsidP="004E4D3A" w:rsidRDefault="004E4D3A" w14:paraId="559C3102" w14:textId="77777777">
      <w:pPr>
        <w:pStyle w:val="Odlomakpopisa"/>
        <w:autoSpaceDE w:val="false"/>
        <w:autoSpaceDN w:val="false"/>
        <w:adjustRightInd w:val="false"/>
        <w:spacing w:after="6"/>
        <w:ind w:left="1080"/>
        <w:rPr>
          <w:rFonts w:ascii="Arial" w:hAnsi="Arial" w:cs="Arial" w:eastAsiaTheme="minorHAnsi"/>
          <w:b/>
          <w:color w:val="000000"/>
          <w:lang w:eastAsia="en-US"/>
        </w:rPr>
      </w:pPr>
    </w:p>
    <w:p w:rsidR="00726884" w:rsidP="002739D9" w:rsidRDefault="00726884" w14:paraId="6410F2BD" w14:textId="77777777">
      <w:pPr>
        <w:pStyle w:val="Bezproreda"/>
        <w:ind w:firstLine="708"/>
        <w:rPr>
          <w:rFonts w:ascii="Arial" w:hAnsi="Arial" w:cs="Arial"/>
        </w:rPr>
      </w:pPr>
    </w:p>
    <w:p w:rsidR="00726884" w:rsidP="002739D9" w:rsidRDefault="00726884" w14:paraId="793D34C4" w14:textId="77777777">
      <w:pPr>
        <w:pStyle w:val="Bezproreda"/>
        <w:ind w:firstLine="708"/>
        <w:rPr>
          <w:rFonts w:ascii="Arial" w:hAnsi="Arial" w:cs="Arial"/>
        </w:rPr>
      </w:pPr>
    </w:p>
    <w:p w:rsidR="00726884" w:rsidP="002739D9" w:rsidRDefault="00726884" w14:paraId="3C1E49ED" w14:textId="77777777">
      <w:pPr>
        <w:pStyle w:val="Bezproreda"/>
        <w:ind w:firstLine="708"/>
        <w:rPr>
          <w:rFonts w:ascii="Arial" w:hAnsi="Arial" w:cs="Arial"/>
        </w:rPr>
      </w:pPr>
    </w:p>
    <w:p w:rsidR="00726884" w:rsidP="002739D9" w:rsidRDefault="00726884" w14:paraId="7106D359" w14:textId="77777777">
      <w:pPr>
        <w:pStyle w:val="Bezproreda"/>
        <w:ind w:firstLine="708"/>
        <w:rPr>
          <w:rFonts w:ascii="Arial" w:hAnsi="Arial" w:cs="Arial"/>
        </w:rPr>
      </w:pPr>
    </w:p>
    <w:p w:rsidR="00726884" w:rsidP="004E4D3A" w:rsidRDefault="00726884" w14:paraId="2DE6FDC3" w14:textId="77777777">
      <w:pPr>
        <w:pStyle w:val="Bezproreda"/>
        <w:rPr>
          <w:rFonts w:ascii="Arial" w:hAnsi="Arial" w:cs="Arial"/>
        </w:rPr>
      </w:pPr>
    </w:p>
    <w:p w:rsidR="00726884" w:rsidP="002739D9" w:rsidRDefault="00726884" w14:paraId="11A1E235" w14:textId="77777777">
      <w:pPr>
        <w:pStyle w:val="Bezproreda"/>
        <w:ind w:firstLine="708"/>
        <w:rPr>
          <w:rFonts w:ascii="Arial" w:hAnsi="Arial" w:cs="Arial"/>
        </w:rPr>
      </w:pPr>
    </w:p>
    <w:p w:rsidR="00726884" w:rsidP="00726884" w:rsidRDefault="00726884" w14:paraId="0A6FBFDB" w14:textId="77777777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Ukratko se usmeno priopćavaju razlozi rješenja. </w:t>
      </w:r>
    </w:p>
    <w:p w:rsidR="00726884" w:rsidP="00726884" w:rsidRDefault="00726884" w14:paraId="7C1FFBAA" w14:textId="77777777">
      <w:pPr>
        <w:pStyle w:val="Bezproreda"/>
        <w:ind w:firstLine="708"/>
        <w:rPr>
          <w:rFonts w:ascii="Arial" w:hAnsi="Arial" w:cs="Arial"/>
        </w:rPr>
      </w:pPr>
    </w:p>
    <w:p w:rsidR="00726884" w:rsidP="00726884" w:rsidRDefault="00AE60F7" w14:paraId="7206910E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Rješenje se u ovaj tren uručuje </w:t>
      </w:r>
      <w:proofErr w:type="spellStart"/>
      <w:r>
        <w:rPr>
          <w:rFonts w:ascii="Arial" w:hAnsi="Arial" w:cs="Arial"/>
        </w:rPr>
        <w:t>predloženiku</w:t>
      </w:r>
      <w:proofErr w:type="spellEnd"/>
      <w:r>
        <w:rPr>
          <w:rFonts w:ascii="Arial" w:hAnsi="Arial" w:cs="Arial"/>
        </w:rPr>
        <w:t xml:space="preserve"> ad2. </w:t>
      </w:r>
    </w:p>
    <w:p w:rsidR="00AE60F7" w:rsidP="00726884" w:rsidRDefault="00AE60F7" w14:paraId="00F7C04C" w14:textId="77777777">
      <w:pPr>
        <w:pStyle w:val="Bezproreda"/>
        <w:rPr>
          <w:rFonts w:ascii="Arial" w:hAnsi="Arial" w:cs="Arial"/>
        </w:rPr>
      </w:pPr>
    </w:p>
    <w:p w:rsidR="00726884" w:rsidP="00726884" w:rsidRDefault="00726884" w14:paraId="3B98E0FA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Rješenje će se predlagatelju, </w:t>
      </w:r>
      <w:proofErr w:type="spellStart"/>
      <w:r>
        <w:rPr>
          <w:rFonts w:ascii="Arial" w:hAnsi="Arial" w:cs="Arial"/>
        </w:rPr>
        <w:t>predloženici</w:t>
      </w:r>
      <w:proofErr w:type="spellEnd"/>
      <w:r>
        <w:rPr>
          <w:rFonts w:ascii="Arial" w:hAnsi="Arial" w:cs="Arial"/>
        </w:rPr>
        <w:t xml:space="preserve"> </w:t>
      </w:r>
      <w:r w:rsidR="00AE60F7">
        <w:rPr>
          <w:rFonts w:ascii="Arial" w:hAnsi="Arial" w:cs="Arial"/>
        </w:rPr>
        <w:t>ad1</w:t>
      </w:r>
      <w:r>
        <w:rPr>
          <w:rFonts w:ascii="Arial" w:hAnsi="Arial" w:cs="Arial"/>
        </w:rPr>
        <w:t xml:space="preserve">, te posebnoj skrbnici mal. </w:t>
      </w:r>
      <w:proofErr w:type="spellStart"/>
      <w:r>
        <w:rPr>
          <w:rFonts w:ascii="Arial" w:hAnsi="Arial" w:cs="Arial"/>
        </w:rPr>
        <w:t>predloženika</w:t>
      </w:r>
      <w:proofErr w:type="spellEnd"/>
      <w:r>
        <w:rPr>
          <w:rFonts w:ascii="Arial" w:hAnsi="Arial" w:cs="Arial"/>
        </w:rPr>
        <w:t xml:space="preserve"> ad3 dostaviti danas putem e-oglasne ploče suda, u </w:t>
      </w:r>
      <w:proofErr w:type="spellStart"/>
      <w:r>
        <w:rPr>
          <w:rFonts w:ascii="Arial" w:hAnsi="Arial" w:cs="Arial"/>
        </w:rPr>
        <w:t>anonimiziranom</w:t>
      </w:r>
      <w:proofErr w:type="spellEnd"/>
      <w:r>
        <w:rPr>
          <w:rFonts w:ascii="Arial" w:hAnsi="Arial" w:cs="Arial"/>
        </w:rPr>
        <w:t xml:space="preserve"> obliku. Zapisnik će im se dostaviti redovnim putem. </w:t>
      </w:r>
    </w:p>
    <w:p w:rsidR="00726884" w:rsidP="00726884" w:rsidRDefault="00726884" w14:paraId="72FBA797" w14:textId="77777777">
      <w:pPr>
        <w:pStyle w:val="Bezproreda"/>
        <w:ind w:firstLine="708"/>
        <w:rPr>
          <w:rFonts w:ascii="Arial" w:hAnsi="Arial" w:cs="Arial"/>
        </w:rPr>
      </w:pPr>
    </w:p>
    <w:p w:rsidR="00726884" w:rsidP="002739D9" w:rsidRDefault="00726884" w14:paraId="3B59502E" w14:textId="77777777">
      <w:pPr>
        <w:pStyle w:val="Bezproreda"/>
        <w:ind w:firstLine="708"/>
        <w:rPr>
          <w:rFonts w:ascii="Arial" w:hAnsi="Arial" w:cs="Arial"/>
        </w:rPr>
      </w:pPr>
    </w:p>
    <w:p w:rsidR="00B234AA" w:rsidP="002739D9" w:rsidRDefault="00035E31" w14:paraId="6C65C628" w14:textId="77777777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Dovršeno u </w:t>
      </w:r>
      <w:r w:rsidR="00C506D3">
        <w:rPr>
          <w:rFonts w:ascii="Arial" w:hAnsi="Arial" w:cs="Arial"/>
        </w:rPr>
        <w:t xml:space="preserve"> </w:t>
      </w:r>
      <w:r w:rsidR="00726884">
        <w:rPr>
          <w:rFonts w:ascii="Arial" w:hAnsi="Arial" w:cs="Arial"/>
        </w:rPr>
        <w:t>14,02</w:t>
      </w:r>
      <w:r w:rsidR="00A00C93">
        <w:rPr>
          <w:rFonts w:ascii="Arial" w:hAnsi="Arial" w:cs="Arial"/>
        </w:rPr>
        <w:t xml:space="preserve"> </w:t>
      </w:r>
      <w:r w:rsidR="00826FCA">
        <w:rPr>
          <w:rFonts w:ascii="Arial" w:hAnsi="Arial" w:cs="Arial"/>
        </w:rPr>
        <w:t xml:space="preserve">sati. </w:t>
      </w:r>
    </w:p>
    <w:p w:rsidRPr="003D1B5A" w:rsidR="003D1B5A" w:rsidP="003D1B5A" w:rsidRDefault="003D1B5A" w14:paraId="176FD762" w14:textId="77777777">
      <w:pPr>
        <w:pStyle w:val="Bezproreda"/>
        <w:rPr>
          <w:rFonts w:ascii="Arial" w:hAnsi="Arial" w:cs="Arial"/>
        </w:rPr>
      </w:pPr>
    </w:p>
    <w:sectPr w:rsidRPr="003D1B5A" w:rsidR="003D1B5A" w:rsidSect="00EC5E4C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142EC" w:rsidP="00EC5E4C" w:rsidRDefault="00B142EC" w14:paraId="64FC977B" w14:textId="77777777">
      <w:r>
        <w:separator/>
      </w:r>
    </w:p>
  </w:endnote>
  <w:endnote w:type="continuationSeparator" w:id="0">
    <w:p w:rsidR="00B142EC" w:rsidP="00EC5E4C" w:rsidRDefault="00B142EC" w14:paraId="0E7C1DF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142EC" w:rsidP="00EC5E4C" w:rsidRDefault="00B142EC" w14:paraId="1C6B15D3" w14:textId="77777777">
      <w:r>
        <w:separator/>
      </w:r>
    </w:p>
  </w:footnote>
  <w:footnote w:type="continuationSeparator" w:id="0">
    <w:p w:rsidR="00B142EC" w:rsidP="00EC5E4C" w:rsidRDefault="00B142EC" w14:paraId="1745522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33A4B" w:rsidP="00B33A4B" w:rsidRDefault="00F95084" w14:paraId="4E6F5A25" w14:textId="77777777">
    <w:pPr>
      <w:tabs>
        <w:tab w:val="left" w:pos="4500"/>
      </w:tabs>
      <w:jc w:val="right"/>
      <w:rPr>
        <w:rFonts w:ascii="Arial" w:hAnsi="Arial" w:cs="Arial"/>
      </w:rPr>
    </w:pPr>
    <w:r>
      <w:t xml:space="preserve">                                                                     </w:t>
    </w:r>
    <w:sdt>
      <w:sdtPr>
        <w:id w:val="782383603"/>
        <w:docPartObj>
          <w:docPartGallery w:val="Page Numbers (Top of Page)"/>
          <w:docPartUnique/>
        </w:docPartObj>
      </w:sdtPr>
      <w:sdtEndPr>
        <w:rPr>
          <w:rFonts w:ascii="Arial" w:hAnsi="Arial" w:cs="Arial"/>
        </w:rPr>
      </w:sdtEndPr>
      <w:sdtContent>
        <w:r w:rsidRPr="00360E0E" w:rsidR="00EC5E4C">
          <w:rPr>
            <w:rFonts w:ascii="Arial" w:hAnsi="Arial" w:cs="Arial"/>
          </w:rPr>
          <w:fldChar w:fldCharType="begin"/>
        </w:r>
        <w:r w:rsidRPr="00360E0E" w:rsidR="00EC5E4C">
          <w:rPr>
            <w:rFonts w:ascii="Arial" w:hAnsi="Arial" w:cs="Arial"/>
          </w:rPr>
          <w:instrText>PAGE   \* MERGEFORMAT</w:instrText>
        </w:r>
        <w:r w:rsidRPr="00360E0E" w:rsidR="00EC5E4C">
          <w:rPr>
            <w:rFonts w:ascii="Arial" w:hAnsi="Arial" w:cs="Arial"/>
          </w:rPr>
          <w:fldChar w:fldCharType="separate"/>
        </w:r>
        <w:r w:rsidR="00AE60F7">
          <w:rPr>
            <w:rFonts w:ascii="Arial" w:hAnsi="Arial" w:cs="Arial"/>
            <w:noProof/>
          </w:rPr>
          <w:t>2</w:t>
        </w:r>
        <w:r w:rsidRPr="00360E0E" w:rsidR="00EC5E4C">
          <w:rPr>
            <w:rFonts w:ascii="Arial" w:hAnsi="Arial" w:cs="Arial"/>
          </w:rPr>
          <w:fldChar w:fldCharType="end"/>
        </w:r>
      </w:sdtContent>
    </w:sdt>
    <w:r>
      <w:tab/>
      <w:t xml:space="preserve">                           </w:t>
    </w:r>
    <w:r w:rsidR="00EC5E4C">
      <w:t xml:space="preserve">    </w:t>
    </w:r>
    <w:r w:rsidR="00660192">
      <w:t xml:space="preserve"> </w:t>
    </w:r>
    <w:r>
      <w:t xml:space="preserve">            </w:t>
    </w:r>
    <w:r w:rsidR="00726884">
      <w:rPr>
        <w:rFonts w:ascii="Arial" w:hAnsi="Arial" w:cs="Arial"/>
      </w:rPr>
      <w:t>R1 Ob-40/2026-9</w:t>
    </w:r>
  </w:p>
  <w:p w:rsidR="00057D29" w:rsidP="00F95084" w:rsidRDefault="00057D29" w14:paraId="20E22944" w14:textId="77777777">
    <w:pPr>
      <w:pStyle w:val="Zaglavlje"/>
      <w:rPr>
        <w:rFonts w:ascii="Arial" w:hAnsi="Arial" w:cs="Arial"/>
      </w:rPr>
    </w:pPr>
  </w:p>
  <w:p w:rsidR="00EC5E4C" w:rsidP="00EC5E4C" w:rsidRDefault="00EC5E4C" w14:paraId="1F55D7CB" w14:textId="77777777">
    <w:pPr>
      <w:pStyle w:val="Zaglavlje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EF22F68"/>
    <w:multiLevelType w:val="hybridMultilevel"/>
    <w:tmpl w:val="C09A5448"/>
    <w:lvl w:ilvl="0" w:tplc="6C06B2CC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04721"/>
    <w:multiLevelType w:val="hybridMultilevel"/>
    <w:tmpl w:val="FB22E026"/>
    <w:lvl w:ilvl="0" w:tplc="DF78934A">
      <w:start w:val="1"/>
      <w:numFmt w:val="decimalZero"/>
      <w:lvlText w:val="%1."/>
      <w:lvlJc w:val="left"/>
      <w:pPr>
        <w:ind w:left="643" w:hanging="360"/>
      </w:pPr>
    </w:lvl>
    <w:lvl w:ilvl="1" w:tplc="041A0019">
      <w:start w:val="1"/>
      <w:numFmt w:val="lowerLetter"/>
      <w:lvlText w:val="%2."/>
      <w:lvlJc w:val="left"/>
      <w:pPr>
        <w:ind w:left="1363" w:hanging="360"/>
      </w:pPr>
    </w:lvl>
    <w:lvl w:ilvl="2" w:tplc="041A001B">
      <w:start w:val="1"/>
      <w:numFmt w:val="lowerRoman"/>
      <w:lvlText w:val="%3."/>
      <w:lvlJc w:val="right"/>
      <w:pPr>
        <w:ind w:left="2083" w:hanging="180"/>
      </w:pPr>
    </w:lvl>
    <w:lvl w:ilvl="3" w:tplc="041A000F">
      <w:start w:val="1"/>
      <w:numFmt w:val="decimal"/>
      <w:lvlText w:val="%4."/>
      <w:lvlJc w:val="left"/>
      <w:pPr>
        <w:ind w:left="2803" w:hanging="360"/>
      </w:pPr>
    </w:lvl>
    <w:lvl w:ilvl="4" w:tplc="041A0019">
      <w:start w:val="1"/>
      <w:numFmt w:val="lowerLetter"/>
      <w:lvlText w:val="%5."/>
      <w:lvlJc w:val="left"/>
      <w:pPr>
        <w:ind w:left="3523" w:hanging="360"/>
      </w:pPr>
    </w:lvl>
    <w:lvl w:ilvl="5" w:tplc="041A001B">
      <w:start w:val="1"/>
      <w:numFmt w:val="lowerRoman"/>
      <w:lvlText w:val="%6."/>
      <w:lvlJc w:val="right"/>
      <w:pPr>
        <w:ind w:left="4243" w:hanging="180"/>
      </w:pPr>
    </w:lvl>
    <w:lvl w:ilvl="6" w:tplc="041A000F">
      <w:start w:val="1"/>
      <w:numFmt w:val="decimal"/>
      <w:lvlText w:val="%7."/>
      <w:lvlJc w:val="left"/>
      <w:pPr>
        <w:ind w:left="4963" w:hanging="360"/>
      </w:pPr>
    </w:lvl>
    <w:lvl w:ilvl="7" w:tplc="041A0019">
      <w:start w:val="1"/>
      <w:numFmt w:val="lowerLetter"/>
      <w:lvlText w:val="%8."/>
      <w:lvlJc w:val="left"/>
      <w:pPr>
        <w:ind w:left="5683" w:hanging="360"/>
      </w:pPr>
    </w:lvl>
    <w:lvl w:ilvl="8" w:tplc="041A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9CA"/>
    <w:rsid w:val="0000176A"/>
    <w:rsid w:val="00010832"/>
    <w:rsid w:val="00011AAF"/>
    <w:rsid w:val="0001702E"/>
    <w:rsid w:val="00035E31"/>
    <w:rsid w:val="00042759"/>
    <w:rsid w:val="000543EB"/>
    <w:rsid w:val="00057D29"/>
    <w:rsid w:val="00061657"/>
    <w:rsid w:val="00070D93"/>
    <w:rsid w:val="00073C6F"/>
    <w:rsid w:val="00074B94"/>
    <w:rsid w:val="000852D5"/>
    <w:rsid w:val="00087096"/>
    <w:rsid w:val="0009150D"/>
    <w:rsid w:val="000933A6"/>
    <w:rsid w:val="00093E41"/>
    <w:rsid w:val="000A089C"/>
    <w:rsid w:val="000A2147"/>
    <w:rsid w:val="000A62B6"/>
    <w:rsid w:val="000B271E"/>
    <w:rsid w:val="000B6A44"/>
    <w:rsid w:val="000C24CA"/>
    <w:rsid w:val="000C435A"/>
    <w:rsid w:val="000C4BE3"/>
    <w:rsid w:val="000D4096"/>
    <w:rsid w:val="000E5A77"/>
    <w:rsid w:val="000F7B5D"/>
    <w:rsid w:val="001033D8"/>
    <w:rsid w:val="00110A4A"/>
    <w:rsid w:val="001112EF"/>
    <w:rsid w:val="001157C4"/>
    <w:rsid w:val="00121D96"/>
    <w:rsid w:val="00124644"/>
    <w:rsid w:val="0013489A"/>
    <w:rsid w:val="001607E1"/>
    <w:rsid w:val="00165D54"/>
    <w:rsid w:val="00173698"/>
    <w:rsid w:val="00190FE2"/>
    <w:rsid w:val="00194A8F"/>
    <w:rsid w:val="001A3EC3"/>
    <w:rsid w:val="001B42FC"/>
    <w:rsid w:val="001B433C"/>
    <w:rsid w:val="001C41A2"/>
    <w:rsid w:val="001D52C0"/>
    <w:rsid w:val="001D54C9"/>
    <w:rsid w:val="001E09CA"/>
    <w:rsid w:val="001E2804"/>
    <w:rsid w:val="001E3D1F"/>
    <w:rsid w:val="001E42AE"/>
    <w:rsid w:val="00222191"/>
    <w:rsid w:val="00223B77"/>
    <w:rsid w:val="00224FFF"/>
    <w:rsid w:val="00233090"/>
    <w:rsid w:val="0024464D"/>
    <w:rsid w:val="00246940"/>
    <w:rsid w:val="00247BC7"/>
    <w:rsid w:val="002510E9"/>
    <w:rsid w:val="002605E7"/>
    <w:rsid w:val="002610FC"/>
    <w:rsid w:val="002654F2"/>
    <w:rsid w:val="00270CC0"/>
    <w:rsid w:val="002739D9"/>
    <w:rsid w:val="00286747"/>
    <w:rsid w:val="002A6B2D"/>
    <w:rsid w:val="002A712B"/>
    <w:rsid w:val="002B27FD"/>
    <w:rsid w:val="002B5503"/>
    <w:rsid w:val="002C182E"/>
    <w:rsid w:val="002C74C4"/>
    <w:rsid w:val="002D52DD"/>
    <w:rsid w:val="002E3BF5"/>
    <w:rsid w:val="00303154"/>
    <w:rsid w:val="00313731"/>
    <w:rsid w:val="003164C0"/>
    <w:rsid w:val="00321BAB"/>
    <w:rsid w:val="0032292E"/>
    <w:rsid w:val="00326908"/>
    <w:rsid w:val="003376AD"/>
    <w:rsid w:val="00340C42"/>
    <w:rsid w:val="00344004"/>
    <w:rsid w:val="00351611"/>
    <w:rsid w:val="00360E0E"/>
    <w:rsid w:val="0037503B"/>
    <w:rsid w:val="00385E91"/>
    <w:rsid w:val="00387448"/>
    <w:rsid w:val="00395B6F"/>
    <w:rsid w:val="003970AB"/>
    <w:rsid w:val="003A3DC7"/>
    <w:rsid w:val="003A453C"/>
    <w:rsid w:val="003B2D21"/>
    <w:rsid w:val="003B313B"/>
    <w:rsid w:val="003B4EB5"/>
    <w:rsid w:val="003B63D6"/>
    <w:rsid w:val="003B6D39"/>
    <w:rsid w:val="003C0DD2"/>
    <w:rsid w:val="003C1B9E"/>
    <w:rsid w:val="003C2E14"/>
    <w:rsid w:val="003D1B5A"/>
    <w:rsid w:val="003D390F"/>
    <w:rsid w:val="003D60D3"/>
    <w:rsid w:val="003E5439"/>
    <w:rsid w:val="003F4180"/>
    <w:rsid w:val="003F51AF"/>
    <w:rsid w:val="00400345"/>
    <w:rsid w:val="00405E0B"/>
    <w:rsid w:val="0040637C"/>
    <w:rsid w:val="00416280"/>
    <w:rsid w:val="0042615D"/>
    <w:rsid w:val="00441E36"/>
    <w:rsid w:val="00444FC1"/>
    <w:rsid w:val="004475B1"/>
    <w:rsid w:val="004564C3"/>
    <w:rsid w:val="00456C9E"/>
    <w:rsid w:val="00480C12"/>
    <w:rsid w:val="00483BC2"/>
    <w:rsid w:val="0048601B"/>
    <w:rsid w:val="00491D75"/>
    <w:rsid w:val="00492D13"/>
    <w:rsid w:val="0049666C"/>
    <w:rsid w:val="004A271A"/>
    <w:rsid w:val="004A6AF8"/>
    <w:rsid w:val="004C129F"/>
    <w:rsid w:val="004D36B7"/>
    <w:rsid w:val="004D6955"/>
    <w:rsid w:val="004E4D3A"/>
    <w:rsid w:val="004F0883"/>
    <w:rsid w:val="004F09ED"/>
    <w:rsid w:val="004F49B8"/>
    <w:rsid w:val="00501B53"/>
    <w:rsid w:val="0050518B"/>
    <w:rsid w:val="00507C97"/>
    <w:rsid w:val="0053682B"/>
    <w:rsid w:val="00540747"/>
    <w:rsid w:val="00541A48"/>
    <w:rsid w:val="00542334"/>
    <w:rsid w:val="00547179"/>
    <w:rsid w:val="00547766"/>
    <w:rsid w:val="00547F98"/>
    <w:rsid w:val="00550C21"/>
    <w:rsid w:val="00552F39"/>
    <w:rsid w:val="00563939"/>
    <w:rsid w:val="005667B1"/>
    <w:rsid w:val="00573A5C"/>
    <w:rsid w:val="00575FDD"/>
    <w:rsid w:val="00587E17"/>
    <w:rsid w:val="005A47F7"/>
    <w:rsid w:val="005A4DDD"/>
    <w:rsid w:val="005A6A43"/>
    <w:rsid w:val="005A6C0B"/>
    <w:rsid w:val="005C3990"/>
    <w:rsid w:val="005C580B"/>
    <w:rsid w:val="005C75D8"/>
    <w:rsid w:val="005D112E"/>
    <w:rsid w:val="005D1696"/>
    <w:rsid w:val="005D4423"/>
    <w:rsid w:val="005E0C2C"/>
    <w:rsid w:val="005E38F9"/>
    <w:rsid w:val="005E73DF"/>
    <w:rsid w:val="005F43E8"/>
    <w:rsid w:val="006169DD"/>
    <w:rsid w:val="006227B9"/>
    <w:rsid w:val="006260C7"/>
    <w:rsid w:val="00626CA6"/>
    <w:rsid w:val="00642348"/>
    <w:rsid w:val="00660192"/>
    <w:rsid w:val="0066105B"/>
    <w:rsid w:val="006856F7"/>
    <w:rsid w:val="00691C13"/>
    <w:rsid w:val="00694C0A"/>
    <w:rsid w:val="006A3FCF"/>
    <w:rsid w:val="006B002A"/>
    <w:rsid w:val="006E7155"/>
    <w:rsid w:val="006F1E5C"/>
    <w:rsid w:val="006F32B3"/>
    <w:rsid w:val="006F77AB"/>
    <w:rsid w:val="0071168D"/>
    <w:rsid w:val="007141E0"/>
    <w:rsid w:val="007146C2"/>
    <w:rsid w:val="00717994"/>
    <w:rsid w:val="00725034"/>
    <w:rsid w:val="00726884"/>
    <w:rsid w:val="00733299"/>
    <w:rsid w:val="007332F4"/>
    <w:rsid w:val="00740694"/>
    <w:rsid w:val="00744549"/>
    <w:rsid w:val="00756ED3"/>
    <w:rsid w:val="00771F1B"/>
    <w:rsid w:val="0077647F"/>
    <w:rsid w:val="00785296"/>
    <w:rsid w:val="007944AD"/>
    <w:rsid w:val="007A4A11"/>
    <w:rsid w:val="007A71AE"/>
    <w:rsid w:val="007B2977"/>
    <w:rsid w:val="007B316A"/>
    <w:rsid w:val="007C0949"/>
    <w:rsid w:val="007D475B"/>
    <w:rsid w:val="007D5481"/>
    <w:rsid w:val="007E10FC"/>
    <w:rsid w:val="007E732B"/>
    <w:rsid w:val="007F02F8"/>
    <w:rsid w:val="007F06EE"/>
    <w:rsid w:val="00800D55"/>
    <w:rsid w:val="00812171"/>
    <w:rsid w:val="00816EF7"/>
    <w:rsid w:val="0081747A"/>
    <w:rsid w:val="00817574"/>
    <w:rsid w:val="00826FCA"/>
    <w:rsid w:val="00827EDC"/>
    <w:rsid w:val="00843DA3"/>
    <w:rsid w:val="00845432"/>
    <w:rsid w:val="00851007"/>
    <w:rsid w:val="00856C18"/>
    <w:rsid w:val="008605BD"/>
    <w:rsid w:val="00863434"/>
    <w:rsid w:val="00883FCE"/>
    <w:rsid w:val="008933FB"/>
    <w:rsid w:val="00894A69"/>
    <w:rsid w:val="008A01C4"/>
    <w:rsid w:val="008A6A25"/>
    <w:rsid w:val="008D28D0"/>
    <w:rsid w:val="00901F8A"/>
    <w:rsid w:val="00910093"/>
    <w:rsid w:val="009124A6"/>
    <w:rsid w:val="00912B81"/>
    <w:rsid w:val="0091319D"/>
    <w:rsid w:val="00924231"/>
    <w:rsid w:val="00931E4D"/>
    <w:rsid w:val="009530B3"/>
    <w:rsid w:val="00957F0E"/>
    <w:rsid w:val="00964575"/>
    <w:rsid w:val="00965EB2"/>
    <w:rsid w:val="00966BCE"/>
    <w:rsid w:val="00970342"/>
    <w:rsid w:val="00984193"/>
    <w:rsid w:val="009950F8"/>
    <w:rsid w:val="0099577A"/>
    <w:rsid w:val="00997324"/>
    <w:rsid w:val="009A2D85"/>
    <w:rsid w:val="009A590D"/>
    <w:rsid w:val="009A768C"/>
    <w:rsid w:val="009A7951"/>
    <w:rsid w:val="009B1D72"/>
    <w:rsid w:val="009D504F"/>
    <w:rsid w:val="009D51D4"/>
    <w:rsid w:val="009D55DF"/>
    <w:rsid w:val="009E17A5"/>
    <w:rsid w:val="009E1BE1"/>
    <w:rsid w:val="009E37CC"/>
    <w:rsid w:val="009E45A5"/>
    <w:rsid w:val="009E5A22"/>
    <w:rsid w:val="009F7664"/>
    <w:rsid w:val="00A00418"/>
    <w:rsid w:val="00A00C93"/>
    <w:rsid w:val="00A10A33"/>
    <w:rsid w:val="00A224EE"/>
    <w:rsid w:val="00A53E8F"/>
    <w:rsid w:val="00A650A1"/>
    <w:rsid w:val="00A8194F"/>
    <w:rsid w:val="00A86AD4"/>
    <w:rsid w:val="00A878DF"/>
    <w:rsid w:val="00A91312"/>
    <w:rsid w:val="00A97771"/>
    <w:rsid w:val="00AA565F"/>
    <w:rsid w:val="00AA66DB"/>
    <w:rsid w:val="00AA6C68"/>
    <w:rsid w:val="00AB6828"/>
    <w:rsid w:val="00AC7208"/>
    <w:rsid w:val="00AE60F7"/>
    <w:rsid w:val="00AE7251"/>
    <w:rsid w:val="00AF1B3C"/>
    <w:rsid w:val="00AF2045"/>
    <w:rsid w:val="00AF747F"/>
    <w:rsid w:val="00B142EC"/>
    <w:rsid w:val="00B22D32"/>
    <w:rsid w:val="00B234AA"/>
    <w:rsid w:val="00B30FED"/>
    <w:rsid w:val="00B33A4B"/>
    <w:rsid w:val="00B4213B"/>
    <w:rsid w:val="00B43F62"/>
    <w:rsid w:val="00B52679"/>
    <w:rsid w:val="00B61CCE"/>
    <w:rsid w:val="00B864C8"/>
    <w:rsid w:val="00B959EF"/>
    <w:rsid w:val="00B96F8A"/>
    <w:rsid w:val="00BA6C8F"/>
    <w:rsid w:val="00BA7A1A"/>
    <w:rsid w:val="00BB24E3"/>
    <w:rsid w:val="00BC4807"/>
    <w:rsid w:val="00BC715C"/>
    <w:rsid w:val="00BD1087"/>
    <w:rsid w:val="00BD66B5"/>
    <w:rsid w:val="00BE14CE"/>
    <w:rsid w:val="00BE1DA4"/>
    <w:rsid w:val="00BE290C"/>
    <w:rsid w:val="00BF59C0"/>
    <w:rsid w:val="00BF6C94"/>
    <w:rsid w:val="00C074E4"/>
    <w:rsid w:val="00C11459"/>
    <w:rsid w:val="00C1683B"/>
    <w:rsid w:val="00C24E2E"/>
    <w:rsid w:val="00C26DA1"/>
    <w:rsid w:val="00C275C2"/>
    <w:rsid w:val="00C412ED"/>
    <w:rsid w:val="00C467D3"/>
    <w:rsid w:val="00C50180"/>
    <w:rsid w:val="00C506D3"/>
    <w:rsid w:val="00C5184E"/>
    <w:rsid w:val="00C678CA"/>
    <w:rsid w:val="00C91CED"/>
    <w:rsid w:val="00C95BB5"/>
    <w:rsid w:val="00CA1954"/>
    <w:rsid w:val="00CA29BA"/>
    <w:rsid w:val="00CA56BF"/>
    <w:rsid w:val="00CB4F2E"/>
    <w:rsid w:val="00CB6016"/>
    <w:rsid w:val="00CC4F0E"/>
    <w:rsid w:val="00CD6C87"/>
    <w:rsid w:val="00CE30F0"/>
    <w:rsid w:val="00CF10D8"/>
    <w:rsid w:val="00CF4FDA"/>
    <w:rsid w:val="00D10BE0"/>
    <w:rsid w:val="00D16420"/>
    <w:rsid w:val="00D32F16"/>
    <w:rsid w:val="00D34389"/>
    <w:rsid w:val="00D4157F"/>
    <w:rsid w:val="00D478CF"/>
    <w:rsid w:val="00D678EF"/>
    <w:rsid w:val="00D74EC6"/>
    <w:rsid w:val="00D86F53"/>
    <w:rsid w:val="00D90AEB"/>
    <w:rsid w:val="00D90C87"/>
    <w:rsid w:val="00D91371"/>
    <w:rsid w:val="00D93662"/>
    <w:rsid w:val="00D956A1"/>
    <w:rsid w:val="00DB0480"/>
    <w:rsid w:val="00DB0D65"/>
    <w:rsid w:val="00DC22D8"/>
    <w:rsid w:val="00DC36DC"/>
    <w:rsid w:val="00DD1578"/>
    <w:rsid w:val="00DD7BA4"/>
    <w:rsid w:val="00DE289F"/>
    <w:rsid w:val="00DE42D3"/>
    <w:rsid w:val="00DF1873"/>
    <w:rsid w:val="00DF26F1"/>
    <w:rsid w:val="00E04911"/>
    <w:rsid w:val="00E1708F"/>
    <w:rsid w:val="00E32F01"/>
    <w:rsid w:val="00E46BED"/>
    <w:rsid w:val="00E60786"/>
    <w:rsid w:val="00E653EC"/>
    <w:rsid w:val="00E86F88"/>
    <w:rsid w:val="00E93AA0"/>
    <w:rsid w:val="00E94823"/>
    <w:rsid w:val="00EA4E47"/>
    <w:rsid w:val="00EA63AB"/>
    <w:rsid w:val="00EA7DA8"/>
    <w:rsid w:val="00EB079F"/>
    <w:rsid w:val="00EB2454"/>
    <w:rsid w:val="00EB4099"/>
    <w:rsid w:val="00EC5E4C"/>
    <w:rsid w:val="00ED2D4F"/>
    <w:rsid w:val="00EE4CFD"/>
    <w:rsid w:val="00EF6459"/>
    <w:rsid w:val="00EF7D28"/>
    <w:rsid w:val="00F1281E"/>
    <w:rsid w:val="00F15CEF"/>
    <w:rsid w:val="00F31A66"/>
    <w:rsid w:val="00F32B3E"/>
    <w:rsid w:val="00F44028"/>
    <w:rsid w:val="00F520CE"/>
    <w:rsid w:val="00F64688"/>
    <w:rsid w:val="00F95084"/>
    <w:rsid w:val="00FA2CA0"/>
    <w:rsid w:val="00FA3864"/>
    <w:rsid w:val="00FA4F04"/>
    <w:rsid w:val="00FC11AD"/>
    <w:rsid w:val="00FC1365"/>
    <w:rsid w:val="00FC1D43"/>
    <w:rsid w:val="00FE4085"/>
    <w:rsid w:val="00FF24DB"/>
    <w:rsid w:val="00FF32DB"/>
    <w:rsid w:val="00FF45C2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2931C35"/>
  <w15:docId w15:val="{68A9201C-B223-4BB5-A7A4-BC312AB3DAC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cs="Times New Roman" w:eastAsiaTheme="minorHAnsi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A2CA0"/>
    <w:pPr>
      <w:spacing w:after="0" w:line="240" w:lineRule="auto"/>
    </w:pPr>
    <w:rPr>
      <w:rFonts w:eastAsia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E09C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C5E4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C5E4C"/>
    <w:rPr>
      <w:rFonts w:eastAsia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C5E4C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EC5E4C"/>
    <w:rPr>
      <w:rFonts w:eastAsia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2CA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A2CA0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3D1B5A"/>
    <w:pPr>
      <w:spacing w:after="0" w:line="240" w:lineRule="auto"/>
    </w:pPr>
    <w:rPr>
      <w:rFonts w:eastAsia="Times New Roman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C1683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1683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1683B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1683B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1683B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8237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0819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7782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095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6609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0759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4714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0286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0738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02342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42192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93333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90471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13929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57885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99937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80468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87043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87963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720797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27748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77929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36957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0533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05648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60682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44679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12432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62899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6389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81518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15750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33894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95545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67179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88554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8632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03988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1382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49159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47675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9430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05911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58149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46433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31692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5908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26517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2478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55185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67587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68925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99324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19662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66279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40357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0394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18023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23013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6571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08215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54096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31958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75870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77342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97966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24432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32612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00786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4164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97826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10942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60984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8372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48824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54089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98008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5196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07476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03858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2930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79336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8735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5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80074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12291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5915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2611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71991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97445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68086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90453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7827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0906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83364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88991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0975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90152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3985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36246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91030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54408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56873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56304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9224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04353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83708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80307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05367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63553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13775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80043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4893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31210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81934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92912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96718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4144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34597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1197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17590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41089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80420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81398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9185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2044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32517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61883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80329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0772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1115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7330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41715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8566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13075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3416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79286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82677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01624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57167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64496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2928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06486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17629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73697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09055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43321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9617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83642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24809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8. listopada 2026.</izvorni_sadrzaj>
    <derivirana_varijabla naziv="DomainObject.DatumDonosenjaOdluke_1">8.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Dijana</izvorni_sadrzaj>
    <derivirana_varijabla naziv="DomainObject.DonositeljOdluke.Ime_1">Dijana</derivirana_varijabla>
  </DomainObject.DonositeljOdluke.Ime>
  <DomainObject.DonositeljOdluke.Prezime>
    <izvorni_sadrzaj>Selak</izvorni_sadrzaj>
    <derivirana_varijabla naziv="DomainObject.DonositeljOdluke.Prezime_1">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</izvorni_sadrzaj>
    <derivirana_varijabla naziv="DomainObject.Predmet.Broj_1">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siječnja 2026.</izvorni_sadrzaj>
    <derivirana_varijabla naziv="DomainObject.Predmet.DatumOsnivanja_1">16.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svibnja 2026.</izvorni_sadrzaj>
    <derivirana_varijabla naziv="DomainObject.Predmet.DatumRjesavanja_1">11.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Ob-40/2026</izvorni_sadrzaj>
    <derivirana_varijabla naziv="DomainObject.Predmet.OznakaBroj_1">R1 Ob-40/2026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Dijana</izvorni_sadrzaj>
    <derivirana_varijabla naziv="DomainObject.Predmet.PredmetRijesio.Ime_1">Dijana</derivirana_varijabla>
  </DomainObject.Predmet.PredmetRijesio.Ime>
  <DomainObject.Predmet.PredmetRijesio.Oib>
    <izvorni_sadrzaj>80386302697</izvorni_sadrzaj>
    <derivirana_varijabla naziv="DomainObject.Predmet.PredmetRijesio.Oib_1">80386302697</derivirana_varijabla>
  </DomainObject.Predmet.PredmetRijesio.Oib>
  <DomainObject.Predmet.PredmetRijesio.Prezime>
    <izvorni_sadrzaj>Selak</izvorni_sadrzaj>
    <derivirana_varijabla naziv="DomainObject.Predmet.PredmetRijesio.Prezime_1">Selak</derivirana_varijabla>
  </DomainObject.Predmet.PredmetRijesio.Prezime>
  <DomainObject.Predmet.PrimjedbaSuca>
    <izvorni_sadrzaj>spis u kal. radi dostave zapisnika</izvorni_sadrzaj>
    <derivirana_varijabla naziv="DomainObject.Predmet.PrimjedbaSuca_1">spis u kal. radi dostave zapisnika</derivirana_varijabla>
  </DomainObject.Predmet.PrimjedbaSuca>
  <DomainObject.Predmet.ProtustrankaFormated>
    <izvorni_sadrzaj>  ANAMARIA GREMAN; JOŠKO LUKETIN; LUKAS GREMAN</izvorni_sadrzaj>
    <derivirana_varijabla naziv="DomainObject.Predmet.ProtustrankaFormated_1">  ANAMARIA GREMAN; JOŠKO LUKETIN; LUKAS GREMAN</derivirana_varijabla>
  </DomainObject.Predmet.ProtustrankaFormated>
  <DomainObject.Predmet.ProtustrankaFormatedOIB>
    <izvorni_sadrzaj>  ANAMARIA GREMAN, OIB 20439630190; JOŠKO LUKETIN, OIB 24548967735; LUKAS GREMAN, OIB 49627896924</izvorni_sadrzaj>
    <derivirana_varijabla naziv="DomainObject.Predmet.ProtustrankaFormatedOIB_1">  ANAMARIA GREMAN, OIB 20439630190; JOŠKO LUKETIN, OIB 24548967735; LUKAS GREMAN, OIB 49627896924</derivirana_varijabla>
  </DomainObject.Predmet.ProtustrankaFormatedOIB>
  <DomainObject.Predmet.ProtustrankaFormatedWithAdress>
    <izvorni_sadrzaj> ANAMARIA GREMAN, DOMOVINSKOG RATA 10, 21210 Solin; JOŠKO LUKETIN, PUT GLAVICE 4, 21212 Kaštel Sućurac; LUKAS GREMAN, DOMOVINSKOG RATA 10, 21210 Solin</izvorni_sadrzaj>
    <derivirana_varijabla naziv="DomainObject.Predmet.ProtustrankaFormatedWithAdress_1"> ANAMARIA GREMAN, DOMOVINSKOG RATA 10, 21210 Solin; JOŠKO LUKETIN, PUT GLAVICE 4, 21212 Kaštel Sućurac; LUKAS GREMAN, DOMOVINSKOG RATA 10, 21210 Solin</derivirana_varijabla>
  </DomainObject.Predmet.ProtustrankaFormatedWithAdress>
  <DomainObject.Predmet.ProtustrankaFormatedWithAdressOIB>
    <izvorni_sadrzaj> ANAMARIA GREMAN, OIB 20439630190, DOMOVINSKOG RATA 10, 21210 Solin; JOŠKO LUKETIN, OIB 24548967735, PUT GLAVICE 4, 21212 Kaštel Sućurac; LUKAS GREMAN, OIB 49627896924, DOMOVINSKOG RATA 10, 21210 Solin</izvorni_sadrzaj>
    <derivirana_varijabla naziv="DomainObject.Predmet.ProtustrankaFormatedWithAdressOIB_1"> ANAMARIA GREMAN, OIB 20439630190, DOMOVINSKOG RATA 10, 21210 Solin; JOŠKO LUKETIN, OIB 24548967735, PUT GLAVICE 4, 21212 Kaštel Sućurac; LUKAS GREMAN, OIB 49627896924, DOMOVINSKOG RATA 10, 21210 Solin</derivirana_varijabla>
  </DomainObject.Predmet.ProtustrankaFormatedWithAdressOIB>
  <DomainObject.Predmet.ProtustrankaWithAdress>
    <izvorni_sadrzaj>ANAMARIA GREMAN DOMOVINSKOG RATA 10, 21210 Solin, JOŠKO LUKETIN PUT GLAVICE 4, 21212 Kaštel Sućurac, LUKAS GREMAN DOMOVINSKOG RATA 10, 21210 Solin</izvorni_sadrzaj>
    <derivirana_varijabla naziv="DomainObject.Predmet.ProtustrankaWithAdress_1">ANAMARIA GREMAN DOMOVINSKOG RATA 10, 21210 Solin, JOŠKO LUKETIN PUT GLAVICE 4, 21212 Kaštel Sućurac, LUKAS GREMAN DOMOVINSKOG RATA 10, 21210 Solin</derivirana_varijabla>
  </DomainObject.Predmet.ProtustrankaWithAdress>
  <DomainObject.Predmet.ProtustrankaWithAdressOIB>
    <izvorni_sadrzaj>ANAMARIA GREMAN, OIB 20439630190, DOMOVINSKOG RATA 10, 21210 Solin, JOŠKO LUKETIN, OIB 24548967735, PUT GLAVICE 4, 21212 Kaštel Sućurac, LUKAS GREMAN, OIB 49627896924, DOMOVINSKOG RATA 10, 21210 Solin</izvorni_sadrzaj>
    <derivirana_varijabla naziv="DomainObject.Predmet.ProtustrankaWithAdressOIB_1">ANAMARIA GREMAN, OIB 20439630190, DOMOVINSKOG RATA 10, 21210 Solin, JOŠKO LUKETIN, OIB 24548967735, PUT GLAVICE 4, 21212 Kaštel Sućurac, LUKAS GREMAN, OIB 49627896924, DOMOVINSKOG RATA 10, 21210 Solin</derivirana_varijabla>
  </DomainObject.Predmet.ProtustrankaWithAdressOIB>
  <DomainObject.Predmet.ProtustrankaNazivFormated>
    <izvorni_sadrzaj>ANAMARIA GREMAN,JOŠKO LUKETIN,LUKAS GREMAN</izvorni_sadrzaj>
    <derivirana_varijabla naziv="DomainObject.Predmet.ProtustrankaNazivFormated_1">ANAMARIA GREMAN,JOŠKO LUKETIN,LUKAS GREMAN</derivirana_varijabla>
  </DomainObject.Predmet.ProtustrankaNazivFormated>
  <DomainObject.Predmet.ProtustrankaNazivFormatedOIB>
    <izvorni_sadrzaj>ANAMARIA GREMAN, OIB 20439630190,JOŠKO LUKETIN, OIB 24548967735,LUKAS GREMAN, OIB 49627896924</izvorni_sadrzaj>
    <derivirana_varijabla naziv="DomainObject.Predmet.ProtustrankaNazivFormatedOIB_1">ANAMARIA GREMAN, OIB 20439630190,JOŠKO LUKETIN, OIB 24548967735,LUKAS GREMAN, OIB 49627896924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 P - Selak Dijana</izvorni_sadrzaj>
    <derivirana_varijabla naziv="DomainObject.Predmet.Referada.Naziv_1">45 P - Selak Dijana</derivirana_varijabla>
  </DomainObject.Predmet.Referada.Naziv>
  <DomainObject.Predmet.Referada.Oznaka>
    <izvorni_sadrzaj>Ref 45 P</izvorni_sadrzaj>
    <derivirana_varijabla naziv="DomainObject.Predmet.Referada.Oznaka_1">Ref 45 P</derivirana_varijabla>
  </DomainObject.Predmet.Referada.Oznaka>
  <DomainObject.Predmet.Referada.Prostorija.Naziv>
    <izvorni_sadrzaj>Sudnica 105/I</izvorni_sadrzaj>
    <derivirana_varijabla naziv="DomainObject.Predmet.Referada.Prostorija.Naziv_1">Sudnica 105/I</derivirana_varijabla>
  </DomainObject.Predmet.Referada.Prostorija.Naziv>
  <DomainObject.Predmet.Referada.Prostorija.Oznaka>
    <izvorni_sadrzaj>105/I</izvorni_sadrzaj>
    <derivirana_varijabla naziv="DomainObject.Predmet.Referada.Prostorija.Oznaka_1">105/I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Dijana Selak</izvorni_sadrzaj>
    <derivirana_varijabla naziv="DomainObject.Predmet.Referada.Sudac_1">Dijana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rad, Područni ured u Solinu</izvorni_sadrzaj>
    <derivirana_varijabla naziv="DomainObject.Predmet.StrankaFormated_1">  Hrvatski zavod za socijalni rad, Područni ured u Solinu</derivirana_varijabla>
  </DomainObject.Predmet.StrankaFormated>
  <DomainObject.Predmet.StrankaFormatedOIB>
    <izvorni_sadrzaj>  Hrvatski zavod za socijalni rad, Područni ured u Solinu, OIB 52966791065</izvorni_sadrzaj>
    <derivirana_varijabla naziv="DomainObject.Predmet.StrankaFormatedOIB_1">  Hrvatski zavod za socijalni rad, Područni ured u Solinu, OIB 52966791065</derivirana_varijabla>
  </DomainObject.Predmet.StrankaFormatedOIB>
  <DomainObject.Predmet.StrankaFormatedWithAdress>
    <izvorni_sadrzaj> Hrvatski zavod za socijalni rad, Područni ured u Solinu, Ulica Ivana Dežmana 6, 10000 Zagreb</izvorni_sadrzaj>
    <derivirana_varijabla naziv="DomainObject.Predmet.StrankaFormatedWithAdress_1"> Hrvatski zavod za socijalni rad, Područni ured u Solinu, Ulica Ivana Dežmana 6, 10000 Zagreb</derivirana_varijabla>
  </DomainObject.Predmet.StrankaFormatedWithAdress>
  <DomainObject.Predmet.StrankaFormatedWithAdressOIB>
    <izvorni_sadrzaj> Hrvatski zavod za socijalni rad, Područni ured u Solinu, OIB 52966791065, Ulica Ivana Dežmana 6, 10000 Zagreb</izvorni_sadrzaj>
    <derivirana_varijabla naziv="DomainObject.Predmet.StrankaFormatedWithAdressOIB_1"> Hrvatski zavod za socijalni rad, Područni ured u Solinu, OIB 52966791065, Ulica Ivana Dežmana 6, 10000 Zagreb</derivirana_varijabla>
  </DomainObject.Predmet.StrankaFormatedWithAdressOIB>
  <DomainObject.Predmet.StrankaWithAdress>
    <izvorni_sadrzaj>Hrvatski zavod za socijalni rad, Područni ured u Solinu Ulica Ivana Dežmana 6,10000 Zagreb</izvorni_sadrzaj>
    <derivirana_varijabla naziv="DomainObject.Predmet.StrankaWithAdress_1">Hrvatski zavod za socijalni rad, Područni ured u Solinu Ulica Ivana Dežmana 6,10000 Zagreb</derivirana_varijabla>
  </DomainObject.Predmet.StrankaWithAdress>
  <DomainObject.Predmet.StrankaWithAdressOIB>
    <izvorni_sadrzaj>Hrvatski zavod za socijalni rad, Područni ured u Solinu, OIB 52966791065, Ulica Ivana Dežmana 6,10000 Zagreb</izvorni_sadrzaj>
    <derivirana_varijabla naziv="DomainObject.Predmet.StrankaWithAdressOIB_1">Hrvatski zavod za socijalni rad, Područni ured u Solinu, OIB 52966791065, Ulica Ivana Dežmana 6,10000 Zagreb</derivirana_varijabla>
  </DomainObject.Predmet.StrankaWithAdressOIB>
  <DomainObject.Predmet.StrankaNazivFormated>
    <izvorni_sadrzaj>Hrvatski zavod za socijalni rad, Područni ured u Solinu</izvorni_sadrzaj>
    <derivirana_varijabla naziv="DomainObject.Predmet.StrankaNazivFormated_1">Hrvatski zavod za socijalni rad, Područni ured u Solinu</derivirana_varijabla>
  </DomainObject.Predmet.StrankaNazivFormated>
  <DomainObject.Predmet.StrankaNazivFormatedOIB>
    <izvorni_sadrzaj>Hrvatski zavod za socijalni rad, Područni ured u Solinu, OIB 52966791065</izvorni_sadrzaj>
    <derivirana_varijabla naziv="DomainObject.Predmet.StrankaNazivFormatedOIB_1">Hrvatski zavod za socijalni rad, Područni ured u Solinu, OIB 52966791065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 P - Selak Dijana</izvorni_sadrzaj>
    <derivirana_varijabla naziv="DomainObject.Predmet.TrenutnaLokacijaSpisa.Naziv_1">45 P - Selak Dijana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Obiteljska pisarnica</izvorni_sadrzaj>
    <derivirana_varijabla naziv="DomainObject.Predmet.UstrojstvenaJedinicaVodi.Naziv_1">Obiteljska pisarnica</derivirana_varijabla>
  </DomainObject.Predmet.UstrojstvenaJedinicaVodi.Naziv>
  <DomainObject.Predmet.UstrojstvenaJedinicaVodi.Oznaka>
    <izvorni_sadrzaj>Ob pis.</izvorni_sadrzaj>
    <derivirana_varijabla naziv="DomainObject.Predmet.UstrojstvenaJedinicaVodi.Oznaka_1">Ob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Oduzimanje prava na  stanovanje s djetetom i povjeravanje svakodnevne skrbi drugoj osobi, ustanovi socijalne skrbe ili udomiteljskoj obitelji</izvorni_sadrzaj>
    <derivirana_varijabla naziv="DomainObject.Predmet.VrstaSpora.Naziv_1">Oduzimanje prava na  stanovanje s djetetom i povjeravanje svakodnevne skrbi drugoj osobi, ustanovi socijalne skrbe ili udomiteljskoj obitelji</derivirana_varijabla>
  </DomainObject.Predmet.VrstaSpora.Naziv>
  <DomainObject.Predmet.Zapisnicar>
    <izvorni_sadrzaj>Anđela Radoš</izvorni_sadrzaj>
    <derivirana_varijabla naziv="DomainObject.Predmet.Zapisnicar_1">Anđela Radoš</derivirana_varijabla>
  </DomainObject.Predmet.Zapisnicar>
  <DomainObject.Predmet.StrankaListFormated>
    <izvorni_sadrzaj>
      <item>Hrvatski zavod za socijalni rad, Područni ured u Solinu</item>
    </izvorni_sadrzaj>
    <derivirana_varijabla naziv="DomainObject.Predmet.StrankaListFormated_1">
      <item>Hrvatski zavod za socijalni rad, Područni ured u Solinu</item>
    </derivirana_varijabla>
  </DomainObject.Predmet.StrankaListFormated>
  <DomainObject.Predmet.StrankaListFormatedOIB>
    <izvorni_sadrzaj>
      <item>Hrvatski zavod za socijalni rad, Područni ured u Solinu, OIB 52966791065</item>
    </izvorni_sadrzaj>
    <derivirana_varijabla naziv="DomainObject.Predmet.StrankaListFormatedOIB_1">
      <item>Hrvatski zavod za socijalni rad, Područni ured u Solinu, OIB 52966791065</item>
    </derivirana_varijabla>
  </DomainObject.Predmet.StrankaListFormatedOIB>
  <DomainObject.Predmet.StrankaListFormatedWithAdress>
    <izvorni_sadrzaj>
      <item>Hrvatski zavod za socijalni rad, Područni ured u Solinu, Ulica Ivana Dežmana 6, 10000 Zagreb</item>
    </izvorni_sadrzaj>
    <derivirana_varijabla naziv="DomainObject.Predmet.StrankaListFormatedWithAdress_1">
      <item>Hrvatski zavod za socijalni rad, Područni ured u Solinu, Ulica Ivana Dežmana 6, 10000 Zagreb</item>
    </derivirana_varijabla>
  </DomainObject.Predmet.StrankaListFormatedWithAdress>
  <DomainObject.Predmet.StrankaListFormatedWithAdressOIB>
    <izvorni_sadrzaj>
      <item>Hrvatski zavod za socijalni rad, Područni ured u Solinu, OIB 52966791065, Ulica Ivana Dežmana 6, 10000 Zagreb</item>
    </izvorni_sadrzaj>
    <derivirana_varijabla naziv="DomainObject.Predmet.StrankaListFormatedWithAdressOIB_1">
      <item>Hrvatski zavod za socijalni rad, Područni ured u Solinu, OIB 52966791065, Ulica Ivana Dežmana 6, 10000 Zagreb</item>
    </derivirana_varijabla>
  </DomainObject.Predmet.StrankaListFormatedWithAdressOIB>
  <DomainObject.Predmet.StrankaListNazivFormated>
    <izvorni_sadrzaj>
      <item>Hrvatski zavod za socijalni rad, Područni ured u Solinu</item>
    </izvorni_sadrzaj>
    <derivirana_varijabla naziv="DomainObject.Predmet.StrankaListNazivFormated_1">
      <item>Hrvatski zavod za socijalni rad, Područni ured u Solinu</item>
    </derivirana_varijabla>
  </DomainObject.Predmet.StrankaListNazivFormated>
  <DomainObject.Predmet.StrankaListNazivFormatedOIB>
    <izvorni_sadrzaj>
      <item>Hrvatski zavod za socijalni rad, Područni ured u Solinu, OIB 52966791065</item>
    </izvorni_sadrzaj>
    <derivirana_varijabla naziv="DomainObject.Predmet.StrankaListNazivFormatedOIB_1">
      <item>Hrvatski zavod za socijalni rad, Područni ured u Solinu, OIB 52966791065</item>
    </derivirana_varijabla>
  </DomainObject.Predmet.StrankaListNazivFormatedOIB>
  <DomainObject.Predmet.ProtuStrankaListFormated>
    <izvorni_sadrzaj>
      <item>ANAMARIA GREMAN</item>
      <item>JOŠKO LUKETIN</item>
      <item>LUKAS GREMAN</item>
    </izvorni_sadrzaj>
    <derivirana_varijabla naziv="DomainObject.Predmet.ProtuStrankaListFormated_1">
      <item>ANAMARIA GREMAN</item>
      <item>JOŠKO LUKETIN</item>
      <item>LUKAS GREMAN</item>
    </derivirana_varijabla>
  </DomainObject.Predmet.ProtuStrankaListFormated>
  <DomainObject.Predmet.ProtuStrankaListFormatedOIB>
    <izvorni_sadrzaj>
      <item>ANAMARIA GREMAN, OIB 20439630190</item>
      <item>JOŠKO LUKETIN, OIB 24548967735</item>
      <item>LUKAS GREMAN, OIB 49627896924</item>
    </izvorni_sadrzaj>
    <derivirana_varijabla naziv="DomainObject.Predmet.ProtuStrankaListFormatedOIB_1">
      <item>ANAMARIA GREMAN, OIB 20439630190</item>
      <item>JOŠKO LUKETIN, OIB 24548967735</item>
      <item>LUKAS GREMAN, OIB 49627896924</item>
    </derivirana_varijabla>
  </DomainObject.Predmet.ProtuStrankaListFormatedOIB>
  <DomainObject.Predmet.ProtuStrankaListFormatedWithAdress>
    <izvorni_sadrzaj>
      <item>ANAMARIA GREMAN, DOMOVINSKOG RATA 10, 21210 Solin</item>
      <item>JOŠKO LUKETIN, PUT GLAVICE 4, 21212 Kaštel Sućurac</item>
      <item>LUKAS GREMAN, DOMOVINSKOG RATA 10, 21210 Solin</item>
    </izvorni_sadrzaj>
    <derivirana_varijabla naziv="DomainObject.Predmet.ProtuStrankaListFormatedWithAdress_1">
      <item>ANAMARIA GREMAN, DOMOVINSKOG RATA 10, 21210 Solin</item>
      <item>JOŠKO LUKETIN, PUT GLAVICE 4, 21212 Kaštel Sućurac</item>
      <item>LUKAS GREMAN, DOMOVINSKOG RATA 10, 21210 Solin</item>
    </derivirana_varijabla>
  </DomainObject.Predmet.ProtuStrankaListFormatedWithAdress>
  <DomainObject.Predmet.ProtuStrankaListFormatedWithAdressOIB>
    <izvorni_sadrzaj>
      <item>ANAMARIA GREMAN, OIB 20439630190, DOMOVINSKOG RATA 10, 21210 Solin</item>
      <item>JOŠKO LUKETIN, OIB 24548967735, PUT GLAVICE 4, 21212 Kaštel Sućurac</item>
      <item>LUKAS GREMAN, OIB 49627896924, DOMOVINSKOG RATA 10, 21210 Solin</item>
    </izvorni_sadrzaj>
    <derivirana_varijabla naziv="DomainObject.Predmet.ProtuStrankaListFormatedWithAdressOIB_1">
      <item>ANAMARIA GREMAN, OIB 20439630190, DOMOVINSKOG RATA 10, 21210 Solin</item>
      <item>JOŠKO LUKETIN, OIB 24548967735, PUT GLAVICE 4, 21212 Kaštel Sućurac</item>
      <item>LUKAS GREMAN, OIB 49627896924, DOMOVINSKOG RATA 10, 21210 Solin</item>
    </derivirana_varijabla>
  </DomainObject.Predmet.ProtuStrankaListFormatedWithAdressOIB>
  <DomainObject.Predmet.ProtuStrankaListNazivFormated>
    <izvorni_sadrzaj>
      <item>ANAMARIA GREMAN</item>
      <item>JOŠKO LUKETIN</item>
      <item>LUKAS GREMAN</item>
    </izvorni_sadrzaj>
    <derivirana_varijabla naziv="DomainObject.Predmet.ProtuStrankaListNazivFormated_1">
      <item>ANAMARIA GREMAN</item>
      <item>JOŠKO LUKETIN</item>
      <item>LUKAS GREMAN</item>
    </derivirana_varijabla>
  </DomainObject.Predmet.ProtuStrankaListNazivFormated>
  <DomainObject.Predmet.ProtuStrankaListNazivFormatedOIB>
    <izvorni_sadrzaj>
      <item>ANAMARIA GREMAN, OIB 20439630190</item>
      <item>JOŠKO LUKETIN, OIB 24548967735</item>
      <item>LUKAS GREMAN, OIB 49627896924</item>
    </izvorni_sadrzaj>
    <derivirana_varijabla naziv="DomainObject.Predmet.ProtuStrankaListNazivFormatedOIB_1">
      <item>ANAMARIA GREMAN, OIB 20439630190</item>
      <item>JOŠKO LUKETIN, OIB 24548967735</item>
      <item>LUKAS GREMAN, OIB 49627896924</item>
    </derivirana_varijabla>
  </DomainObject.Predmet.ProtuStrankaListNazivFormatedOIB>
  <DomainObject.Predmet.OstaliListFormated>
    <izvorni_sadrzaj>
      <item>Dunja Starčević</item>
    </izvorni_sadrzaj>
    <derivirana_varijabla naziv="DomainObject.Predmet.OstaliListFormated_1">
      <item>Dunja Starčević</item>
    </derivirana_varijabla>
  </DomainObject.Predmet.OstaliListFormated>
  <DomainObject.Predmet.OstaliListFormatedOIB>
    <izvorni_sadrzaj>
      <item>Dunja Starčević, OIB 27393494639</item>
    </izvorni_sadrzaj>
    <derivirana_varijabla naziv="DomainObject.Predmet.OstaliListFormatedOIB_1">
      <item>Dunja Starčević, OIB 27393494639</item>
    </derivirana_varijabla>
  </DomainObject.Predmet.OstaliListFormatedOIB>
  <DomainObject.Predmet.OstaliListFormatedWithAdress>
    <izvorni_sadrzaj>
      <item>Dunja Starčević</item>
    </izvorni_sadrzaj>
    <derivirana_varijabla naziv="DomainObject.Predmet.OstaliListFormatedWithAdress_1">
      <item>Dunja Starčević</item>
    </derivirana_varijabla>
  </DomainObject.Predmet.OstaliListFormatedWithAdress>
  <DomainObject.Predmet.OstaliListFormatedWithAdressOIB>
    <izvorni_sadrzaj>
      <item>Dunja Starčević, OIB 27393494639</item>
    </izvorni_sadrzaj>
    <derivirana_varijabla naziv="DomainObject.Predmet.OstaliListFormatedWithAdressOIB_1">
      <item>Dunja Starčević, OIB 27393494639</item>
    </derivirana_varijabla>
  </DomainObject.Predmet.OstaliListFormatedWithAdressOIB>
  <DomainObject.Predmet.OstaliListNazivFormated>
    <izvorni_sadrzaj>
      <item>Dunja Starčević</item>
    </izvorni_sadrzaj>
    <derivirana_varijabla naziv="DomainObject.Predmet.OstaliListNazivFormated_1">
      <item>Dunja Starčević</item>
    </derivirana_varijabla>
  </DomainObject.Predmet.OstaliListNazivFormated>
  <DomainObject.Predmet.OstaliListNazivFormatedOIB>
    <izvorni_sadrzaj>
      <item>Dunja Starčević, OIB 27393494639</item>
    </izvorni_sadrzaj>
    <derivirana_varijabla naziv="DomainObject.Predmet.OstaliListNazivFormatedOIB_1">
      <item>Dunja Starčević, OIB 27393494639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listopada 2026.</izvorni_sadrzaj>
    <derivirana_varijabla naziv="DomainObject.Datum_1">8.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rad, Područni ured u Solinu</izvorni_sadrzaj>
    <derivirana_varijabla naziv="DomainObject.Predmet.StrankaIDrugi_1">Hrvatski zavod za socijalni rad, Područni ured u Solinu</derivirana_varijabla>
  </DomainObject.Predmet.StrankaIDrugi>
  <DomainObject.Predmet.ProtustrankaIDrugi>
    <izvorni_sadrzaj>ANAMARIA GREMAN i dr.</izvorni_sadrzaj>
    <derivirana_varijabla naziv="DomainObject.Predmet.ProtustrankaIDrugi_1">ANAMARIA GREMAN i dr.</derivirana_varijabla>
  </DomainObject.Predmet.ProtustrankaIDrugi>
  <DomainObject.Predmet.StrankaIDrugiAdressOIB>
    <izvorni_sadrzaj>Hrvatski zavod za socijalni rad, Područni ured u Solinu, OIB 52966791065, Ulica Ivana Dežmana 6, 10000 Zagreb</izvorni_sadrzaj>
    <derivirana_varijabla naziv="DomainObject.Predmet.StrankaIDrugiAdressOIB_1">Hrvatski zavod za socijalni rad, Područni ured u Solinu, OIB 52966791065, Ulica Ivana Dežmana 6, 10000 Zagreb</derivirana_varijabla>
  </DomainObject.Predmet.StrankaIDrugiAdressOIB>
  <DomainObject.Predmet.ProtustrankaIDrugiAdressOIB>
    <izvorni_sadrzaj>ANAMARIA GREMAN, OIB 20439630190, DOMOVINSKOG RATA 10, 21210 Solin i dr.</izvorni_sadrzaj>
    <derivirana_varijabla naziv="DomainObject.Predmet.ProtustrankaIDrugiAdressOIB_1">ANAMARIA GREMAN, OIB 20439630190, DOMOVINSKOG RATA 10, 21210 Solin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svibnja 2026.</izvorni_sadrzaj>
    <derivirana_varijabla naziv="DomainObject.Predmet.OdlukaRjesenje.DatumDonosenjaOdluke_1">11. svibnja 2026.</derivirana_varijabla>
  </DomainObject.Predmet.OdlukaRjesenje.DatumDonosenjaOdluke>
  <DomainObject.Predmet.OdlukaRjesenje.DatumPravomocnosti>
    <izvorni_sadrzaj>15. svibnja 2026.</izvorni_sadrzaj>
    <derivirana_varijabla naziv="DomainObject.Predmet.OdlukaRjesenje.DatumPravomocnosti_1">15. svibnja 2026.</derivirana_varijabla>
  </DomainObject.Predmet.OdlukaRjesenje.DatumPravomocnosti>
  <DomainObject.Predmet.OdlukaRjesenje.Oznaka>
    <izvorni_sadrzaj>R1 Ob-40/2026-10</izvorni_sadrzaj>
    <derivirana_varijabla naziv="DomainObject.Predmet.OdlukaRjesenje.Oznaka_1">R1 Ob-40/2026-10</derivirana_varijabla>
  </DomainObject.Predmet.OdlukaRjesenje.Oznaka>
  <DomainObject.Predmet.SudioniciListNaziv>
    <izvorni_sadrzaj>
      <item>Hrvatski zavod za socijalni rad, Područni ured u Solinu</item>
      <item>ANAMARIA GREMAN</item>
      <item>JOŠKO LUKETIN</item>
      <item>LUKAS GREMAN</item>
      <item>Dunja Starčević</item>
    </izvorni_sadrzaj>
    <derivirana_varijabla naziv="DomainObject.Predmet.SudioniciListNaziv_1">
      <item>Hrvatski zavod za socijalni rad, Područni ured u Solinu</item>
      <item>ANAMARIA GREMAN</item>
      <item>JOŠKO LUKETIN</item>
      <item>LUKAS GREMAN</item>
      <item>Dunja Starčević</item>
    </derivirana_varijabla>
  </DomainObject.Predmet.SudioniciListNaziv>
  <DomainObject.Predmet.SudioniciListAdressOIB>
    <izvorni_sadrzaj>
      <item>Hrvatski zavod za socijalni rad, Područni ured u Solinu, OIB 52966791065, Ulica Ivana Dežmana 6,10000 Zagreb</item>
      <item>ANAMARIA GREMAN, OIB 20439630190, DOMOVINSKOG RATA 10,21210 Solin</item>
      <item>JOŠKO LUKETIN, OIB 24548967735, PUT GLAVICE 4,21212 Kaštel Sućurac</item>
      <item>LUKAS GREMAN, OIB 49627896924, DOMOVINSKOG RATA 10,21210 Solin</item>
      <item>Dunja Starčević, OIB 27393494639</item>
    </izvorni_sadrzaj>
    <derivirana_varijabla naziv="DomainObject.Predmet.SudioniciListAdressOIB_1">
      <item>Hrvatski zavod za socijalni rad, Područni ured u Solinu, OIB 52966791065, Ulica Ivana Dežmana 6,10000 Zagreb</item>
      <item>ANAMARIA GREMAN, OIB 20439630190, DOMOVINSKOG RATA 10,21210 Solin</item>
      <item>JOŠKO LUKETIN, OIB 24548967735, PUT GLAVICE 4,21212 Kaštel Sućurac</item>
      <item>LUKAS GREMAN, OIB 49627896924, DOMOVINSKOG RATA 10,21210 Solin</item>
      <item>Dunja Starčević, OIB 27393494639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52966791065</item>
      <item>, OIB 20439630190</item>
      <item>, OIB 24548967735</item>
      <item>, OIB 49627896924</item>
      <item>, OIB 27393494639</item>
    </izvorni_sadrzaj>
    <derivirana_varijabla naziv="DomainObject.Predmet.SudioniciListNazivOIB_1">
      <item>, OIB 52966791065</item>
      <item>, OIB 20439630190</item>
      <item>, OIB 24548967735</item>
      <item>, OIB 49627896924</item>
      <item>, OIB 27393494639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svibnja 2026.</izvorni_sadrzaj>
    <derivirana_varijabla naziv="DomainObject.PredzadnjaOdlukaIzPredmeta.DatumDonosenjaOdluke_1">11. svibnja 2026.</derivirana_varijabla>
  </DomainObject.PredzadnjaOdlukaIzPredmeta.DatumDonosenjaOdluke>
  <DomainObject.PredzadnjaOdlukaIzPredmeta.Oznaka>
    <izvorni_sadrzaj>R1 Ob-40/2026-11</izvorni_sadrzaj>
    <derivirana_varijabla naziv="DomainObject.PredzadnjaOdlukaIzPredmeta.Oznaka_1">R1 Ob-40/2026-11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siječnja 2026.</izvorni_sadrzaj>
    <derivirana_varijabla naziv="DomainObject.Predmet.DatumPocetkaProcesa_1">15.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D79636F-D4F5-4CB0-96B0-F01B1E8E435C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321</properties:Words>
  <properties:Characters>1480</properties:Characters>
  <properties:Lines>113</properties:Lines>
  <properties:Paragraphs>54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2026-10-08T10:13:00Z</dcterms:created>
  <dc:creator>Tanja Božić</dc:creator>
  <cp:lastModifiedBy>Anđela Radoš</cp:lastModifiedBy>
  <cp:lastPrinted>2025-06-02T10:41:00Z</cp:lastPrinted>
  <dcterms:modified xmlns:xsi="http://www.w3.org/2001/XMLSchema-instance" xsi:type="dcterms:W3CDTF">2026-10-08T10:14:00Z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(zapisnik greman.docx)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