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body>
    <w:p w:rsidR="00831A20" w:rsidP="00A6158F" w:rsidRDefault="00911121">
      <w:pPr>
        <w:pStyle w:val="Naslov2"/>
        <w:tabs>
          <w:tab w:val="left" w:pos="360"/>
        </w:tabs>
        <w:ind w:right="4032"/>
        <w:jc w:val="left"/>
        <w:rPr>
          <w:rFonts w:ascii="Times New Roman" w:hAnsi="Times New Roman" w:eastAsia="Batang"/>
          <w:b/>
          <w:sz w:val="22"/>
          <w:szCs w:val="24"/>
          <w:lang w:val="hr-HR"/>
        </w:rPr>
      </w:pPr>
      <w:bookmarkStart w:name="_GoBack" w:id="0"/>
      <w:bookmarkEnd w:id="0"/>
      <w:r>
        <w:rPr>
          <w:rFonts w:ascii="Times New Roman" w:hAnsi="Times New Roman" w:eastAsia="Batang"/>
          <w:b/>
          <w:sz w:val="22"/>
          <w:szCs w:val="24"/>
          <w:lang w:val="hr-HR"/>
        </w:rPr>
        <w:t xml:space="preserve">            </w:t>
      </w:r>
      <w:r w:rsidR="00290D0B">
        <w:rPr>
          <w:rFonts w:ascii="Times New Roman" w:hAnsi="Times New Roman" w:eastAsia="Batang"/>
          <w:b/>
          <w:sz w:val="22"/>
          <w:szCs w:val="24"/>
          <w:lang w:val="hr-HR"/>
        </w:rPr>
        <w:t xml:space="preserve">                   </w:t>
      </w:r>
      <w:r>
        <w:rPr>
          <w:rFonts w:ascii="Times New Roman" w:hAnsi="Times New Roman" w:eastAsia="Batang"/>
          <w:b/>
          <w:sz w:val="22"/>
          <w:szCs w:val="24"/>
          <w:lang w:val="hr-HR"/>
        </w:rPr>
        <w:t xml:space="preserve">    </w:t>
      </w:r>
      <w:r>
        <w:rPr>
          <w:noProof/>
          <w:lang w:val="hr-HR"/>
        </w:rPr>
        <w:drawing>
          <wp:inline distT="0" distB="0" distL="0" distR="0">
            <wp:extent cx="565150" cy="6286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290D0B" w:rsidR="007F737B" w:rsidP="00A6158F" w:rsidRDefault="00290D0B">
      <w:pPr>
        <w:pStyle w:val="Naslov2"/>
        <w:tabs>
          <w:tab w:val="left" w:pos="360"/>
        </w:tabs>
        <w:ind w:right="4032"/>
        <w:jc w:val="left"/>
        <w:rPr>
          <w:rFonts w:ascii="Arial" w:hAnsi="Arial" w:eastAsia="Batang" w:cs="Arial"/>
          <w:sz w:val="24"/>
          <w:szCs w:val="24"/>
          <w:lang w:val="hr-HR"/>
        </w:rPr>
      </w:pPr>
      <w:r w:rsidRPr="00290D0B">
        <w:rPr>
          <w:rFonts w:ascii="Arial" w:hAnsi="Arial" w:eastAsia="Batang" w:cs="Arial"/>
          <w:sz w:val="24"/>
          <w:szCs w:val="24"/>
          <w:lang w:val="hr-HR"/>
        </w:rPr>
        <w:t xml:space="preserve">             </w:t>
      </w:r>
      <w:r>
        <w:rPr>
          <w:rFonts w:ascii="Arial" w:hAnsi="Arial" w:eastAsia="Batang" w:cs="Arial"/>
          <w:sz w:val="24"/>
          <w:szCs w:val="24"/>
          <w:lang w:val="hr-HR"/>
        </w:rPr>
        <w:t xml:space="preserve">   </w:t>
      </w:r>
      <w:r w:rsidRPr="00290D0B">
        <w:rPr>
          <w:rFonts w:ascii="Arial" w:hAnsi="Arial" w:eastAsia="Batang" w:cs="Arial"/>
          <w:sz w:val="24"/>
          <w:szCs w:val="24"/>
          <w:lang w:val="hr-HR"/>
        </w:rPr>
        <w:t xml:space="preserve"> </w:t>
      </w:r>
      <w:r w:rsidRPr="00290D0B" w:rsidR="007F737B">
        <w:rPr>
          <w:rFonts w:ascii="Arial" w:hAnsi="Arial" w:eastAsia="Batang" w:cs="Arial"/>
          <w:sz w:val="24"/>
          <w:szCs w:val="24"/>
          <w:lang w:val="hr-HR"/>
        </w:rPr>
        <w:t>REPUBLIKA HRVATSKA</w:t>
      </w:r>
    </w:p>
    <w:p w:rsidRPr="00290D0B" w:rsidR="00290D0B" w:rsidP="003B3B9F" w:rsidRDefault="00290D0B">
      <w:pPr>
        <w:pStyle w:val="Naslov9"/>
        <w:tabs>
          <w:tab w:val="left" w:pos="3544"/>
          <w:tab w:val="left" w:pos="6840"/>
        </w:tabs>
        <w:ind w:right="2232"/>
        <w:jc w:val="both"/>
        <w:rPr>
          <w:rFonts w:ascii="Arial" w:hAnsi="Arial" w:eastAsia="Batang" w:cs="Arial"/>
          <w:szCs w:val="24"/>
          <w:lang w:val="hr-HR"/>
        </w:rPr>
      </w:pPr>
      <w:r>
        <w:rPr>
          <w:rFonts w:ascii="Arial" w:hAnsi="Arial" w:eastAsia="Batang" w:cs="Arial"/>
          <w:szCs w:val="24"/>
          <w:lang w:val="hr-HR"/>
        </w:rPr>
        <w:t xml:space="preserve">   </w:t>
      </w:r>
      <w:r w:rsidRPr="00290D0B" w:rsidR="007F737B">
        <w:rPr>
          <w:rFonts w:ascii="Arial" w:hAnsi="Arial" w:eastAsia="Batang" w:cs="Arial"/>
          <w:szCs w:val="24"/>
          <w:lang w:val="hr-HR"/>
        </w:rPr>
        <w:t xml:space="preserve">ŽUPANIJSKO DRŽAVNO ODVJETNIŠTVO </w:t>
      </w:r>
    </w:p>
    <w:p w:rsidRPr="00290D0B" w:rsidR="007F737B" w:rsidP="003B3B9F" w:rsidRDefault="00290D0B">
      <w:pPr>
        <w:pStyle w:val="Naslov9"/>
        <w:tabs>
          <w:tab w:val="left" w:pos="3544"/>
          <w:tab w:val="left" w:pos="6840"/>
        </w:tabs>
        <w:ind w:right="2232"/>
        <w:jc w:val="both"/>
        <w:rPr>
          <w:rFonts w:ascii="Arial" w:hAnsi="Arial" w:eastAsia="Batang" w:cs="Arial"/>
          <w:szCs w:val="24"/>
          <w:lang w:val="hr-HR"/>
        </w:rPr>
      </w:pPr>
      <w:r w:rsidRPr="00290D0B">
        <w:rPr>
          <w:rFonts w:ascii="Arial" w:hAnsi="Arial" w:eastAsia="Batang" w:cs="Arial"/>
          <w:szCs w:val="24"/>
          <w:lang w:val="hr-HR"/>
        </w:rPr>
        <w:t xml:space="preserve">                      </w:t>
      </w:r>
      <w:r w:rsidRPr="00290D0B" w:rsidR="007F737B">
        <w:rPr>
          <w:rFonts w:ascii="Arial" w:hAnsi="Arial" w:eastAsia="Batang" w:cs="Arial"/>
          <w:szCs w:val="24"/>
          <w:lang w:val="hr-HR"/>
        </w:rPr>
        <w:t xml:space="preserve">U </w:t>
      </w:r>
      <w:r w:rsidRPr="00290D0B" w:rsidR="00831A20">
        <w:rPr>
          <w:rFonts w:ascii="Arial" w:hAnsi="Arial" w:eastAsia="Batang" w:cs="Arial"/>
          <w:szCs w:val="24"/>
          <w:lang w:val="hr-HR"/>
        </w:rPr>
        <w:t>P</w:t>
      </w:r>
      <w:r w:rsidRPr="00290D0B" w:rsidR="007F737B">
        <w:rPr>
          <w:rFonts w:ascii="Arial" w:hAnsi="Arial" w:eastAsia="Batang" w:cs="Arial"/>
          <w:szCs w:val="24"/>
          <w:lang w:val="hr-HR"/>
        </w:rPr>
        <w:t>ULI</w:t>
      </w:r>
      <w:r w:rsidRPr="00290D0B" w:rsidR="003B3B9F">
        <w:rPr>
          <w:rFonts w:ascii="Arial" w:hAnsi="Arial" w:eastAsia="Batang" w:cs="Arial"/>
          <w:szCs w:val="24"/>
          <w:lang w:val="hr-HR"/>
        </w:rPr>
        <w:t xml:space="preserve"> </w:t>
      </w:r>
      <w:r w:rsidRPr="00290D0B">
        <w:rPr>
          <w:rFonts w:ascii="Arial" w:hAnsi="Arial" w:eastAsia="Batang" w:cs="Arial"/>
          <w:szCs w:val="24"/>
          <w:lang w:val="hr-HR"/>
        </w:rPr>
        <w:t>–</w:t>
      </w:r>
      <w:r w:rsidRPr="00290D0B" w:rsidR="003B3B9F">
        <w:rPr>
          <w:rFonts w:ascii="Arial" w:hAnsi="Arial" w:eastAsia="Batang" w:cs="Arial"/>
          <w:szCs w:val="24"/>
          <w:lang w:val="hr-HR"/>
        </w:rPr>
        <w:t xml:space="preserve"> POLA</w:t>
      </w:r>
    </w:p>
    <w:p w:rsidRPr="00290D0B" w:rsidR="00290D0B" w:rsidP="00290D0B" w:rsidRDefault="00290D0B">
      <w:pPr>
        <w:rPr>
          <w:rFonts w:eastAsia="Batang"/>
        </w:rPr>
      </w:pPr>
    </w:p>
    <w:p w:rsidRPr="0092595B" w:rsidR="007F737B" w:rsidRDefault="00C116DD">
      <w:pPr>
        <w:rPr>
          <w:rFonts w:eastAsia="Batang"/>
        </w:rPr>
      </w:pPr>
      <w:r>
        <w:rPr>
          <w:rFonts w:eastAsia="Batang"/>
        </w:rPr>
        <w:t xml:space="preserve">Broj: </w:t>
      </w:r>
      <w:r w:rsidR="00215FC5">
        <w:rPr>
          <w:rFonts w:eastAsia="Batang"/>
        </w:rPr>
        <w:t>S</w:t>
      </w:r>
      <w:r w:rsidR="009E11BD">
        <w:rPr>
          <w:rFonts w:eastAsia="Batang"/>
        </w:rPr>
        <w:t>-DO</w:t>
      </w:r>
      <w:r w:rsidR="00E448D4">
        <w:rPr>
          <w:rFonts w:eastAsia="Batang"/>
        </w:rPr>
        <w:t>-</w:t>
      </w:r>
      <w:r w:rsidR="001E7DD7">
        <w:rPr>
          <w:rFonts w:eastAsia="Batang"/>
        </w:rPr>
        <w:t>121/2020</w:t>
      </w:r>
      <w:r w:rsidR="007C70B2">
        <w:rPr>
          <w:rFonts w:eastAsia="Batang"/>
        </w:rPr>
        <w:t>-</w:t>
      </w:r>
    </w:p>
    <w:p w:rsidRPr="00290D0B" w:rsidR="007F737B" w:rsidRDefault="007F737B">
      <w:pPr>
        <w:pStyle w:val="Naslov1"/>
        <w:rPr>
          <w:rFonts w:ascii="Arial" w:hAnsi="Arial" w:eastAsia="Batang" w:cs="Arial"/>
          <w:szCs w:val="24"/>
          <w:lang w:val="hr-HR"/>
        </w:rPr>
      </w:pPr>
      <w:r w:rsidRPr="00290D0B">
        <w:rPr>
          <w:rFonts w:ascii="Arial" w:hAnsi="Arial" w:eastAsia="Batang" w:cs="Arial"/>
          <w:szCs w:val="24"/>
          <w:lang w:val="hr-HR"/>
        </w:rPr>
        <w:t>Pula</w:t>
      </w:r>
      <w:r w:rsidRPr="00290D0B" w:rsidR="0086674F">
        <w:rPr>
          <w:rFonts w:ascii="Arial" w:hAnsi="Arial" w:eastAsia="Batang" w:cs="Arial"/>
          <w:szCs w:val="24"/>
          <w:lang w:val="hr-HR"/>
        </w:rPr>
        <w:t xml:space="preserve"> - Pola,</w:t>
      </w:r>
      <w:r w:rsidRPr="00290D0B" w:rsidR="005D6351">
        <w:rPr>
          <w:rFonts w:ascii="Arial" w:hAnsi="Arial" w:eastAsia="Batang" w:cs="Arial"/>
          <w:szCs w:val="24"/>
          <w:lang w:val="hr-HR"/>
        </w:rPr>
        <w:t xml:space="preserve"> </w:t>
      </w:r>
      <w:r w:rsidR="001E7DD7">
        <w:rPr>
          <w:rFonts w:ascii="Arial" w:hAnsi="Arial" w:eastAsia="Batang" w:cs="Arial"/>
          <w:szCs w:val="24"/>
          <w:lang w:val="hr-HR"/>
        </w:rPr>
        <w:t>27</w:t>
      </w:r>
      <w:r w:rsidRPr="00290D0B" w:rsidR="007C70B2">
        <w:rPr>
          <w:rFonts w:ascii="Arial" w:hAnsi="Arial" w:eastAsia="Batang" w:cs="Arial"/>
          <w:szCs w:val="24"/>
          <w:lang w:val="hr-HR"/>
        </w:rPr>
        <w:t xml:space="preserve">. </w:t>
      </w:r>
      <w:r w:rsidR="001E7DD7">
        <w:rPr>
          <w:rFonts w:ascii="Arial" w:hAnsi="Arial" w:eastAsia="Batang" w:cs="Arial"/>
          <w:szCs w:val="24"/>
          <w:lang w:val="hr-HR"/>
        </w:rPr>
        <w:t>ožujak</w:t>
      </w:r>
      <w:r w:rsidR="00290D0B">
        <w:rPr>
          <w:rFonts w:ascii="Arial" w:hAnsi="Arial" w:eastAsia="Batang" w:cs="Arial"/>
          <w:szCs w:val="24"/>
          <w:lang w:val="hr-HR"/>
        </w:rPr>
        <w:t xml:space="preserve"> 2020</w:t>
      </w:r>
      <w:r w:rsidRPr="00290D0B" w:rsidR="007C70B2">
        <w:rPr>
          <w:rFonts w:ascii="Arial" w:hAnsi="Arial" w:eastAsia="Batang" w:cs="Arial"/>
          <w:szCs w:val="24"/>
          <w:lang w:val="hr-HR"/>
        </w:rPr>
        <w:t xml:space="preserve">. </w:t>
      </w:r>
    </w:p>
    <w:p w:rsidRPr="0092595B" w:rsidR="007F737B" w:rsidRDefault="00464A0C">
      <w:pPr>
        <w:rPr>
          <w:rFonts w:eastAsia="Batang"/>
        </w:rPr>
      </w:pPr>
      <w:r>
        <w:rPr>
          <w:rFonts w:eastAsia="Batang"/>
        </w:rPr>
        <w:t>ŽP</w:t>
      </w:r>
      <w:r w:rsidR="00462D5E">
        <w:rPr>
          <w:rFonts w:eastAsia="Batang"/>
        </w:rPr>
        <w:t>/</w:t>
      </w:r>
      <w:proofErr w:type="spellStart"/>
      <w:r w:rsidR="001E7DD7">
        <w:rPr>
          <w:rFonts w:eastAsia="Batang"/>
        </w:rPr>
        <w:t>ŽP</w:t>
      </w:r>
      <w:proofErr w:type="spellEnd"/>
    </w:p>
    <w:p w:rsidRPr="00831A20" w:rsidR="00057F4A" w:rsidP="00C15870" w:rsidRDefault="00057F4A">
      <w:pPr>
        <w:tabs>
          <w:tab w:val="left" w:pos="5245"/>
        </w:tabs>
        <w:rPr>
          <w:rFonts w:eastAsia="Batang"/>
          <w:b/>
        </w:rPr>
      </w:pPr>
    </w:p>
    <w:p w:rsidR="00462D5E" w:rsidP="00462D5E" w:rsidRDefault="00057F4A">
      <w:pPr>
        <w:tabs>
          <w:tab w:val="left" w:pos="5245"/>
        </w:tabs>
        <w:rPr>
          <w:rFonts w:eastAsia="Batang"/>
          <w:b/>
        </w:rPr>
      </w:pPr>
      <w:r w:rsidRPr="00831A20">
        <w:rPr>
          <w:rFonts w:eastAsia="Batang"/>
          <w:b/>
        </w:rPr>
        <w:tab/>
      </w:r>
    </w:p>
    <w:p w:rsidR="00462D5E" w:rsidP="00462D5E" w:rsidRDefault="00462D5E">
      <w:pPr>
        <w:tabs>
          <w:tab w:val="left" w:pos="5245"/>
        </w:tabs>
        <w:rPr>
          <w:rFonts w:eastAsia="Batang"/>
          <w:b/>
        </w:rPr>
      </w:pPr>
    </w:p>
    <w:p w:rsidR="00462D5E" w:rsidP="00462D5E" w:rsidRDefault="00462D5E">
      <w:pPr>
        <w:tabs>
          <w:tab w:val="left" w:pos="5245"/>
        </w:tabs>
        <w:rPr>
          <w:rFonts w:eastAsia="Batang"/>
          <w:b/>
        </w:rPr>
      </w:pPr>
    </w:p>
    <w:p w:rsidR="008C2D9E" w:rsidP="00BE6A2D" w:rsidRDefault="008C2D9E">
      <w:pPr>
        <w:tabs>
          <w:tab w:val="left" w:pos="5245"/>
        </w:tabs>
        <w:ind w:left="4962"/>
        <w:jc w:val="center"/>
        <w:rPr>
          <w:rFonts w:eastAsia="Batang"/>
        </w:rPr>
      </w:pPr>
    </w:p>
    <w:p w:rsidR="008C2D9E" w:rsidP="00BE6A2D" w:rsidRDefault="008C2D9E">
      <w:pPr>
        <w:tabs>
          <w:tab w:val="left" w:pos="5245"/>
        </w:tabs>
        <w:ind w:left="4962"/>
        <w:jc w:val="center"/>
        <w:rPr>
          <w:rFonts w:eastAsia="Batang"/>
        </w:rPr>
      </w:pPr>
    </w:p>
    <w:p w:rsidRPr="00911121" w:rsidR="00BE6A2D" w:rsidP="00911121" w:rsidRDefault="00911121">
      <w:pPr>
        <w:tabs>
          <w:tab w:val="left" w:pos="5245"/>
        </w:tabs>
        <w:ind w:left="4962"/>
        <w:jc w:val="center"/>
        <w:rPr>
          <w:rFonts w:eastAsia="Batang"/>
        </w:rPr>
      </w:pPr>
      <w:r w:rsidRPr="00911121">
        <w:rPr>
          <w:rFonts w:eastAsia="Batang"/>
        </w:rPr>
        <w:t>POREZNA UPRAVA</w:t>
      </w:r>
    </w:p>
    <w:p w:rsidRPr="00911121" w:rsidR="0091361F" w:rsidP="00911121" w:rsidRDefault="00911121">
      <w:pPr>
        <w:tabs>
          <w:tab w:val="left" w:pos="5245"/>
        </w:tabs>
        <w:ind w:left="4962"/>
        <w:jc w:val="center"/>
        <w:rPr>
          <w:rFonts w:eastAsia="Batang"/>
          <w:u w:val="single"/>
        </w:rPr>
      </w:pPr>
      <w:r w:rsidRPr="00911121">
        <w:rPr>
          <w:rFonts w:eastAsia="Batang"/>
        </w:rPr>
        <w:t>PODRUČNI URED PAZIN</w:t>
      </w:r>
    </w:p>
    <w:p w:rsidRPr="00911121" w:rsidR="00462D5E" w:rsidP="00911121" w:rsidRDefault="00911121">
      <w:pPr>
        <w:tabs>
          <w:tab w:val="left" w:pos="5245"/>
        </w:tabs>
        <w:ind w:left="4962"/>
        <w:jc w:val="center"/>
        <w:rPr>
          <w:rFonts w:eastAsia="Batang"/>
        </w:rPr>
      </w:pPr>
      <w:r w:rsidRPr="00911121">
        <w:rPr>
          <w:rFonts w:eastAsia="Batang"/>
        </w:rPr>
        <w:t>PAZIN</w:t>
      </w:r>
    </w:p>
    <w:p w:rsidR="00562C23" w:rsidRDefault="00562C23">
      <w:pPr>
        <w:tabs>
          <w:tab w:val="left" w:pos="5245"/>
        </w:tabs>
        <w:rPr>
          <w:rFonts w:eastAsia="Batang"/>
          <w:b/>
        </w:rPr>
      </w:pPr>
    </w:p>
    <w:p w:rsidR="00103366" w:rsidRDefault="00103366">
      <w:pPr>
        <w:tabs>
          <w:tab w:val="left" w:pos="5245"/>
        </w:tabs>
        <w:rPr>
          <w:rFonts w:eastAsia="Batang"/>
          <w:b/>
        </w:rPr>
      </w:pPr>
    </w:p>
    <w:p w:rsidR="00911121" w:rsidP="00911121" w:rsidRDefault="00911121">
      <w:pPr>
        <w:rPr>
          <w:rFonts w:eastAsia="Batang"/>
          <w:b/>
        </w:rPr>
      </w:pPr>
      <w:r>
        <w:rPr>
          <w:rFonts w:eastAsia="Batang"/>
          <w:b/>
        </w:rPr>
        <w:tab/>
      </w:r>
    </w:p>
    <w:p w:rsidR="00911121" w:rsidP="00911121" w:rsidRDefault="00911121">
      <w:pPr>
        <w:rPr>
          <w:rFonts w:eastAsia="Batang"/>
          <w:b/>
        </w:rPr>
      </w:pPr>
    </w:p>
    <w:p w:rsidR="00911121" w:rsidP="00911121" w:rsidRDefault="00911121">
      <w:pPr>
        <w:rPr>
          <w:rFonts w:eastAsia="Batang"/>
          <w:b/>
        </w:rPr>
      </w:pPr>
    </w:p>
    <w:p w:rsidRPr="00911121" w:rsidR="00562C23" w:rsidP="00911121" w:rsidRDefault="001E7DD7">
      <w:pPr>
        <w:ind w:firstLine="708"/>
        <w:rPr>
          <w:rFonts w:eastAsia="Batang"/>
        </w:rPr>
      </w:pPr>
      <w:r>
        <w:rPr>
          <w:rFonts w:eastAsia="Batang"/>
        </w:rPr>
        <w:t>Na broj: Klasa: 423-05/20-01/51</w:t>
      </w:r>
    </w:p>
    <w:p w:rsidR="00F06475" w:rsidRDefault="00F06475">
      <w:pPr>
        <w:tabs>
          <w:tab w:val="left" w:pos="5245"/>
        </w:tabs>
        <w:rPr>
          <w:rFonts w:eastAsia="Batang"/>
          <w:b/>
        </w:rPr>
      </w:pPr>
    </w:p>
    <w:p w:rsidR="00A41E33" w:rsidP="00392864" w:rsidRDefault="001D16C9">
      <w:pPr>
        <w:ind w:firstLine="708"/>
        <w:rPr>
          <w:rFonts w:eastAsia="Batang"/>
        </w:rPr>
      </w:pPr>
      <w:r>
        <w:rPr>
          <w:rFonts w:eastAsia="Batang"/>
        </w:rPr>
        <w:t>PREDMET</w:t>
      </w:r>
      <w:r w:rsidR="0055645F">
        <w:rPr>
          <w:rFonts w:eastAsia="Batang"/>
        </w:rPr>
        <w:t xml:space="preserve">:   </w:t>
      </w:r>
      <w:r w:rsidR="001E7DD7">
        <w:rPr>
          <w:rFonts w:eastAsia="Batang"/>
        </w:rPr>
        <w:t>ARLEN d.o.o. Poreč</w:t>
      </w:r>
      <w:r w:rsidR="00392864">
        <w:rPr>
          <w:rFonts w:eastAsia="Batang"/>
        </w:rPr>
        <w:t xml:space="preserve"> </w:t>
      </w:r>
    </w:p>
    <w:p w:rsidR="00392864" w:rsidP="00A41E33" w:rsidRDefault="00A41E33">
      <w:pPr>
        <w:ind w:left="1416" w:firstLine="708"/>
        <w:rPr>
          <w:rFonts w:eastAsia="Batang"/>
        </w:rPr>
      </w:pPr>
      <w:r>
        <w:rPr>
          <w:rFonts w:eastAsia="Batang"/>
        </w:rPr>
        <w:t xml:space="preserve"> </w:t>
      </w:r>
      <w:r w:rsidR="001E7DD7">
        <w:rPr>
          <w:rFonts w:eastAsia="Batang"/>
        </w:rPr>
        <w:t>OIB:  81085251755</w:t>
      </w:r>
      <w:r w:rsidR="00392864">
        <w:rPr>
          <w:rFonts w:eastAsia="Batang"/>
        </w:rPr>
        <w:t xml:space="preserve">, </w:t>
      </w:r>
    </w:p>
    <w:p w:rsidR="00392864" w:rsidP="00392864" w:rsidRDefault="00392864">
      <w:pPr>
        <w:ind w:firstLine="708"/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  <w:t xml:space="preserve">- </w:t>
      </w:r>
      <w:r w:rsidR="00911121">
        <w:rPr>
          <w:rFonts w:eastAsia="Batang"/>
        </w:rPr>
        <w:t>očitovanje</w:t>
      </w:r>
      <w:r>
        <w:rPr>
          <w:rFonts w:eastAsia="Batang"/>
        </w:rPr>
        <w:t xml:space="preserve">, </w:t>
      </w:r>
      <w:r w:rsidR="0076114F">
        <w:rPr>
          <w:rFonts w:eastAsia="Batang"/>
        </w:rPr>
        <w:t xml:space="preserve">dostavlja </w:t>
      </w:r>
      <w:r>
        <w:rPr>
          <w:rFonts w:eastAsia="Batang"/>
        </w:rPr>
        <w:t xml:space="preserve">se </w:t>
      </w:r>
    </w:p>
    <w:p w:rsidR="001E7DD7" w:rsidP="00392864" w:rsidRDefault="001E7DD7">
      <w:pPr>
        <w:ind w:firstLine="708"/>
        <w:rPr>
          <w:rFonts w:eastAsia="Batang"/>
        </w:rPr>
      </w:pPr>
    </w:p>
    <w:p w:rsidR="0055645F" w:rsidP="0055645F" w:rsidRDefault="0055645F">
      <w:pPr>
        <w:rPr>
          <w:rFonts w:eastAsia="Batang"/>
        </w:rPr>
      </w:pPr>
    </w:p>
    <w:p w:rsidR="00290D0B" w:rsidP="001E7DD7" w:rsidRDefault="00392864">
      <w:pPr>
        <w:ind w:firstLine="708"/>
        <w:jc w:val="both"/>
        <w:rPr>
          <w:rFonts w:eastAsia="Batang"/>
        </w:rPr>
      </w:pPr>
      <w:r>
        <w:rPr>
          <w:rFonts w:eastAsia="Batang"/>
        </w:rPr>
        <w:t xml:space="preserve">U gornjem predmetu </w:t>
      </w:r>
      <w:r w:rsidR="001E7DD7">
        <w:rPr>
          <w:rFonts w:eastAsia="Batang"/>
        </w:rPr>
        <w:t xml:space="preserve"> obavještavamo vas da smo podnijeli  Trgovačkom sudu u Pazinu prijedlog za otvaranje stečajnog postupka.</w:t>
      </w:r>
    </w:p>
    <w:p w:rsidR="001D16C9" w:rsidP="00290D0B" w:rsidRDefault="001D16C9">
      <w:pPr>
        <w:jc w:val="both"/>
        <w:rPr>
          <w:rFonts w:eastAsia="Batang"/>
        </w:rPr>
      </w:pPr>
    </w:p>
    <w:p w:rsidR="001D16C9" w:rsidP="00041758" w:rsidRDefault="001D16C9">
      <w:pPr>
        <w:ind w:firstLine="708"/>
        <w:jc w:val="both"/>
        <w:rPr>
          <w:rFonts w:eastAsia="Batang"/>
        </w:rPr>
      </w:pPr>
    </w:p>
    <w:p w:rsidR="001D16C9" w:rsidP="00041758" w:rsidRDefault="001D16C9">
      <w:pPr>
        <w:ind w:firstLine="708"/>
        <w:jc w:val="both"/>
        <w:rPr>
          <w:rFonts w:eastAsia="Batang"/>
        </w:rPr>
      </w:pPr>
    </w:p>
    <w:p w:rsidR="00041758" w:rsidP="00041758" w:rsidRDefault="00041758">
      <w:pPr>
        <w:ind w:firstLine="708"/>
        <w:jc w:val="both"/>
        <w:rPr>
          <w:rFonts w:eastAsia="Batang"/>
        </w:rPr>
      </w:pPr>
    </w:p>
    <w:p w:rsidR="00103366" w:rsidP="00041758" w:rsidRDefault="00103366">
      <w:pPr>
        <w:ind w:firstLine="708"/>
        <w:jc w:val="both"/>
        <w:rPr>
          <w:rFonts w:eastAsia="Batang"/>
        </w:rPr>
      </w:pPr>
    </w:p>
    <w:p w:rsidRPr="00970BC7" w:rsidR="001F6B97" w:rsidP="00103366" w:rsidRDefault="00A615D0">
      <w:pPr>
        <w:ind w:left="4111"/>
        <w:jc w:val="center"/>
      </w:pPr>
      <w:r>
        <w:t>Z</w:t>
      </w:r>
      <w:r w:rsidR="007C70B2">
        <w:t xml:space="preserve"> </w:t>
      </w:r>
      <w:r>
        <w:t>A</w:t>
      </w:r>
      <w:r w:rsidR="007C70B2">
        <w:t xml:space="preserve"> </w:t>
      </w:r>
      <w:r>
        <w:t>M</w:t>
      </w:r>
      <w:r w:rsidR="007C70B2">
        <w:t xml:space="preserve"> </w:t>
      </w:r>
      <w:r>
        <w:t>J</w:t>
      </w:r>
      <w:r w:rsidR="007C70B2">
        <w:t xml:space="preserve"> </w:t>
      </w:r>
      <w:r>
        <w:t>E</w:t>
      </w:r>
      <w:r w:rsidR="007C70B2">
        <w:t xml:space="preserve"> </w:t>
      </w:r>
      <w:r>
        <w:t>N</w:t>
      </w:r>
      <w:r w:rsidR="007C70B2">
        <w:t xml:space="preserve"> </w:t>
      </w:r>
      <w:r>
        <w:t>I</w:t>
      </w:r>
      <w:r w:rsidR="007C70B2">
        <w:t xml:space="preserve"> </w:t>
      </w:r>
      <w:r w:rsidR="00464A0C">
        <w:t>K</w:t>
      </w:r>
    </w:p>
    <w:p w:rsidRPr="00970BC7" w:rsidR="001F6B97" w:rsidP="00103366" w:rsidRDefault="001F6B97">
      <w:pPr>
        <w:ind w:left="4111"/>
        <w:jc w:val="center"/>
      </w:pPr>
      <w:r w:rsidRPr="00970BC7">
        <w:t>ŽUPANIJSK</w:t>
      </w:r>
      <w:r w:rsidR="0076114F">
        <w:t>OG</w:t>
      </w:r>
      <w:r w:rsidRPr="00970BC7">
        <w:t xml:space="preserve"> DRŽAVN</w:t>
      </w:r>
      <w:r w:rsidR="0076114F">
        <w:t>OG ODVJETNIKA</w:t>
      </w:r>
    </w:p>
    <w:p w:rsidRPr="00970BC7" w:rsidR="001F6B97" w:rsidP="00103366" w:rsidRDefault="001F6B97">
      <w:pPr>
        <w:ind w:left="4111"/>
        <w:jc w:val="center"/>
      </w:pPr>
    </w:p>
    <w:p w:rsidR="001F6B97" w:rsidP="00103366" w:rsidRDefault="00464A0C">
      <w:pPr>
        <w:ind w:left="4111"/>
        <w:jc w:val="center"/>
      </w:pPr>
      <w:r>
        <w:t>Željko Perčinlić</w:t>
      </w:r>
    </w:p>
    <w:p w:rsidR="00041758" w:rsidP="001F6B97" w:rsidRDefault="00041758"/>
    <w:p w:rsidR="00041758" w:rsidP="001F6B97" w:rsidRDefault="00041758"/>
    <w:p w:rsidR="00041758" w:rsidP="001F6B97" w:rsidRDefault="00041758"/>
    <w:p w:rsidR="00041758" w:rsidP="001F6B97" w:rsidRDefault="00041758"/>
    <w:sectPr w:rsidR="00041758" w:rsidSect="0045633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618" w:right="1417" w:bottom="107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endnote w:type="separator" w:id="-1">
    <w:p w:rsidR="00EA247C" w:rsidRDefault="00EA247C">
      <w:r>
        <w:separator/>
      </w:r>
    </w:p>
  </w:endnote>
  <w:endnote w:type="continuationSeparator" w:id="0">
    <w:p w:rsidR="00EA247C" w:rsidRDefault="00EA247C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p w:rsidR="00397CDB" w:rsidRDefault="00397CDB">
    <w:pPr>
      <w:pStyle w:val="Podnoje"/>
    </w:pPr>
  </w:p>
</w:ftr>
</file>

<file path=word/footer2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p w:rsidR="00397CDB" w:rsidRDefault="00397CDB">
    <w:pPr>
      <w:pStyle w:val="Podnoje"/>
    </w:pPr>
  </w:p>
</w:ftr>
</file>

<file path=word/footer3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p w:rsidR="00397CDB" w:rsidRDefault="00397CDB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otnote w:type="separator" w:id="-1">
    <w:p w:rsidR="00EA247C" w:rsidRDefault="00EA247C">
      <w:r>
        <w:separator/>
      </w:r>
    </w:p>
  </w:footnote>
  <w:footnote w:type="continuationSeparator" w:id="0">
    <w:p w:rsidR="00EA247C" w:rsidRDefault="00EA247C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p w:rsidR="00FE4EDF" w:rsidP="00456336" w:rsidRDefault="00FE4EDF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FE4EDF" w:rsidRDefault="00FE4EDF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p w:rsidR="00FE4EDF" w:rsidP="00456336" w:rsidRDefault="00FE4EDF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E7DD7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FE4EDF" w:rsidRDefault="00FE4EDF">
    <w:pPr>
      <w:pStyle w:val="Zaglavlje"/>
    </w:pPr>
  </w:p>
</w:hdr>
</file>

<file path=word/header3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p w:rsidR="00397CDB" w:rsidRDefault="00397CDB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abstractNum w:abstractNumId="0">
    <w:nsid w:val="065B764D"/>
    <w:multiLevelType w:val="hybridMultilevel"/>
    <w:tmpl w:val="EFA6369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F96786"/>
    <w:multiLevelType w:val="hybridMultilevel"/>
    <w:tmpl w:val="A65EE66A"/>
    <w:lvl w:ilvl="0" w:tplc="4F8C052C">
      <w:start w:val="664"/>
      <w:numFmt w:val="bullet"/>
      <w:lvlText w:val="-"/>
      <w:lvlJc w:val="left"/>
      <w:pPr>
        <w:tabs>
          <w:tab w:val="num" w:pos="5610"/>
        </w:tabs>
        <w:ind w:left="5610" w:hanging="360"/>
      </w:pPr>
      <w:rPr>
        <w:rFonts w:hint="default" w:ascii="Times New Roman" w:hAnsi="Times New Roman" w:eastAsia="Batang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7770"/>
        </w:tabs>
        <w:ind w:left="777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8490"/>
        </w:tabs>
        <w:ind w:left="849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9210"/>
        </w:tabs>
        <w:ind w:left="921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9930"/>
        </w:tabs>
        <w:ind w:left="993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10650"/>
        </w:tabs>
        <w:ind w:left="1065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11370"/>
        </w:tabs>
        <w:ind w:left="11370" w:hanging="360"/>
      </w:pPr>
      <w:rPr>
        <w:rFonts w:hint="default" w:ascii="Wingdings" w:hAnsi="Wingdings"/>
      </w:rPr>
    </w:lvl>
  </w:abstractNum>
  <w:abstractNum w:abstractNumId="2">
    <w:nsid w:val="0C8D3CE2"/>
    <w:multiLevelType w:val="hybridMultilevel"/>
    <w:tmpl w:val="B43AAC56"/>
    <w:lvl w:ilvl="0" w:tplc="041A0001">
      <w:start w:val="1"/>
      <w:numFmt w:val="bullet"/>
      <w:lvlText w:val=""/>
      <w:lvlJc w:val="left"/>
      <w:pPr>
        <w:ind w:left="1428" w:hanging="360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3">
    <w:nsid w:val="27187DE8"/>
    <w:multiLevelType w:val="hybridMultilevel"/>
    <w:tmpl w:val="B704B73C"/>
    <w:lvl w:ilvl="0" w:tplc="A57C336A">
      <w:numFmt w:val="bullet"/>
      <w:lvlText w:val="-"/>
      <w:lvlJc w:val="left"/>
      <w:pPr>
        <w:ind w:left="2073" w:hanging="360"/>
      </w:pPr>
      <w:rPr>
        <w:rFonts w:hint="default" w:ascii="Times New Roman" w:hAnsi="Times New Roman" w:eastAsia="Batang" w:cs="Times New Roman"/>
      </w:rPr>
    </w:lvl>
    <w:lvl w:ilvl="1" w:tplc="041A0003" w:tentative="true">
      <w:start w:val="1"/>
      <w:numFmt w:val="bullet"/>
      <w:lvlText w:val="o"/>
      <w:lvlJc w:val="left"/>
      <w:pPr>
        <w:ind w:left="2793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513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4233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953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673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393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7113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833" w:hanging="360"/>
      </w:pPr>
      <w:rPr>
        <w:rFonts w:hint="default" w:ascii="Wingdings" w:hAnsi="Wingdings"/>
      </w:rPr>
    </w:lvl>
  </w:abstractNum>
  <w:abstractNum w:abstractNumId="4">
    <w:nsid w:val="2914255F"/>
    <w:multiLevelType w:val="hybridMultilevel"/>
    <w:tmpl w:val="AEBC18EC"/>
    <w:lvl w:ilvl="0" w:tplc="7DBAAF9A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5">
    <w:nsid w:val="2A790D41"/>
    <w:multiLevelType w:val="hybridMultilevel"/>
    <w:tmpl w:val="509A8182"/>
    <w:lvl w:ilvl="0" w:tplc="041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37C0750F"/>
    <w:multiLevelType w:val="hybridMultilevel"/>
    <w:tmpl w:val="1E9C9D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DD48C1FC">
      <w:start w:val="1"/>
      <w:numFmt w:val="bullet"/>
      <w:lvlText w:val="-"/>
      <w:lvlJc w:val="left"/>
      <w:pPr>
        <w:ind w:left="1440" w:hanging="360"/>
      </w:pPr>
      <w:rPr>
        <w:rFonts w:hint="default" w:ascii="Times New Roman" w:hAnsi="Times New Roman" w:eastAsia="Batang" w:cs="Times New Roman"/>
      </w:r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D19AD"/>
    <w:multiLevelType w:val="hybridMultilevel"/>
    <w:tmpl w:val="C7A0D586"/>
    <w:lvl w:ilvl="0" w:tplc="7DBAAF9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3ECE1D99"/>
    <w:multiLevelType w:val="hybridMultilevel"/>
    <w:tmpl w:val="6E8670B0"/>
    <w:lvl w:ilvl="0" w:tplc="041A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9">
    <w:nsid w:val="3F3E7446"/>
    <w:multiLevelType w:val="hybridMultilevel"/>
    <w:tmpl w:val="EFFC3DDC"/>
    <w:lvl w:ilvl="0" w:tplc="041A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499B7D7F"/>
    <w:multiLevelType w:val="hybridMultilevel"/>
    <w:tmpl w:val="54083EB0"/>
    <w:lvl w:ilvl="0" w:tplc="390293F2">
      <w:numFmt w:val="bullet"/>
      <w:lvlText w:val="-"/>
      <w:lvlJc w:val="left"/>
      <w:pPr>
        <w:ind w:left="1428" w:hanging="360"/>
      </w:pPr>
      <w:rPr>
        <w:rFonts w:hint="default" w:ascii="Times New Roman" w:hAnsi="Times New Roman" w:eastAsia="Batang" w:cs="Times New Roman"/>
      </w:rPr>
    </w:lvl>
    <w:lvl w:ilvl="1" w:tplc="041A0003" w:tentative="true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11">
    <w:nsid w:val="4DAB6FF7"/>
    <w:multiLevelType w:val="hybridMultilevel"/>
    <w:tmpl w:val="59C09578"/>
    <w:lvl w:ilvl="0" w:tplc="3BB62380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Batang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2">
    <w:nsid w:val="64F01733"/>
    <w:multiLevelType w:val="hybridMultilevel"/>
    <w:tmpl w:val="2A821AC4"/>
    <w:lvl w:ilvl="0" w:tplc="7ACA3504">
      <w:numFmt w:val="bullet"/>
      <w:lvlText w:val="-"/>
      <w:lvlJc w:val="left"/>
      <w:pPr>
        <w:ind w:left="5610" w:hanging="360"/>
      </w:pPr>
      <w:rPr>
        <w:rFonts w:hint="default" w:ascii="Times New Roman" w:hAnsi="Times New Roman" w:eastAsia="Batang" w:cs="Times New Roman"/>
      </w:rPr>
    </w:lvl>
    <w:lvl w:ilvl="1" w:tplc="041A0003" w:tentative="true">
      <w:start w:val="1"/>
      <w:numFmt w:val="bullet"/>
      <w:lvlText w:val="o"/>
      <w:lvlJc w:val="left"/>
      <w:pPr>
        <w:ind w:left="633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705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777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849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921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993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065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1370" w:hanging="360"/>
      </w:pPr>
      <w:rPr>
        <w:rFonts w:hint="default" w:ascii="Wingdings" w:hAnsi="Wingdings"/>
      </w:rPr>
    </w:lvl>
  </w:abstractNum>
  <w:abstractNum w:abstractNumId="13">
    <w:nsid w:val="6B766F22"/>
    <w:multiLevelType w:val="hybridMultilevel"/>
    <w:tmpl w:val="2A86D124"/>
    <w:lvl w:ilvl="0" w:tplc="E82455E0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ascii="Times New Roman" w:hAnsi="Times New Roman" w:eastAsia="Times New Roman" w:cs="Times New Roman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6E5D2759"/>
    <w:multiLevelType w:val="hybridMultilevel"/>
    <w:tmpl w:val="BAFCD1D8"/>
    <w:lvl w:ilvl="0" w:tplc="7DBAAF9A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714820F9"/>
    <w:multiLevelType w:val="hybridMultilevel"/>
    <w:tmpl w:val="2B7475CA"/>
    <w:lvl w:ilvl="0" w:tplc="7DBAAF9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77665C5E"/>
    <w:multiLevelType w:val="hybridMultilevel"/>
    <w:tmpl w:val="846E0FA6"/>
    <w:lvl w:ilvl="0" w:tplc="F7A081C2">
      <w:start w:val="2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Batang" w:cs="Times New Roman"/>
      </w:rPr>
    </w:lvl>
    <w:lvl w:ilvl="1" w:tplc="0409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17">
    <w:nsid w:val="79004CF6"/>
    <w:multiLevelType w:val="hybridMultilevel"/>
    <w:tmpl w:val="83783AC0"/>
    <w:lvl w:ilvl="0" w:tplc="80F2226A">
      <w:start w:val="5"/>
      <w:numFmt w:val="bullet"/>
      <w:lvlText w:val="-"/>
      <w:lvlJc w:val="left"/>
      <w:pPr>
        <w:tabs>
          <w:tab w:val="num" w:pos="3195"/>
        </w:tabs>
        <w:ind w:left="3195" w:hanging="360"/>
      </w:pPr>
      <w:rPr>
        <w:rFonts w:hint="default" w:ascii="Times New Roman" w:hAnsi="Times New Roman" w:eastAsia="Batang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hint="default" w:ascii="Courier New" w:hAnsi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hint="default" w:ascii="Courier New" w:hAnsi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7515"/>
        </w:tabs>
        <w:ind w:left="751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8235"/>
        </w:tabs>
        <w:ind w:left="8235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8955"/>
        </w:tabs>
        <w:ind w:left="8955" w:hanging="360"/>
      </w:pPr>
      <w:rPr>
        <w:rFonts w:hint="default" w:ascii="Wingdings" w:hAnsi="Wingdings"/>
      </w:rPr>
    </w:lvl>
  </w:abstractNum>
  <w:abstractNum w:abstractNumId="18">
    <w:nsid w:val="7A682A90"/>
    <w:multiLevelType w:val="hybridMultilevel"/>
    <w:tmpl w:val="676C1EC4"/>
    <w:lvl w:ilvl="0" w:tplc="832A51F6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19">
    <w:nsid w:val="7F5829EB"/>
    <w:multiLevelType w:val="hybridMultilevel"/>
    <w:tmpl w:val="B1D83D7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"/>
  </w:num>
  <w:num w:numId="3">
    <w:abstractNumId w:val="9"/>
  </w:num>
  <w:num w:numId="4">
    <w:abstractNumId w:val="18"/>
  </w:num>
  <w:num w:numId="5">
    <w:abstractNumId w:val="16"/>
  </w:num>
  <w:num w:numId="6">
    <w:abstractNumId w:val="13"/>
  </w:num>
  <w:num w:numId="7">
    <w:abstractNumId w:val="15"/>
  </w:num>
  <w:num w:numId="8">
    <w:abstractNumId w:val="4"/>
  </w:num>
  <w:num w:numId="9">
    <w:abstractNumId w:val="14"/>
  </w:num>
  <w:num w:numId="10">
    <w:abstractNumId w:val="7"/>
  </w:num>
  <w:num w:numId="11">
    <w:abstractNumId w:val="0"/>
  </w:num>
  <w:num w:numId="12">
    <w:abstractNumId w:val="19"/>
  </w:num>
  <w:num w:numId="13">
    <w:abstractNumId w:val="6"/>
  </w:num>
  <w:num w:numId="14">
    <w:abstractNumId w:val="8"/>
  </w:num>
  <w:num w:numId="15">
    <w:abstractNumId w:val="5"/>
  </w:num>
  <w:num w:numId="16">
    <w:abstractNumId w:val="2"/>
  </w:num>
  <w:num w:numId="17">
    <w:abstractNumId w:val="11"/>
  </w:num>
  <w:num w:numId="18">
    <w:abstractNumId w:val="12"/>
  </w:num>
  <w:num w:numId="19">
    <w:abstractNumId w:val="3"/>
  </w:num>
  <w:num w:numId="20">
    <w:abstractNumId w:val="1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zoom w:percent="150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870"/>
    <w:rsid w:val="00004EF4"/>
    <w:rsid w:val="00006EC3"/>
    <w:rsid w:val="000128BF"/>
    <w:rsid w:val="00014975"/>
    <w:rsid w:val="0002602D"/>
    <w:rsid w:val="000305F5"/>
    <w:rsid w:val="000407E4"/>
    <w:rsid w:val="00041758"/>
    <w:rsid w:val="000426CC"/>
    <w:rsid w:val="00043E64"/>
    <w:rsid w:val="000507CD"/>
    <w:rsid w:val="00056D63"/>
    <w:rsid w:val="00056E9C"/>
    <w:rsid w:val="00057F4A"/>
    <w:rsid w:val="00071AED"/>
    <w:rsid w:val="00085ED1"/>
    <w:rsid w:val="000937AC"/>
    <w:rsid w:val="000A157B"/>
    <w:rsid w:val="000A1C26"/>
    <w:rsid w:val="000A5544"/>
    <w:rsid w:val="000B5323"/>
    <w:rsid w:val="000D1BB8"/>
    <w:rsid w:val="000D2C15"/>
    <w:rsid w:val="000D7475"/>
    <w:rsid w:val="000D7DC9"/>
    <w:rsid w:val="000E55DD"/>
    <w:rsid w:val="000F49AB"/>
    <w:rsid w:val="00103366"/>
    <w:rsid w:val="00104496"/>
    <w:rsid w:val="0010785E"/>
    <w:rsid w:val="001125C8"/>
    <w:rsid w:val="00125A62"/>
    <w:rsid w:val="00127547"/>
    <w:rsid w:val="00131331"/>
    <w:rsid w:val="0013290B"/>
    <w:rsid w:val="00136128"/>
    <w:rsid w:val="0013613C"/>
    <w:rsid w:val="0014341D"/>
    <w:rsid w:val="00144E3C"/>
    <w:rsid w:val="0014685E"/>
    <w:rsid w:val="00155E11"/>
    <w:rsid w:val="00161794"/>
    <w:rsid w:val="001636B4"/>
    <w:rsid w:val="00166F69"/>
    <w:rsid w:val="0017305F"/>
    <w:rsid w:val="00176C8E"/>
    <w:rsid w:val="00187E35"/>
    <w:rsid w:val="001A38A3"/>
    <w:rsid w:val="001A41D0"/>
    <w:rsid w:val="001B2CDF"/>
    <w:rsid w:val="001C621D"/>
    <w:rsid w:val="001D16C9"/>
    <w:rsid w:val="001D2E53"/>
    <w:rsid w:val="001E12CC"/>
    <w:rsid w:val="001E346C"/>
    <w:rsid w:val="001E7DD7"/>
    <w:rsid w:val="001F6B97"/>
    <w:rsid w:val="001F7DFD"/>
    <w:rsid w:val="00215999"/>
    <w:rsid w:val="00215FC5"/>
    <w:rsid w:val="00216EBB"/>
    <w:rsid w:val="00223DC8"/>
    <w:rsid w:val="00224AD9"/>
    <w:rsid w:val="00225FD6"/>
    <w:rsid w:val="0022629D"/>
    <w:rsid w:val="00231465"/>
    <w:rsid w:val="0023405D"/>
    <w:rsid w:val="00235FFE"/>
    <w:rsid w:val="002405E1"/>
    <w:rsid w:val="00240FF1"/>
    <w:rsid w:val="002425F1"/>
    <w:rsid w:val="00250EA7"/>
    <w:rsid w:val="00251B40"/>
    <w:rsid w:val="002560EA"/>
    <w:rsid w:val="002635EF"/>
    <w:rsid w:val="002751D1"/>
    <w:rsid w:val="00275D57"/>
    <w:rsid w:val="00287C32"/>
    <w:rsid w:val="00290D0B"/>
    <w:rsid w:val="00292A6D"/>
    <w:rsid w:val="0029578C"/>
    <w:rsid w:val="002970FC"/>
    <w:rsid w:val="002A38A3"/>
    <w:rsid w:val="002B3718"/>
    <w:rsid w:val="002C40B5"/>
    <w:rsid w:val="002C767C"/>
    <w:rsid w:val="002D2B82"/>
    <w:rsid w:val="002E1BD3"/>
    <w:rsid w:val="002E45D7"/>
    <w:rsid w:val="002E7D2A"/>
    <w:rsid w:val="002F6CD0"/>
    <w:rsid w:val="002F7721"/>
    <w:rsid w:val="003021F4"/>
    <w:rsid w:val="0030481F"/>
    <w:rsid w:val="00312873"/>
    <w:rsid w:val="00316E40"/>
    <w:rsid w:val="0031715F"/>
    <w:rsid w:val="00323661"/>
    <w:rsid w:val="00324C79"/>
    <w:rsid w:val="00332D20"/>
    <w:rsid w:val="00333A39"/>
    <w:rsid w:val="00341852"/>
    <w:rsid w:val="00356F13"/>
    <w:rsid w:val="00364945"/>
    <w:rsid w:val="00371AD2"/>
    <w:rsid w:val="00375CD4"/>
    <w:rsid w:val="003828CA"/>
    <w:rsid w:val="00392864"/>
    <w:rsid w:val="00397CDB"/>
    <w:rsid w:val="003A16F5"/>
    <w:rsid w:val="003A47B1"/>
    <w:rsid w:val="003A4C76"/>
    <w:rsid w:val="003B3985"/>
    <w:rsid w:val="003B3B9F"/>
    <w:rsid w:val="003B4D7E"/>
    <w:rsid w:val="003C17F6"/>
    <w:rsid w:val="003C1D09"/>
    <w:rsid w:val="003D5303"/>
    <w:rsid w:val="003D5C8C"/>
    <w:rsid w:val="003D7995"/>
    <w:rsid w:val="003D7D10"/>
    <w:rsid w:val="003E3B15"/>
    <w:rsid w:val="003F7089"/>
    <w:rsid w:val="00400265"/>
    <w:rsid w:val="004059A4"/>
    <w:rsid w:val="00407CEF"/>
    <w:rsid w:val="00411C65"/>
    <w:rsid w:val="004133AA"/>
    <w:rsid w:val="00413ADB"/>
    <w:rsid w:val="00436589"/>
    <w:rsid w:val="004401DF"/>
    <w:rsid w:val="00444C2E"/>
    <w:rsid w:val="00452929"/>
    <w:rsid w:val="00456336"/>
    <w:rsid w:val="0046093A"/>
    <w:rsid w:val="00460A2E"/>
    <w:rsid w:val="00462D5E"/>
    <w:rsid w:val="00464A0C"/>
    <w:rsid w:val="00467ABB"/>
    <w:rsid w:val="00472525"/>
    <w:rsid w:val="00474F3A"/>
    <w:rsid w:val="004758BB"/>
    <w:rsid w:val="0047761F"/>
    <w:rsid w:val="004837E1"/>
    <w:rsid w:val="0048385B"/>
    <w:rsid w:val="00485E5C"/>
    <w:rsid w:val="004868C4"/>
    <w:rsid w:val="0049382E"/>
    <w:rsid w:val="00494181"/>
    <w:rsid w:val="00495CEE"/>
    <w:rsid w:val="004976DB"/>
    <w:rsid w:val="004B4A4B"/>
    <w:rsid w:val="004B6EBE"/>
    <w:rsid w:val="004B7BA8"/>
    <w:rsid w:val="004D3B64"/>
    <w:rsid w:val="004D557F"/>
    <w:rsid w:val="004E270D"/>
    <w:rsid w:val="004E2947"/>
    <w:rsid w:val="004F2F9E"/>
    <w:rsid w:val="004F65B5"/>
    <w:rsid w:val="00505D84"/>
    <w:rsid w:val="00516210"/>
    <w:rsid w:val="005163E6"/>
    <w:rsid w:val="005209AA"/>
    <w:rsid w:val="00527F88"/>
    <w:rsid w:val="0053182E"/>
    <w:rsid w:val="00533A7C"/>
    <w:rsid w:val="00533D3D"/>
    <w:rsid w:val="00537053"/>
    <w:rsid w:val="00540C0B"/>
    <w:rsid w:val="00545F50"/>
    <w:rsid w:val="00553409"/>
    <w:rsid w:val="0055645F"/>
    <w:rsid w:val="00557DF7"/>
    <w:rsid w:val="0056084F"/>
    <w:rsid w:val="00560E6A"/>
    <w:rsid w:val="0056219C"/>
    <w:rsid w:val="00562BA2"/>
    <w:rsid w:val="00562C23"/>
    <w:rsid w:val="0057144C"/>
    <w:rsid w:val="00574787"/>
    <w:rsid w:val="00577DCA"/>
    <w:rsid w:val="005814CF"/>
    <w:rsid w:val="00582005"/>
    <w:rsid w:val="005853CC"/>
    <w:rsid w:val="005A2D7C"/>
    <w:rsid w:val="005B510E"/>
    <w:rsid w:val="005B5EA2"/>
    <w:rsid w:val="005D17CD"/>
    <w:rsid w:val="005D476F"/>
    <w:rsid w:val="005D597F"/>
    <w:rsid w:val="005D6351"/>
    <w:rsid w:val="005E05C9"/>
    <w:rsid w:val="005E287D"/>
    <w:rsid w:val="005E7E09"/>
    <w:rsid w:val="005F0B48"/>
    <w:rsid w:val="005F34AC"/>
    <w:rsid w:val="005F4327"/>
    <w:rsid w:val="00607B83"/>
    <w:rsid w:val="00612433"/>
    <w:rsid w:val="00612658"/>
    <w:rsid w:val="00613AE9"/>
    <w:rsid w:val="00615B0D"/>
    <w:rsid w:val="00622423"/>
    <w:rsid w:val="00634C26"/>
    <w:rsid w:val="00652B79"/>
    <w:rsid w:val="00667DD3"/>
    <w:rsid w:val="0068054A"/>
    <w:rsid w:val="00680AA1"/>
    <w:rsid w:val="00683024"/>
    <w:rsid w:val="006849AA"/>
    <w:rsid w:val="00685962"/>
    <w:rsid w:val="00690785"/>
    <w:rsid w:val="006965C2"/>
    <w:rsid w:val="006A1A0B"/>
    <w:rsid w:val="006A47AD"/>
    <w:rsid w:val="006B773B"/>
    <w:rsid w:val="006B7E72"/>
    <w:rsid w:val="006E2B95"/>
    <w:rsid w:val="006E4F82"/>
    <w:rsid w:val="006E69F7"/>
    <w:rsid w:val="006E7A34"/>
    <w:rsid w:val="006E7D6B"/>
    <w:rsid w:val="006F4157"/>
    <w:rsid w:val="00702054"/>
    <w:rsid w:val="007132DE"/>
    <w:rsid w:val="00731543"/>
    <w:rsid w:val="007327C9"/>
    <w:rsid w:val="00747432"/>
    <w:rsid w:val="0076114F"/>
    <w:rsid w:val="0076320C"/>
    <w:rsid w:val="00764379"/>
    <w:rsid w:val="00766F21"/>
    <w:rsid w:val="00771385"/>
    <w:rsid w:val="00775B82"/>
    <w:rsid w:val="0078419A"/>
    <w:rsid w:val="00791C93"/>
    <w:rsid w:val="007930E3"/>
    <w:rsid w:val="00795F43"/>
    <w:rsid w:val="007A1385"/>
    <w:rsid w:val="007A1993"/>
    <w:rsid w:val="007A58E8"/>
    <w:rsid w:val="007A6393"/>
    <w:rsid w:val="007B2869"/>
    <w:rsid w:val="007B39C3"/>
    <w:rsid w:val="007B7ADA"/>
    <w:rsid w:val="007C10D6"/>
    <w:rsid w:val="007C70B2"/>
    <w:rsid w:val="007D077D"/>
    <w:rsid w:val="007D3842"/>
    <w:rsid w:val="007D72BB"/>
    <w:rsid w:val="007E76CD"/>
    <w:rsid w:val="007F08F8"/>
    <w:rsid w:val="007F292F"/>
    <w:rsid w:val="007F4406"/>
    <w:rsid w:val="007F519F"/>
    <w:rsid w:val="007F737B"/>
    <w:rsid w:val="007F7D6E"/>
    <w:rsid w:val="0081002B"/>
    <w:rsid w:val="008112EA"/>
    <w:rsid w:val="00813136"/>
    <w:rsid w:val="00814554"/>
    <w:rsid w:val="0082024F"/>
    <w:rsid w:val="00820D51"/>
    <w:rsid w:val="0082615D"/>
    <w:rsid w:val="008275BD"/>
    <w:rsid w:val="00831A20"/>
    <w:rsid w:val="00833844"/>
    <w:rsid w:val="00833EB8"/>
    <w:rsid w:val="00834CA9"/>
    <w:rsid w:val="00836167"/>
    <w:rsid w:val="008458C9"/>
    <w:rsid w:val="0085036B"/>
    <w:rsid w:val="00851C26"/>
    <w:rsid w:val="008662E9"/>
    <w:rsid w:val="0086674F"/>
    <w:rsid w:val="00876EEE"/>
    <w:rsid w:val="00877719"/>
    <w:rsid w:val="00885A97"/>
    <w:rsid w:val="008A183A"/>
    <w:rsid w:val="008A3C0C"/>
    <w:rsid w:val="008B69AA"/>
    <w:rsid w:val="008B765E"/>
    <w:rsid w:val="008C2D9E"/>
    <w:rsid w:val="008C2EFA"/>
    <w:rsid w:val="008D1A7F"/>
    <w:rsid w:val="008D1DAC"/>
    <w:rsid w:val="008D4EA9"/>
    <w:rsid w:val="008D5551"/>
    <w:rsid w:val="008E171E"/>
    <w:rsid w:val="008E4856"/>
    <w:rsid w:val="008E4C8C"/>
    <w:rsid w:val="008F154D"/>
    <w:rsid w:val="00907EA2"/>
    <w:rsid w:val="00911121"/>
    <w:rsid w:val="00912C69"/>
    <w:rsid w:val="0091361F"/>
    <w:rsid w:val="00914B78"/>
    <w:rsid w:val="00915EBC"/>
    <w:rsid w:val="00916FF4"/>
    <w:rsid w:val="0092595B"/>
    <w:rsid w:val="00940DF3"/>
    <w:rsid w:val="0094167E"/>
    <w:rsid w:val="00941DA4"/>
    <w:rsid w:val="00943E40"/>
    <w:rsid w:val="0095358A"/>
    <w:rsid w:val="00960B39"/>
    <w:rsid w:val="00961012"/>
    <w:rsid w:val="0097237C"/>
    <w:rsid w:val="00975D14"/>
    <w:rsid w:val="009855EA"/>
    <w:rsid w:val="009909B0"/>
    <w:rsid w:val="00994F7E"/>
    <w:rsid w:val="009A070C"/>
    <w:rsid w:val="009A25A9"/>
    <w:rsid w:val="009A6AA7"/>
    <w:rsid w:val="009B450C"/>
    <w:rsid w:val="009B4830"/>
    <w:rsid w:val="009B69C0"/>
    <w:rsid w:val="009C1ED5"/>
    <w:rsid w:val="009D6AC2"/>
    <w:rsid w:val="009E11BD"/>
    <w:rsid w:val="00A00DBB"/>
    <w:rsid w:val="00A06734"/>
    <w:rsid w:val="00A07700"/>
    <w:rsid w:val="00A14B74"/>
    <w:rsid w:val="00A15DFB"/>
    <w:rsid w:val="00A20492"/>
    <w:rsid w:val="00A23626"/>
    <w:rsid w:val="00A319B4"/>
    <w:rsid w:val="00A368BF"/>
    <w:rsid w:val="00A36F55"/>
    <w:rsid w:val="00A41E33"/>
    <w:rsid w:val="00A41E5A"/>
    <w:rsid w:val="00A50958"/>
    <w:rsid w:val="00A5407F"/>
    <w:rsid w:val="00A56DB9"/>
    <w:rsid w:val="00A61345"/>
    <w:rsid w:val="00A6158F"/>
    <w:rsid w:val="00A615D0"/>
    <w:rsid w:val="00A635AD"/>
    <w:rsid w:val="00A640DD"/>
    <w:rsid w:val="00A65D57"/>
    <w:rsid w:val="00A72AF3"/>
    <w:rsid w:val="00A82F34"/>
    <w:rsid w:val="00A84896"/>
    <w:rsid w:val="00A92C3A"/>
    <w:rsid w:val="00AA2A42"/>
    <w:rsid w:val="00AA6C5A"/>
    <w:rsid w:val="00AB23FD"/>
    <w:rsid w:val="00AE09E0"/>
    <w:rsid w:val="00AE2BD0"/>
    <w:rsid w:val="00AE471E"/>
    <w:rsid w:val="00AF58E1"/>
    <w:rsid w:val="00AF5B53"/>
    <w:rsid w:val="00AF6605"/>
    <w:rsid w:val="00B02537"/>
    <w:rsid w:val="00B05DF6"/>
    <w:rsid w:val="00B07356"/>
    <w:rsid w:val="00B14909"/>
    <w:rsid w:val="00B23B27"/>
    <w:rsid w:val="00B26696"/>
    <w:rsid w:val="00B26F7B"/>
    <w:rsid w:val="00B430A2"/>
    <w:rsid w:val="00B51FC7"/>
    <w:rsid w:val="00B579DF"/>
    <w:rsid w:val="00B6307A"/>
    <w:rsid w:val="00B6778D"/>
    <w:rsid w:val="00B92CC5"/>
    <w:rsid w:val="00B92DE9"/>
    <w:rsid w:val="00B9398A"/>
    <w:rsid w:val="00B975D3"/>
    <w:rsid w:val="00BA14E7"/>
    <w:rsid w:val="00BA2479"/>
    <w:rsid w:val="00BA4DC9"/>
    <w:rsid w:val="00BB41EA"/>
    <w:rsid w:val="00BB4362"/>
    <w:rsid w:val="00BB697A"/>
    <w:rsid w:val="00BE36D0"/>
    <w:rsid w:val="00BE5C78"/>
    <w:rsid w:val="00BE6A2D"/>
    <w:rsid w:val="00BE7AA7"/>
    <w:rsid w:val="00BF645F"/>
    <w:rsid w:val="00C02FE5"/>
    <w:rsid w:val="00C03DA5"/>
    <w:rsid w:val="00C116DD"/>
    <w:rsid w:val="00C11B20"/>
    <w:rsid w:val="00C15870"/>
    <w:rsid w:val="00C339E6"/>
    <w:rsid w:val="00C37C8A"/>
    <w:rsid w:val="00C421C2"/>
    <w:rsid w:val="00C444E3"/>
    <w:rsid w:val="00C5168E"/>
    <w:rsid w:val="00C5686F"/>
    <w:rsid w:val="00C708D0"/>
    <w:rsid w:val="00C70DE0"/>
    <w:rsid w:val="00C722BD"/>
    <w:rsid w:val="00C84C0F"/>
    <w:rsid w:val="00C9273D"/>
    <w:rsid w:val="00C93FD8"/>
    <w:rsid w:val="00C977C4"/>
    <w:rsid w:val="00CA364A"/>
    <w:rsid w:val="00CA48BC"/>
    <w:rsid w:val="00CC358C"/>
    <w:rsid w:val="00CE599B"/>
    <w:rsid w:val="00CF172E"/>
    <w:rsid w:val="00D15E30"/>
    <w:rsid w:val="00D224A5"/>
    <w:rsid w:val="00D25938"/>
    <w:rsid w:val="00D3111F"/>
    <w:rsid w:val="00D35B5F"/>
    <w:rsid w:val="00D36C11"/>
    <w:rsid w:val="00D51CE7"/>
    <w:rsid w:val="00D55E36"/>
    <w:rsid w:val="00D576EB"/>
    <w:rsid w:val="00D61872"/>
    <w:rsid w:val="00D61EC0"/>
    <w:rsid w:val="00D67E4E"/>
    <w:rsid w:val="00D70081"/>
    <w:rsid w:val="00D74703"/>
    <w:rsid w:val="00D87D17"/>
    <w:rsid w:val="00D90227"/>
    <w:rsid w:val="00D91218"/>
    <w:rsid w:val="00DA2188"/>
    <w:rsid w:val="00DA309E"/>
    <w:rsid w:val="00DB139C"/>
    <w:rsid w:val="00DB1EB3"/>
    <w:rsid w:val="00DB30DD"/>
    <w:rsid w:val="00DD1336"/>
    <w:rsid w:val="00DE155B"/>
    <w:rsid w:val="00DE2E18"/>
    <w:rsid w:val="00DE35EF"/>
    <w:rsid w:val="00DF41B3"/>
    <w:rsid w:val="00DF583C"/>
    <w:rsid w:val="00E016F8"/>
    <w:rsid w:val="00E1702F"/>
    <w:rsid w:val="00E2781B"/>
    <w:rsid w:val="00E37A66"/>
    <w:rsid w:val="00E37B6E"/>
    <w:rsid w:val="00E42C0D"/>
    <w:rsid w:val="00E445A4"/>
    <w:rsid w:val="00E448D4"/>
    <w:rsid w:val="00E669F4"/>
    <w:rsid w:val="00E7050A"/>
    <w:rsid w:val="00E7104F"/>
    <w:rsid w:val="00E76D63"/>
    <w:rsid w:val="00E84996"/>
    <w:rsid w:val="00E86EF0"/>
    <w:rsid w:val="00E92BA7"/>
    <w:rsid w:val="00E971A2"/>
    <w:rsid w:val="00E97716"/>
    <w:rsid w:val="00EA247C"/>
    <w:rsid w:val="00EA3819"/>
    <w:rsid w:val="00EB4168"/>
    <w:rsid w:val="00EB6DEF"/>
    <w:rsid w:val="00EB757A"/>
    <w:rsid w:val="00EC0C1C"/>
    <w:rsid w:val="00EC1C21"/>
    <w:rsid w:val="00EC6959"/>
    <w:rsid w:val="00ED015E"/>
    <w:rsid w:val="00ED3EEC"/>
    <w:rsid w:val="00ED70B8"/>
    <w:rsid w:val="00EE0570"/>
    <w:rsid w:val="00EE2D30"/>
    <w:rsid w:val="00EE3704"/>
    <w:rsid w:val="00EF3CDC"/>
    <w:rsid w:val="00EF5AE5"/>
    <w:rsid w:val="00EF7DC2"/>
    <w:rsid w:val="00F03FC9"/>
    <w:rsid w:val="00F05BA6"/>
    <w:rsid w:val="00F06158"/>
    <w:rsid w:val="00F06475"/>
    <w:rsid w:val="00F0701A"/>
    <w:rsid w:val="00F11F67"/>
    <w:rsid w:val="00F13A71"/>
    <w:rsid w:val="00F32B4A"/>
    <w:rsid w:val="00F54937"/>
    <w:rsid w:val="00F57FA1"/>
    <w:rsid w:val="00F60E2E"/>
    <w:rsid w:val="00F75044"/>
    <w:rsid w:val="00F83817"/>
    <w:rsid w:val="00F83A31"/>
    <w:rsid w:val="00F87EDF"/>
    <w:rsid w:val="00F97367"/>
    <w:rsid w:val="00FA3369"/>
    <w:rsid w:val="00FA65D6"/>
    <w:rsid w:val="00FB48DF"/>
    <w:rsid w:val="00FC10EC"/>
    <w:rsid w:val="00FC180B"/>
    <w:rsid w:val="00FC1855"/>
    <w:rsid w:val="00FD4C97"/>
    <w:rsid w:val="00FD7E3C"/>
    <w:rsid w:val="00FE4EDF"/>
    <w:rsid w:val="00FE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Defaults>
    <w:rPrDefault>
      <w:rPr>
        <w:rFonts w:ascii="Arial" w:hAnsi="Arial" w:eastAsia="Times New Roman" w:cs="Times New Roman"/>
        <w:sz w:val="24"/>
        <w:szCs w:val="24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qFormat="true"/>
    <w:lsdException w:name="heading 8" w:semiHidden="true" w:unhideWhenUsed="true" w:qFormat="true"/>
    <w:lsdException w:name="heading 9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sid w:val="00877719"/>
  </w:style>
  <w:style w:type="paragraph" w:styleId="Naslov1">
    <w:name w:val="heading 1"/>
    <w:basedOn w:val="Normal"/>
    <w:next w:val="Normal"/>
    <w:qFormat/>
    <w:pPr>
      <w:keepNext/>
      <w:outlineLvl w:val="0"/>
    </w:pPr>
    <w:rPr>
      <w:rFonts w:ascii="Garamond" w:hAnsi="Garamond"/>
      <w:szCs w:val="20"/>
      <w:lang w:val="en-US"/>
    </w:rPr>
  </w:style>
  <w:style w:type="paragraph" w:styleId="Naslov2">
    <w:name w:val="heading 2"/>
    <w:basedOn w:val="Normal"/>
    <w:next w:val="Normal"/>
    <w:qFormat/>
    <w:pPr>
      <w:keepNext/>
      <w:ind w:right="4409"/>
      <w:jc w:val="center"/>
      <w:outlineLvl w:val="1"/>
    </w:pPr>
    <w:rPr>
      <w:rFonts w:ascii="HRTimes" w:hAnsi="HRTimes"/>
      <w:sz w:val="28"/>
      <w:szCs w:val="20"/>
      <w:lang w:val="en-US"/>
    </w:rPr>
  </w:style>
  <w:style w:type="paragraph" w:styleId="Naslov3">
    <w:name w:val="heading 3"/>
    <w:basedOn w:val="Normal"/>
    <w:next w:val="Normal"/>
    <w:qFormat/>
    <w:pPr>
      <w:keepNext/>
      <w:tabs>
        <w:tab w:val="left" w:pos="5245"/>
      </w:tabs>
      <w:ind w:left="6372"/>
      <w:outlineLvl w:val="2"/>
    </w:pPr>
    <w:rPr>
      <w:rFonts w:eastAsia="Batang"/>
      <w:b/>
      <w:sz w:val="22"/>
    </w:rPr>
  </w:style>
  <w:style w:type="paragraph" w:styleId="Naslov7">
    <w:name w:val="heading 7"/>
    <w:basedOn w:val="Normal"/>
    <w:next w:val="Normal"/>
    <w:qFormat/>
    <w:pPr>
      <w:keepNext/>
      <w:jc w:val="both"/>
      <w:outlineLvl w:val="6"/>
    </w:pPr>
    <w:rPr>
      <w:rFonts w:ascii="Garamond" w:hAnsi="Garamond"/>
      <w:szCs w:val="20"/>
      <w:lang w:val="en-US"/>
    </w:rPr>
  </w:style>
  <w:style w:type="paragraph" w:styleId="Naslov9">
    <w:name w:val="heading 9"/>
    <w:basedOn w:val="Normal"/>
    <w:next w:val="Normal"/>
    <w:qFormat/>
    <w:pPr>
      <w:keepNext/>
      <w:ind w:right="4409"/>
      <w:outlineLvl w:val="8"/>
    </w:pPr>
    <w:rPr>
      <w:rFonts w:ascii="Garamond" w:hAnsi="Garamond"/>
      <w:szCs w:val="20"/>
      <w:lang w:val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  <w:rPr>
      <w:rFonts w:ascii="Garamond" w:hAnsi="Garamond"/>
      <w:szCs w:val="20"/>
      <w:lang w:val="en-US"/>
    </w:rPr>
  </w:style>
  <w:style w:type="paragraph" w:styleId="Tijeloteksta3">
    <w:name w:val="Body Text 3"/>
    <w:basedOn w:val="Normal"/>
    <w:pPr>
      <w:jc w:val="both"/>
    </w:pPr>
    <w:rPr>
      <w:rFonts w:ascii="Garamond" w:hAnsi="Garamond"/>
      <w:b/>
      <w:szCs w:val="20"/>
      <w:lang w:val="en-US"/>
    </w:rPr>
  </w:style>
  <w:style w:type="paragraph" w:styleId="Zaglavlje">
    <w:name w:val="header"/>
    <w:basedOn w:val="Normal"/>
    <w:rsid w:val="0045633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56336"/>
  </w:style>
  <w:style w:type="paragraph" w:styleId="Podnoje">
    <w:name w:val="footer"/>
    <w:basedOn w:val="Normal"/>
    <w:link w:val="PodnojeChar"/>
    <w:rsid w:val="00397CDB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rsid w:val="00397CDB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392864"/>
    <w:pPr>
      <w:ind w:left="720"/>
      <w:contextualSpacing/>
    </w:pPr>
  </w:style>
  <w:style w:type="paragraph" w:styleId="Tekstbalonia">
    <w:name w:val="Balloon Text"/>
    <w:basedOn w:val="Normal"/>
    <w:link w:val="TekstbaloniaChar"/>
    <w:rsid w:val="0091112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911121"/>
    <w:rPr>
      <w:rFonts w:ascii="Tahoma" w:hAnsi="Tahoma" w:cs="Tahoma"/>
      <w:sz w:val="16"/>
      <w:szCs w:val="16"/>
    </w:rPr>
  </w:style>
  <w:style w:type="character" w:styleId="Tekstrezerviranogmjesta">
    <w:name w:val="Placeholder Text"/>
    <w:basedOn w:val="Zadanifontodlomka"/>
    <w:uiPriority w:val="99"/>
    <w:semiHidden/>
    <w:rsid w:val="007F4406"/>
    <w:rPr>
      <w:color w:val="808080"/>
      <w:bdr w:val="none" w:color="auto" w:sz="0" w:space="0"/>
      <w:shd w:val="clear" w:color="auto" w:fill="auto"/>
    </w:rPr>
  </w:style>
  <w:style w:type="character" w:styleId="CTSCCParagraphDefaultFont" w:customStyle="true">
    <w:name w:val="CTS_CC_Paragraph Default Font"/>
    <w:basedOn w:val="Zadanifontodlomka"/>
    <w:rsid w:val="007F4406"/>
    <w:rPr>
      <w:rFonts w:ascii="Times New Roman" w:hAnsi="Times New Roman" w:eastAsia="Batang" w:cs="Times New Roman"/>
      <w:b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F4406"/>
    <w:rPr>
      <w:rFonts w:ascii="Times New Roman" w:hAnsi="Times New Roman" w:eastAsia="Batang"/>
      <w:b/>
      <w:sz w:val="22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CTSCCParagraphDefaultFont"/>
    <w:rsid w:val="007F4406"/>
    <w:rPr>
      <w:rFonts w:ascii="Times New Roman" w:hAnsi="Times New Roman" w:eastAsia="Batang" w:cs="Times New Roman"/>
      <w:b w:val="false"/>
      <w:sz w:val="22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CTSCCParagraphDefaultFont"/>
    <w:rsid w:val="007F4406"/>
    <w:rPr>
      <w:rFonts w:ascii="Times New Roman" w:hAnsi="Times New Roman" w:eastAsia="Batang" w:cs="Times New Roman"/>
      <w:b w:val="false"/>
      <w:sz w:val="22"/>
      <w:szCs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Arial" w:cs="Times New Roman" w:eastAsia="Times New Roman" w:hAnsi="Arial"/>
        <w:sz w:val="24"/>
        <w:szCs w:val="24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/>
    <w:lsdException w:name="heading 8" w:qFormat="1" w:semiHidden="1" w:unhideWhenUsed="1"/>
    <w:lsdException w:name="heading 9" w:qFormat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877719"/>
  </w:style>
  <w:style w:styleId="Naslov1" w:type="paragraph">
    <w:name w:val="heading 1"/>
    <w:basedOn w:val="Normal"/>
    <w:next w:val="Normal"/>
    <w:qFormat/>
    <w:pPr>
      <w:keepNext/>
      <w:outlineLvl w:val="0"/>
    </w:pPr>
    <w:rPr>
      <w:rFonts w:ascii="Garamond" w:hAnsi="Garamond"/>
      <w:szCs w:val="20"/>
      <w:lang w:val="en-US"/>
    </w:rPr>
  </w:style>
  <w:style w:styleId="Naslov2" w:type="paragraph">
    <w:name w:val="heading 2"/>
    <w:basedOn w:val="Normal"/>
    <w:next w:val="Normal"/>
    <w:qFormat/>
    <w:pPr>
      <w:keepNext/>
      <w:ind w:right="4409"/>
      <w:jc w:val="center"/>
      <w:outlineLvl w:val="1"/>
    </w:pPr>
    <w:rPr>
      <w:rFonts w:ascii="HRTimes" w:hAnsi="HRTimes"/>
      <w:sz w:val="28"/>
      <w:szCs w:val="20"/>
      <w:lang w:val="en-US"/>
    </w:rPr>
  </w:style>
  <w:style w:styleId="Naslov3" w:type="paragraph">
    <w:name w:val="heading 3"/>
    <w:basedOn w:val="Normal"/>
    <w:next w:val="Normal"/>
    <w:qFormat/>
    <w:pPr>
      <w:keepNext/>
      <w:tabs>
        <w:tab w:pos="5245" w:val="left"/>
      </w:tabs>
      <w:ind w:left="6372"/>
      <w:outlineLvl w:val="2"/>
    </w:pPr>
    <w:rPr>
      <w:rFonts w:eastAsia="Batang"/>
      <w:b/>
      <w:sz w:val="22"/>
    </w:rPr>
  </w:style>
  <w:style w:styleId="Naslov7" w:type="paragraph">
    <w:name w:val="heading 7"/>
    <w:basedOn w:val="Normal"/>
    <w:next w:val="Normal"/>
    <w:qFormat/>
    <w:pPr>
      <w:keepNext/>
      <w:jc w:val="both"/>
      <w:outlineLvl w:val="6"/>
    </w:pPr>
    <w:rPr>
      <w:rFonts w:ascii="Garamond" w:hAnsi="Garamond"/>
      <w:szCs w:val="20"/>
      <w:lang w:val="en-US"/>
    </w:rPr>
  </w:style>
  <w:style w:styleId="Naslov9" w:type="paragraph">
    <w:name w:val="heading 9"/>
    <w:basedOn w:val="Normal"/>
    <w:next w:val="Normal"/>
    <w:qFormat/>
    <w:pPr>
      <w:keepNext/>
      <w:ind w:right="4409"/>
      <w:outlineLvl w:val="8"/>
    </w:pPr>
    <w:rPr>
      <w:rFonts w:ascii="Garamond" w:hAnsi="Garamond"/>
      <w:szCs w:val="20"/>
      <w:lang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  <w:rPr>
      <w:rFonts w:ascii="Garamond" w:hAnsi="Garamond"/>
      <w:szCs w:val="20"/>
      <w:lang w:val="en-US"/>
    </w:rPr>
  </w:style>
  <w:style w:styleId="Tijeloteksta3" w:type="paragraph">
    <w:name w:val="Body Text 3"/>
    <w:basedOn w:val="Normal"/>
    <w:pPr>
      <w:jc w:val="both"/>
    </w:pPr>
    <w:rPr>
      <w:rFonts w:ascii="Garamond" w:hAnsi="Garamond"/>
      <w:b/>
      <w:szCs w:val="20"/>
      <w:lang w:val="en-US"/>
    </w:rPr>
  </w:style>
  <w:style w:styleId="Zaglavlje" w:type="paragraph">
    <w:name w:val="header"/>
    <w:basedOn w:val="Normal"/>
    <w:rsid w:val="0045633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56336"/>
  </w:style>
  <w:style w:styleId="Podnoje" w:type="paragraph">
    <w:name w:val="footer"/>
    <w:basedOn w:val="Normal"/>
    <w:link w:val="PodnojeChar"/>
    <w:rsid w:val="00397CD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397CDB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392864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91112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11121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7F4406"/>
    <w:rPr>
      <w:color w:val="808080"/>
      <w:bdr w:color="auto" w:space="0" w:sz="0" w:val="none"/>
      <w:shd w:color="auto" w:fill="auto" w:val="clear"/>
    </w:rPr>
  </w:style>
  <w:style w:customStyle="1" w:styleId="CTSCCParagraphDefaultFont" w:type="character">
    <w:name w:val="CTS_CC_Paragraph Default Font"/>
    <w:basedOn w:val="Zadanifontodlomka"/>
    <w:rsid w:val="007F4406"/>
    <w:rPr>
      <w:rFonts w:ascii="Times New Roman" w:cs="Times New Roman" w:eastAsia="Batang" w:hAnsi="Times New Roman"/>
      <w:b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F4406"/>
    <w:rPr>
      <w:rFonts w:ascii="Times New Roman" w:eastAsia="Batang" w:hAnsi="Times New Roman"/>
      <w:b/>
      <w:sz w:val="22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CTSCCParagraphDefaultFont"/>
    <w:rsid w:val="007F4406"/>
    <w:rPr>
      <w:rFonts w:ascii="Times New Roman" w:cs="Times New Roman" w:eastAsia="Batang" w:hAnsi="Times New Roman"/>
      <w:b w:val="0"/>
      <w:sz w:val="22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CTSCCParagraphDefaultFont"/>
    <w:rsid w:val="007F4406"/>
    <w:rPr>
      <w:rFonts w:ascii="Times New Roman" w:cs="Times New Roman" w:eastAsia="Batang" w:hAnsi="Times New Roman"/>
      <w:b w:val="0"/>
      <w:sz w:val="22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optimizeForBrowser/>
</w:webSettings>
</file>

<file path=word/_rels/document.xml.rels><?xml version="1.0" encoding="UTF-8" standalone="yes"?>
<Relationships xmlns="http://schemas.openxmlformats.org/package/2006/relationships">
    <Relationship Target="footnotes.xml" Type="http://schemas.openxmlformats.org/officeDocument/2006/relationships/footnotes" Id="rId8"/>
    <Relationship Target="footer1.xml" Type="http://schemas.openxmlformats.org/officeDocument/2006/relationships/footer" Id="rId13"/>
    <Relationship Target="theme/theme1.xml" Type="http://schemas.openxmlformats.org/officeDocument/2006/relationships/theme" Id="rId18"/>
    <Relationship Target="numbering.xml" Type="http://schemas.openxmlformats.org/officeDocument/2006/relationships/numbering" Id="rId3"/>
    <Relationship Target="webSettings.xml" Type="http://schemas.openxmlformats.org/officeDocument/2006/relationships/webSettings" Id="rId7"/>
    <Relationship Target="header2.xml" Type="http://schemas.openxmlformats.org/officeDocument/2006/relationships/header" Id="rId12"/>
    <Relationship Target="fontTable.xml" Type="http://schemas.openxmlformats.org/officeDocument/2006/relationships/fontTable" Id="rId17"/>
    <Relationship Target="../customXml/item2.xml" Type="http://schemas.openxmlformats.org/officeDocument/2006/relationships/customXml" Id="rId2"/>
    <Relationship Target="footer3.xml" Type="http://schemas.openxmlformats.org/officeDocument/2006/relationships/footer" Id="rId16"/>
    <Relationship Target="../customXml/item1.xml" Type="http://schemas.openxmlformats.org/officeDocument/2006/relationships/customXml" Id="rId1"/>
    <Relationship Target="settings.xml" Type="http://schemas.openxmlformats.org/officeDocument/2006/relationships/settings" Id="rId6"/>
    <Relationship Target="header1.xml" Type="http://schemas.openxmlformats.org/officeDocument/2006/relationships/header" Id="rId11"/>
    <Relationship Target="stylesWithEffects.xml" Type="http://schemas.microsoft.com/office/2007/relationships/stylesWithEffects" Id="rId5"/>
    <Relationship Target="header3.xml" Type="http://schemas.openxmlformats.org/officeDocument/2006/relationships/header" Id="rId15"/>
    <Relationship Target="media/image1.wmf" Type="http://schemas.openxmlformats.org/officeDocument/2006/relationships/image" Id="rId10"/>
    <Relationship Target="styles.xml" Type="http://schemas.openxmlformats.org/officeDocument/2006/relationships/styles" Id="rId4"/>
    <Relationship Target="endnotes.xml" Type="http://schemas.openxmlformats.org/officeDocument/2006/relationships/endnotes" Id="rId9"/>
    <Relationship Target="footer2.xml" Type="http://schemas.openxmlformats.org/officeDocument/2006/relationships/footer" Id="rId14"/>
</Relationships>

</file>

<file path=word/_rels/settings.xml.rels><?xml version="1.0" encoding="UTF-8" standalone="yes"?>
<Relationships xmlns="http://schemas.openxmlformats.org/package/2006/relationships">
    <Relationship TargetMode="External" Target="file:///C:\Cts\MasterTemplate.dotm" Type="http://schemas.openxmlformats.org/officeDocument/2006/relationships/attachedTemplate" Id="rId1"/>
</Relationships>
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item1.xml><?xml version="1.0" encoding="utf-8"?>
<icms>
  <DomainObject.Datum>
    <izvorni_sadrzaj/>
    <derivirana_varijabla naziv="DomainObject.Datum_1"/>
  </DomainObject.Datum>
  <DomainObject.PlaniraniPocetak>
    <izvorni_sadrzaj/>
    <derivirana_varijabla naziv="DomainObject.PlaniraniPocetak_1"/>
  </DomainObject.PlaniraniPocetak>
  <DomainObject.PlaniraniPocetakTimeString>
    <izvorni_sadrzaj/>
    <derivirana_varijabla naziv="DomainObject.PlaniraniPocetakTimeString_1"/>
  </DomainObject.PlaniraniPocetakTimeString>
  <DomainObject.PlaniraniZavrsetakTimeString>
    <izvorni_sadrzaj/>
    <derivirana_varijabla naziv="DomainObject.PlaniraniZavrsetakTimeString_1"/>
  </DomainObject.PlaniraniZavrsetakTimeString>
  <DomainObject.PlaniraniZavrsetak>
    <izvorni_sadrzaj/>
    <derivirana_varijabla naziv="DomainObject.PlaniraniZavrsetak_1"/>
  </DomainObject.PlaniraniZavrsetak>
  <DomainObject.Prostorija>
    <izvorni_sadrzaj/>
    <derivirana_varijabla naziv="DomainObject.Prostorija_1"/>
  </DomainObject.Prostorija>
  <DomainObject.VrstaRadnje.Naziv>
    <izvorni_sadrzaj/>
    <derivirana_varijabla naziv="DomainObject.VrstaRadnje.Naziv_1"/>
  </DomainObject.VrstaRadnje.Naziv>
  <DomainObject.Zapisnik.DatumKreiranja>
    <izvorni_sadrzaj/>
    <derivirana_varijabla naziv="DomainObject.Zapisnik.DatumKreiranja_1"/>
  </DomainObject.Zapisnik.DatumKreiranja>
  <DomainObject.UcesnikRadnje.AbstractRadnja.PlaniraniPocetak>
    <izvorni_sadrzaj/>
    <derivirana_varijabla naziv="DomainObject.UcesnikRadnje.AbstractRadnja.PlaniraniPocetak_1"/>
  </DomainObject.UcesnikRadnje.AbstractRadnja.PlaniraniPocetak>
  <DomainObject.UcesnikRadnje.AbstractRadnja.PlaniraniPocetakTimeString>
    <izvorni_sadrzaj/>
    <derivirana_varijabla naziv="DomainObject.UcesnikRadnje.AbstractRadnja.PlaniraniPocetakTimeString_1"/>
  </DomainObject.UcesnikRadnje.AbstractRadnja.PlaniraniPocetakTimeString>
  <DomainObject.UcesnikRadnje.AbstractRadnja.PlaniraniZavrsetakTimeString>
    <izvorni_sadrzaj/>
    <derivirana_varijabla naziv="DomainObject.UcesnikRadnje.AbstractRadnja.PlaniraniZavrsetakTimeString_1"/>
  </DomainObject.UcesnikRadnje.AbstractRadnja.PlaniraniZavrsetakTimeString>
  <DomainObject.UcesnikRadnje.AbstractRadnja.PlaniraniZavrsetak>
    <izvorni_sadrzaj/>
    <derivirana_varijabla naziv="DomainObject.UcesnikRadnje.AbstractRadnja.PlaniraniZavrsetak_1"/>
  </DomainObject.UcesnikRadnje.AbstractRadnja.PlaniraniZavrsetak>
  <DomainObject.UcesnikRadnje.AbstractRadnja.Prostorija>
    <izvorni_sadrzaj/>
    <derivirana_varijabla naziv="DomainObject.UcesnikRadnje.AbstractRadnja.Prostorija_1"/>
  </DomainObject.UcesnikRadnje.AbstractRadnja.Prostorija>
  <DomainObject.UcesnikRadnje.AbstractRadnja.VrstaRadnje.Naziv>
    <izvorni_sadrzaj/>
    <derivirana_varijabla naziv="DomainObject.UcesnikRadnje.AbstractRadnja.VrstaRadnje.Naziv_1"/>
  </DomainObject.UcesnikRadnje.AbstractRadnja.VrstaRadnje.Naziv>
  <DomainObject.UcesnikRadnje.Adresa.Naselje>
    <izvorni_sadrzaj/>
    <derivirana_varijabla naziv="DomainObject.UcesnikRadnje.Adresa.Naselje_1"/>
  </DomainObject.UcesnikRadnje.Adresa.Naselje>
  <DomainObject.UcesnikRadnje.Adresa.PostBroj>
    <izvorni_sadrzaj/>
    <derivirana_varijabla naziv="DomainObject.UcesnikRadnje.Adresa.PostBroj_1"/>
  </DomainObject.UcesnikRadnje.Adresa.PostBroj>
  <DomainObject.UcesnikRadnje.Adresa.UlicaIKBR>
    <izvorni_sadrzaj/>
    <derivirana_varijabla naziv="DomainObject.UcesnikRadnje.Adresa.UlicaIKBR_1"/>
  </DomainObject.UcesnikRadnje.Adresa.UlicaIKBR>
  <DomainObject.UcesnikRadnje.Naziv>
    <izvorni_sadrzaj/>
    <derivirana_varijabla naziv="DomainObject.UcesnikRadnje.Naziv_1"/>
  </DomainObject.UcesnikRadnje.Naziv>
  <DomainObject.PoslovniBrojDokumenta>
    <izvorni_sadrzaj/>
    <derivirana_varijabla naziv="DomainObject.PoslovniBrojDokumenta_1"/>
  </DomainObject.PoslovniBrojDokumenta>
  <DomainObject.DatumDonosenjaOdluke>
    <izvorni_sadrzaj/>
    <derivirana_varijabla naziv="DomainObject.DatumDonosenjaOdluke_1"/>
  </DomainObject.DatumDonosenjaOdluke>
  <DomainObject.Predmet.Odvjetnistvo.Adresa.Naselje>
    <izvorni_sadrzaj/>
    <derivirana_varijabla naziv="DomainObject.Predmet.Odvjetnistvo.Adresa.Naselje_1"/>
  </DomainObject.Predmet.Odvjetnistvo.Adresa.Naselje>
  <DomainObject.Predmet.Odvjetnistvo.Adresa.NaseljeLokativ>
    <izvorni_sadrzaj/>
    <derivirana_varijabla naziv="DomainObject.Predmet.Odvjetnistvo.Adresa.NaseljeLokativ_1"/>
  </DomainObject.Predmet.Odvjetnistvo.Adresa.NaseljeLokativ>
  <DomainObject.Predmet.Odvjetnistvo.Adresa.PostBroj>
    <izvorni_sadrzaj/>
    <derivirana_varijabla naziv="DomainObject.Predmet.Odvjetnistvo.Adresa.PostBroj_1"/>
  </DomainObject.Predmet.Odvjetnistvo.Adresa.PostBroj>
  <DomainObject.Predmet.Odvjetnistvo.Adresa.UlicaIKBR>
    <izvorni_sadrzaj/>
    <derivirana_varijabla naziv="DomainObject.Predmet.Odvjetnistvo.Adresa.UlicaIKBR_1"/>
  </DomainObject.Predmet.Odvjetnistvo.Adresa.UlicaIKBR>
  <DomainObject.Predmet.Odvjetnistvo.Naziv>
    <izvorni_sadrzaj/>
    <derivirana_varijabla naziv="DomainObject.Predmet.Odvjetnistvo.Naziv_1"/>
  </DomainObject.Predmet.Odvjetnistvo.Naziv>
  <DomainObject.Predmet.OznakaBroj>
    <izvorni_sadrzaj/>
    <derivirana_varijabla naziv="DomainObject.Predmet.OznakaBroj_1"/>
  </DomainObject.Predmet.OznakaBroj>
  <DomainObject.Predmet.Inicijali>
    <izvorni_sadrzaj/>
    <derivirana_varijabla naziv="DomainObject.Predmet.Inicijali_1"/>
  </DomainObject.Predmet.Inicijali>
  <DomainObject.Predmet.Referent>
    <izvorni_sadrzaj/>
    <derivirana_varijabla naziv="DomainObject.Predmet.Referent_1"/>
  </DomainObject.Predmet.Referent>
  <DomainObject.Predmet.ReferentInicijali>
    <izvorni_sadrzaj/>
    <derivirana_varijabla naziv="DomainObject.Predmet.ReferentInicijali_1"/>
  </DomainObject.Predmet.ReferentInicijali>
  <DomainObject.Predmet.Referada.Odvjetnik>
    <izvorni_sadrzaj/>
    <derivirana_varijabla naziv="DomainObject.Predmet.Referada.Odvjetnik_1"/>
  </DomainObject.Predmet.Referada.Odvjetnik>
  <DomainObject.Predmet.Referada.OdvjetnikInicijali>
    <izvorni_sadrzaj/>
    <derivirana_varijabla naziv="DomainObject.Predmet.Referada.OdvjetnikInicijali_1"/>
  </DomainObject.Predmet.Referada.OdvjetnikInicijali>
  <DomainObject.Predmet.FunkcijaRjesavatelja>
    <izvorni_sadrzaj/>
    <derivirana_varijabla naziv="DomainObject.Predmet.FunkcijaRjesavatelja_1"/>
  </DomainObject.Predmet.FunkcijaRjesavatelja>
  <DomainObject.Predmet.FunkcijaRjesavateljaVeliko>
    <izvorni_sadrzaj/>
    <derivirana_varijabla naziv="DomainObject.Predmet.FunkcijaRjesavateljaVeliko_1"/>
  </DomainObject.Predmet.FunkcijaRjesavateljaVeliko>
  <DomainObject.Predmet.PrvaKvalifikacija>
    <izvorni_sadrzaj/>
    <derivirana_varijabla naziv="DomainObject.Predmet.PrvaKvalifikacija_1"/>
  </DomainObject.Predmet.PrvaKvalifikacija>
  <DomainObject.Predmet.UpisnikKaznenihPrijava>
    <izvorni_sadrzaj/>
    <derivirana_varijabla naziv="DomainObject.Predmet.UpisnikKaznenihPrijava_1"/>
  </DomainObject.Predmet.UpisnikKaznenihPrijava>
  <DomainObject.Predmet.OdabraniSudioniciSaKvalifikacijama>
    <izvorni_sadrzaj/>
    <derivirana_varijabla naziv="DomainObject.Predmet.OdabraniSudioniciSaKvalifikacijama_1"/>
  </DomainObject.Predmet.OdabraniSudioniciSaKvalifikacijama>
  <DomainObject.Predmet.KvalifikacijeOdabranogSudionika>
    <izvorni_sadrzaj/>
    <derivirana_varijabla naziv="DomainObject.Predmet.KvalifikacijeOdabranogSudionika_1"/>
  </DomainObject.Predmet.KvalifikacijeOdabranogSudionika>
  <DomainObject.Predmet.OdabraniSudioniciNaziv>
    <izvorni_sadrzaj/>
    <derivirana_varijabla naziv="DomainObject.Predmet.OdabraniSudioniciNaziv_1"/>
  </DomainObject.Predmet.OdabraniSudioniciNaziv>
  <DomainObject.Predmet.OdabraniSudionik.DatumUpisaKaznenePrijave>
    <izvorni_sadrzaj/>
    <derivirana_varijabla naziv="DomainObject.Predmet.OdabraniSudionik.DatumUpisaKaznenePrijave_1"/>
  </DomainObject.Predmet.OdabraniSudionik.DatumUpisaKaznenePrijave>
  <DomainObject.Predmet.OdabraniOpunomocenikNaziv>
    <izvorni_sadrzaj/>
    <derivirana_varijabla naziv="DomainObject.Predmet.OdabraniOpunomocenikNaziv_1"/>
  </DomainObject.Predmet.OdabraniOpunomocenikNaziv>
  <DomainObject.Predmet.OdabraniSudioniciRoditelj>
    <izvorni_sadrzaj/>
    <derivirana_varijabla naziv="DomainObject.Predmet.OdabraniSudioniciRoditelj_1"/>
  </DomainObject.Predmet.OdabraniSudioniciRoditelj>
  <DomainObject.Predmet.OdabraniSudioniciSaKvalifikacijamaList>
    <izvorni_sadrzaj/>
    <derivirana_varijabla naziv="DomainObject.Predmet.OdabraniSudioniciSaKvalifikacijamaList_1">
      <item/>
    </derivirana_varijabla>
  </DomainObject.Predmet.OdabraniSudioniciSaKvalifikacijamaList>
  <DomainObject.Predmet.OdabraniSudioniciNazivAdresa>
    <izvorni_sadrzaj/>
    <derivirana_varijabla naziv="DomainObject.Predmet.OdabraniSudioniciNazivAdresa_1"/>
  </DomainObject.Predmet.OdabraniSudioniciNazivAdresa>
  <DomainObject.Predmet.SudionikNazivList>
    <izvorni_sadrzaj/>
    <derivirana_varijabla naziv="DomainObject.Predmet.SudionikNazivList_1">
      <item/>
    </derivirana_varijabla>
  </DomainObject.Predmet.SudionikNazivList>
  <DomainObject.Predmet.SudionikNazivAdresaList>
    <izvorni_sadrzaj/>
    <derivirana_varijabla naziv="DomainObject.Predmet.SudionikNazivAdresaList_1">
      <item/>
    </derivirana_varijabla>
  </DomainObject.Predmet.SudionikNazivAdresaList>
  <DomainObject.Predmet.SudionikNazivOIBList>
    <izvorni_sadrzaj/>
    <derivirana_varijabla naziv="DomainObject.Predmet.SudionikNazivOIBList_1">
      <item/>
    </derivirana_varijabla>
  </DomainObject.Predmet.SudionikNazivOIBList>
  <DomainObject.Predmet.SudionikNazivOIBAdresaList>
    <izvorni_sadrzaj/>
    <derivirana_varijabla naziv="DomainObject.Predmet.SudionikNazivOIBAdresaList_1">
      <item/>
    </derivirana_varijabla>
  </DomainObject.Predmet.SudionikNazivOIBAdresaList>
  <DomainObject.Predmet.OdabraniSudioniciNazivOIBAdresa>
    <izvorni_sadrzaj/>
    <derivirana_varijabla naziv="DomainObject.Predmet.OdabraniSudioniciNazivOIBAdresa_1"/>
  </DomainObject.Predmet.OdabraniSudioniciNazivOIBAdresa>
  <DomainObject.Predmet.KaznenaPrijavaPodnositeljList>
    <izvorni_sadrzaj/>
    <derivirana_varijabla naziv="DomainObject.Predmet.KaznenaPrijavaPodnositeljList_1">
      <item/>
    </derivirana_varijabla>
  </DomainObject.Predmet.KaznenaPrijavaPodnositeljList>
  <DomainObject.Predmet.KaznenaPrijavaOznakaList>
    <izvorni_sadrzaj/>
    <derivirana_varijabla naziv="DomainObject.Predmet.KaznenaPrijavaOznakaList_1">
      <item/>
    </derivirana_varijabla>
  </DomainObject.Predmet.KaznenaPrijavaOznakaList>
  <DomainObject.Predmet.KaznenaPrijavaDatumNastankaList>
    <izvorni_sadrzaj/>
    <derivirana_varijabla naziv="DomainObject.Predmet.KaznenaPrijavaDatumNastankaList_1">
      <item/>
    </derivirana_varijabla>
  </DomainObject.Predmet.KaznenaPrijavaDatumNastankaList>
  <DomainObject.Predmet.PolicijskeUpraveList>
    <izvorni_sadrzaj/>
    <derivirana_varijabla naziv="DomainObject.Predmet.PolicijskeUpraveList_1">
      <item/>
    </derivirana_varijabla>
  </DomainObject.Predmet.PolicijskeUpraveList>
  <DomainObject.Predmet.PolicijskePostajeList>
    <izvorni_sadrzaj/>
    <derivirana_varijabla naziv="DomainObject.Predmet.PolicijskePostajeList_1">
      <item/>
    </derivirana_varijabla>
  </DomainObject.Predmet.PolicijskePostajeList>
  <DomainObject.Predmet.OdabraniSudioniciAdresaOIBSaKvalifikacijamaList>
    <izvorni_sadrzaj/>
    <derivirana_varijabla naziv="DomainObject.Predmet.OdabraniSudioniciAdresaOIBSaKvalifikacijamaList_1">
      <item/>
    </derivirana_varijabla>
  </DomainObject.Predmet.OdabraniSudioniciAdresaOIBSaKvalifikacijamaList>
  <DomainObject.Predmet.OdabraniSudioniciAdresaOIBSaKvalifikacijama>
    <izvorni_sadrzaj/>
    <derivirana_varijabla naziv="DomainObject.Predmet.OdabraniSudioniciAdresaOIBSaKvalifikacijama_1"/>
  </DomainObject.Predmet.OdabraniSudioniciAdresaOIBSaKvalifikacijama>
  <DomainObject.Predmet.OdabraniSudioniciAdresaSaKvalifikacijamaList>
    <izvorni_sadrzaj/>
    <derivirana_varijabla naziv="DomainObject.Predmet.OdabraniSudioniciAdresaSaKvalifikacijamaList_1">
      <item/>
    </derivirana_varijabla>
  </DomainObject.Predmet.OdabraniSudioniciAdresaSaKvalifikacijamaList>
  <DomainObject.Predmet.OdabraniSudioniciAdresaSaKvalifikacijama>
    <izvorni_sadrzaj/>
    <derivirana_varijabla naziv="DomainObject.Predmet.OdabraniSudioniciAdresaSaKvalifikacijama_1"/>
  </DomainObject.Predmet.OdabraniSudioniciAdresaSaKvalifikacijama>
  <DomainObject.Predmet.OdabraniOkrivljeniciNaziv>
    <izvorni_sadrzaj/>
    <derivirana_varijabla naziv="DomainObject.Predmet.OdabraniOkrivljeniciNaziv_1"/>
  </DomainObject.Predmet.OdabraniOkrivljeniciNaziv>
  <DomainObject.Predmet.OdabraniBraniteljiNaziv>
    <izvorni_sadrzaj/>
    <derivirana_varijabla naziv="DomainObject.Predmet.OdabraniBraniteljiNaziv_1"/>
  </DomainObject.Predmet.OdabraniBraniteljiNaziv>
  <DomainObject.Predmet.OdabraniOkrivljeniciNazivOIB>
    <izvorni_sadrzaj/>
    <derivirana_varijabla naziv="DomainObject.Predmet.OdabraniOkrivljeniciNazivOIB_1"/>
  </DomainObject.Predmet.OdabraniOkrivljeniciNazivOIB>
  <DomainObject.Predmet.OdabraniBraniteljiNazivOIB>
    <izvorni_sadrzaj/>
    <derivirana_varijabla naziv="DomainObject.Predmet.OdabraniBraniteljiNazivOIB_1"/>
  </DomainObject.Predmet.OdabraniBraniteljiNazivOIB>
  <DomainObject.Predmet.OdabraniOkrivljeniciNazivOIBAdresa>
    <izvorni_sadrzaj/>
    <derivirana_varijabla naziv="DomainObject.Predmet.OdabraniOkrivljeniciNazivOIBAdresa_1"/>
  </DomainObject.Predmet.OdabraniOkrivljeniciNazivOIBAdresa>
  <DomainObject.Predmet.OdabraniBraniteljiNazivOIBAdresa>
    <izvorni_sadrzaj/>
    <derivirana_varijabla naziv="DomainObject.Predmet.OdabraniBraniteljiNazivOIBAdresa_1"/>
  </DomainObject.Predmet.OdabraniBraniteljiNazivOIBAdresa>
  <DomainObject.Predmet.OdabraniSudioniciNazivList>
    <izvorni_sadrzaj/>
    <derivirana_varijabla naziv="DomainObject.Predmet.OdabraniSudioniciNazivList_1">
      <item/>
    </derivirana_varijabla>
  </DomainObject.Predmet.OdabraniSudioniciNazivList>
  <DomainObject.Predmet.KaznenaPrijavaDatumZaprimanjaList>
    <izvorni_sadrzaj/>
    <derivirana_varijabla naziv="DomainObject.Predmet.KaznenaPrijavaDatumZaprimanjaList_1">
      <item/>
    </derivirana_varijabla>
  </DomainObject.Predmet.KaznenaPrijavaDatumZaprimanjaList>
  <DomainObject.Predmet.OdabraniOsteceniciNaziv>
    <izvorni_sadrzaj/>
    <derivirana_varijabla naziv="DomainObject.Predmet.OdabraniOsteceniciNaziv_1"/>
  </DomainObject.Predmet.OdabraniOsteceniciNaziv>
  <DomainObject.Predmet.OdabraniOsteceniciNazivOIB>
    <izvorni_sadrzaj/>
    <derivirana_varijabla naziv="DomainObject.Predmet.OdabraniOsteceniciNazivOIB_1"/>
  </DomainObject.Predmet.OdabraniOsteceniciNazivOIB>
  <DomainObject.Predmet.OdabraniOsteceniciNazivOIBAdresa>
    <izvorni_sadrzaj/>
    <derivirana_varijabla naziv="DomainObject.Predmet.OdabraniOsteceniciNazivOIBAdresa_1"/>
  </DomainObject.Predmet.OdabraniOsteceniciNazivOIBAdresa>
</icms>
</file>

<file path=customXml/item2.xml><?xml version="1.0" encoding="utf-8"?>
<b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24E6999-9A0E-4C13-8D8D-D0D866DE3BAD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DPIZ</properties:Company>
  <properties:Pages>1</properties:Pages>
  <properties:Words>67</properties:Words>
  <properties:Characters>387</properties:Characters>
  <properties:Lines>43</properties:Lines>
  <properties:Paragraphs>17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530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2020-03-27T08:22:00Z</dcterms:created>
  <dc:creator>VEDRAN</dc:creator>
  <cp:lastModifiedBy>Željko Perčinlić</cp:lastModifiedBy>
  <cp:lastPrinted>2020-03-27T08:21:00Z</cp:lastPrinted>
  <dcterms:modified xmlns:xsi="http://www.w3.org/2001/XMLSchema-instance" xsi:type="dcterms:W3CDTF">2020-03-27T08:25:00Z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S-DO-121/2020-3 / Dopis - dopis - ostalo (S-DO-121-120- dopis Porezna -.docx)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