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d3c6fa" w14:paraId="5d3c6fa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3E78B4" w:rsidRPr="003E78B4">
        <w:t xml:space="preserve">EURO PROTEKT d.o.o., OIB: </w:t>
      </w:r>
      <w:r w:rsidR="003E78B4">
        <w:t>29924922167, Split, Rovinjska 4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D47D0D">
        <w:t xml:space="preserve">28. prosinca </w:t>
      </w:r>
      <w:r w:rsidR="00135B11">
        <w:t>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3E78B4" w:rsidRPr="003E78B4">
        <w:t xml:space="preserve">EURO PROTEKT d.o.o., OIB: </w:t>
      </w:r>
      <w:r w:rsidR="003E78B4">
        <w:t>29924922167, Split, Rovinjska 4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687409">
        <w:t>1. rujna</w:t>
      </w:r>
      <w:r w:rsidR="0052350E">
        <w:t xml:space="preserve">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3E78B4">
        <w:t>2227</w:t>
      </w:r>
      <w:r w:rsidR="00D47D0D">
        <w:t xml:space="preserve"> </w:t>
      </w:r>
      <w:r w:rsidR="008A558F" w:rsidRPr="008A558F">
        <w:t xml:space="preserve">dana, u ukupnom iznosu </w:t>
      </w:r>
      <w:r w:rsidR="00865868">
        <w:t xml:space="preserve">od </w:t>
      </w:r>
      <w:r w:rsidR="003E78B4">
        <w:t>8.599.339,88</w:t>
      </w:r>
      <w:r w:rsidR="008C26D0">
        <w:t xml:space="preserve"> </w:t>
      </w:r>
      <w:r w:rsidR="00B06887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D47D0D">
        <w:t>28. prosinca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959D4" w:rsidR="00DE2B55">
    <w:pPr>
      <w:pStyle w:val="Zaglavlje"/>
      <w:jc w:val="right"/>
    </w:pPr>
    <w:r>
      <w:t>11. St</w:t>
    </w:r>
    <w:r w:rsidR="00AD2623">
      <w:t>-</w:t>
    </w:r>
    <w:r w:rsidR="009A096E">
      <w:t>16</w:t>
    </w:r>
    <w:r w:rsidR="003E78B4">
      <w:t>56</w:t>
    </w:r>
    <w:r w:rsidR="00D47D0D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0F2703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66"/>
    <w:rsid w:val="002A61F9"/>
    <w:rsid w:val="002B2B0D"/>
    <w:rsid w:val="002B402A"/>
    <w:rsid w:val="002C35A5"/>
    <w:rsid w:val="002D5FC4"/>
    <w:rsid w:val="002E012D"/>
    <w:rsid w:val="002F1273"/>
    <w:rsid w:val="003016B9"/>
    <w:rsid w:val="0030572B"/>
    <w:rsid w:val="003202E0"/>
    <w:rsid w:val="00321F24"/>
    <w:rsid w:val="0033379F"/>
    <w:rsid w:val="003520C2"/>
    <w:rsid w:val="00356537"/>
    <w:rsid w:val="003647D7"/>
    <w:rsid w:val="0038601C"/>
    <w:rsid w:val="003A2635"/>
    <w:rsid w:val="003C7143"/>
    <w:rsid w:val="003D02B9"/>
    <w:rsid w:val="003D2BC5"/>
    <w:rsid w:val="003D46DE"/>
    <w:rsid w:val="003D63E6"/>
    <w:rsid w:val="003D6E2A"/>
    <w:rsid w:val="003E78B4"/>
    <w:rsid w:val="003F5BD7"/>
    <w:rsid w:val="00404A40"/>
    <w:rsid w:val="004169CA"/>
    <w:rsid w:val="004321CB"/>
    <w:rsid w:val="004416AC"/>
    <w:rsid w:val="00441A2F"/>
    <w:rsid w:val="00442DDA"/>
    <w:rsid w:val="00453C73"/>
    <w:rsid w:val="0046258A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0333F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56B"/>
    <w:rsid w:val="00665A43"/>
    <w:rsid w:val="00667D95"/>
    <w:rsid w:val="00687409"/>
    <w:rsid w:val="00691E85"/>
    <w:rsid w:val="006944F6"/>
    <w:rsid w:val="006A78F5"/>
    <w:rsid w:val="006B3ED2"/>
    <w:rsid w:val="006C2C72"/>
    <w:rsid w:val="006C39A1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26183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C26D0"/>
    <w:rsid w:val="008D38E6"/>
    <w:rsid w:val="008D4938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A096E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06887"/>
    <w:rsid w:val="00B1116F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C6172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C718E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47D0D"/>
    <w:rsid w:val="00D6364C"/>
    <w:rsid w:val="00D959D4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prosinca 2016.</izvorni_sadrzaj>
    <derivirana_varijabla naziv="DomainObject.DatumDonosenjaOdluke_1">28.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1656</izvorni_sadrzaj>
    <derivirana_varijabla naziv="DomainObject.Predmet.Broj_1">1656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St-1656/2015</izvorni_sadrzaj>
    <derivirana_varijabla naziv="DomainObject.Predmet.OznakaBroj_1">St-1656/2015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EURO PROTEKT za zaštitu imovine i osoba, društvo s ograničenom odgovornošću</izvorni_sadrzaj>
    <derivirana_varijabla naziv="DomainObject.Predmet.ProtustrankaFormated_1">  EURO PROTEKT za zaštitu imovine i osoba, društvo s ograničenom odgovornošću</derivirana_varijabla>
  </DomainObject.Predmet.ProtustrankaFormated>
  <DomainObject.Predmet.ProtustrankaFormatedOIB>
    <izvorni_sadrzaj>  EURO PROTEKT za zaštitu imovine i osoba, društvo s ograničenom odgovornošću, OIB 29924922167</izvorni_sadrzaj>
    <derivirana_varijabla naziv="DomainObject.Predmet.ProtustrankaFormatedOIB_1">  EURO PROTEKT za zaštitu imovine i osoba, društvo s ograničenom odgovornošću, OIB 29924922167</derivirana_varijabla>
  </DomainObject.Predmet.ProtustrankaFormatedOIB>
  <DomainObject.Predmet.ProtustrankaFormatedWithAdress>
    <izvorni_sadrzaj> EURO PROTEKT za zaštitu imovine i osoba, društvo s ograničenom odgovornošću, Rovinjska 4, 21000 Split</izvorni_sadrzaj>
    <derivirana_varijabla naziv="DomainObject.Predmet.ProtustrankaFormatedWithAdress_1"> EURO PROTEKT za zaštitu imovine i osoba, društvo s ograničenom odgovornošću, Rovinjska 4, 21000 Split</derivirana_varijabla>
  </DomainObject.Predmet.ProtustrankaFormatedWithAdress>
  <DomainObject.Predmet.ProtustrankaFormatedWithAdressOIB>
    <izvorni_sadrzaj> EURO PROTEKT za zaštitu imovine i osoba, društvo s ograničenom odgovornošću, OIB 29924922167, Rovinjska 4, 21000 Split</izvorni_sadrzaj>
    <derivirana_varijabla naziv="DomainObject.Predmet.ProtustrankaFormatedWithAdressOIB_1"> EURO PROTEKT za zaštitu imovine i osoba, društvo s ograničenom odgovornošću, OIB 29924922167, Rovinjska 4, 21000 Split</derivirana_varijabla>
  </DomainObject.Predmet.ProtustrankaFormatedWithAdressOIB>
  <DomainObject.Predmet.ProtustrankaWithAdress>
    <izvorni_sadrzaj>EURO PROTEKT za zaštitu imovine i osoba, društvo s ograničenom odgovornošću Rovinjska 4, 21000 Split</izvorni_sadrzaj>
    <derivirana_varijabla naziv="DomainObject.Predmet.ProtustrankaWithAdress_1">EURO PROTEKT za zaštitu imovine i osoba, društvo s ograničenom odgovornošću Rovinjska 4, 21000 Split</derivirana_varijabla>
  </DomainObject.Predmet.ProtustrankaWithAdress>
  <DomainObject.Predmet.ProtustrankaWithAdressOIB>
    <izvorni_sadrzaj>EURO PROTEKT za zaštitu imovine i osoba, društvo s ograničenom odgovornošću, OIB 29924922167, Rovinjska 4, 21000 Split</izvorni_sadrzaj>
    <derivirana_varijabla naziv="DomainObject.Predmet.ProtustrankaWithAdressOIB_1">EURO PROTEKT za zaštitu imovine i osoba, društvo s ograničenom odgovornošću, OIB 29924922167, Rovinjska 4, 21000 Split</derivirana_varijabla>
  </DomainObject.Predmet.ProtustrankaWithAdressOIB>
  <DomainObject.Predmet.ProtustrankaNazivFormated>
    <izvorni_sadrzaj>EURO PROTEKT za zaštitu imovine i osoba, društvo s ograničenom odgovornošću</izvorni_sadrzaj>
    <derivirana_varijabla naziv="DomainObject.Predmet.ProtustrankaNazivFormated_1">EURO PROTEKT za zaštitu imovine i osoba, društvo s ograničenom odgovornošću</derivirana_varijabla>
  </DomainObject.Predmet.ProtustrankaNazivFormated>
  <DomainObject.Predmet.ProtustrankaNazivFormatedOIB>
    <izvorni_sadrzaj>EURO PROTEKT za zaštitu imovine i osoba, društvo s ograničenom odgovornošću, OIB 29924922167</izvorni_sadrzaj>
    <derivirana_varijabla naziv="DomainObject.Predmet.ProtustrankaNazivFormatedOIB_1">EURO PROTEKT za zaštitu imovine i osoba, društvo s ograničenom odgovornošću, OIB 29924922167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AGENCIJA,RC SPLIT</izvorni_sadrzaj>
    <derivirana_varijabla naziv="DomainObject.Predmet.StrankaFormated_1">  FINANCIJSKA AGENCIJA,RC SPLIT</derivirana_varijabla>
  </DomainObject.Predmet.StrankaFormated>
  <DomainObject.Predmet.StrankaFormatedOIB>
    <izvorni_sadrzaj>  FINANCIJSKA AGENCIJA,RC SPLIT, OIB 85821130368</izvorni_sadrzaj>
    <derivirana_varijabla naziv="DomainObject.Predmet.StrankaFormatedOIB_1">  FINANCIJSKA AGENCIJA,RC SPLIT, OIB 85821130368</derivirana_varijabla>
  </DomainObject.Predmet.StrankaFormatedOIB>
  <DomainObject.Predmet.StrankaFormatedWithAdress>
    <izvorni_sadrzaj> FINANCIJSKA AGENCIJA,RC SPLIT, Mažuranićevo šetalište 24b, 21000 Split</izvorni_sadrzaj>
    <derivirana_varijabla naziv="DomainObject.Predmet.StrankaFormatedWithAdress_1"> FINANCIJSKA AGENCIJA,RC SPLIT, Mažuranićevo šetalište 24b, 21000 Split</derivirana_varijabla>
  </DomainObject.Predmet.StrankaFormatedWithAdress>
  <DomainObject.Predmet.StrankaFormatedWithAdressOIB>
    <izvorni_sadrzaj> FINANCIJSKA AGENCIJA,RC SPLIT, OIB 85821130368, Mažuranićevo šetalište 24b, 21000 Split</izvorni_sadrzaj>
    <derivirana_varijabla naziv="DomainObject.Predmet.StrankaFormatedWithAdressOIB_1"> FINANCIJSKA AGENCIJA,RC SPLIT, OIB 85821130368, Mažuranićevo šetalište 24b, 21000 Split</derivirana_varijabla>
  </DomainObject.Predmet.StrankaFormatedWithAdressOIB>
  <DomainObject.Predmet.StrankaWithAdress>
    <izvorni_sadrzaj>FINANCIJSKA AGENCIJA,RC SPLIT Mažuranićevo šetalište 24b,21000 Split</izvorni_sadrzaj>
    <derivirana_varijabla naziv="DomainObject.Predmet.StrankaWithAdress_1">FINANCIJSKA AGENCIJA,RC SPLIT Mažuranićevo šetalište 24b,21000 Split</derivirana_varijabla>
  </DomainObject.Predmet.StrankaWithAdress>
  <DomainObject.Predmet.StrankaWithAdressOIB>
    <izvorni_sadrzaj>FINANCIJSKA AGENCIJA,RC SPLIT, OIB 85821130368, Mažuranićevo šetalište 24b,21000 Split</izvorni_sadrzaj>
    <derivirana_varijabla naziv="DomainObject.Predmet.StrankaWithAdressOIB_1">FINANCIJSKA AGENCIJA,RC SPLIT, OIB 85821130368, Mažuranićevo šetalište 24b,21000 Split</derivirana_varijabla>
  </DomainObject.Predmet.StrankaWithAdressOIB>
  <DomainObject.Predmet.StrankaNazivFormated>
    <izvorni_sadrzaj>FINANCIJSKA AGENCIJA,RC SPLIT</izvorni_sadrzaj>
    <derivirana_varijabla naziv="DomainObject.Predmet.StrankaNazivFormated_1">FINANCIJSKA AGENCIJA,RC SPLIT</derivirana_varijabla>
  </DomainObject.Predmet.StrankaNazivFormated>
  <DomainObject.Predmet.StrankaNazivFormatedOIB>
    <izvorni_sadrzaj>FINANCIJSKA AGENCIJA,RC SPLIT, OIB 85821130368</izvorni_sadrzaj>
    <derivirana_varijabla naziv="DomainObject.Predmet.StrankaNazivFormatedOIB_1">FINANCIJSKA AGENCIJA,RC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8599339.88</izvorni_sadrzaj>
    <derivirana_varijabla naziv="DomainObject.Predmet.TrenutnaVrijednost_1">8599339.88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AGENCIJA,RC SPLIT</item>
    </izvorni_sadrzaj>
    <derivirana_varijabla naziv="DomainObject.Predmet.StrankaListFormated_1">
      <item>FINANCIJSKA AGENCIJA,RC SPLIT</item>
    </derivirana_varijabla>
  </DomainObject.Predmet.StrankaListFormated>
  <DomainObject.Predmet.StrankaListFormatedOIB>
    <izvorni_sadrzaj>
      <item>FINANCIJSKA AGENCIJA,RC SPLIT, OIB 85821130368</item>
    </izvorni_sadrzaj>
    <derivirana_varijabla naziv="DomainObject.Predmet.StrankaListFormatedOIB_1">
      <item>FINANCIJSKA AGENCIJA,RC SPLIT, OIB 85821130368</item>
    </derivirana_varijabla>
  </DomainObject.Predmet.StrankaListFormatedOIB>
  <DomainObject.Predmet.StrankaListFormatedWithAdress>
    <izvorni_sadrzaj>
      <item>FINANCIJSKA AGENCIJA,RC SPLIT, Mažuranićevo šetalište 24b, 21000 Split</item>
    </izvorni_sadrzaj>
    <derivirana_varijabla naziv="DomainObject.Predmet.StrankaListFormatedWithAdress_1">
      <item>FINANCIJSKA AGENCIJA,RC SPLIT, Mažuranićevo šetalište 24b, 21000 Split</item>
    </derivirana_varijabla>
  </DomainObject.Predmet.StrankaListFormatedWithAdress>
  <DomainObject.Predmet.StrankaListFormatedWithAdressOIB>
    <izvorni_sadrzaj>
      <item>FINANCIJSKA AGENCIJA,RC SPLIT, OIB 85821130368, Mažuranićevo šetalište 24b, 21000 Split</item>
    </izvorni_sadrzaj>
    <derivirana_varijabla naziv="DomainObject.Predmet.StrankaListFormatedWithAdressOIB_1">
      <item>FINANCIJSKA AGENCIJA,RC SPLIT, OIB 85821130368, Mažuranićevo šetalište 24b, 21000 Split</item>
    </derivirana_varijabla>
  </DomainObject.Predmet.StrankaListFormatedWithAdressOIB>
  <DomainObject.Predmet.StrankaListNazivFormated>
    <izvorni_sadrzaj>
      <item>FINANCIJSKA AGENCIJA,RC SPLIT</item>
    </izvorni_sadrzaj>
    <derivirana_varijabla naziv="DomainObject.Predmet.StrankaListNazivFormated_1">
      <item>FINANCIJSKA AGENCIJA,RC SPLIT</item>
    </derivirana_varijabla>
  </DomainObject.Predmet.StrankaListNazivFormated>
  <DomainObject.Predmet.StrankaListNazivFormatedOIB>
    <izvorni_sadrzaj>
      <item>FINANCIJSKA AGENCIJA,RC SPLIT, OIB 85821130368</item>
    </izvorni_sadrzaj>
    <derivirana_varijabla naziv="DomainObject.Predmet.StrankaListNazivFormatedOIB_1">
      <item>FINANCIJSKA AGENCIJA,RC SPLIT, OIB 85821130368</item>
    </derivirana_varijabla>
  </DomainObject.Predmet.StrankaListNazivFormatedOIB>
  <DomainObject.Predmet.ProtuStrankaListFormated>
    <izvorni_sadrzaj>
      <item>EURO PROTEKT za zaštitu imovine i osoba, društvo s ograničenom odgovornošću</item>
    </izvorni_sadrzaj>
    <derivirana_varijabla naziv="DomainObject.Predmet.ProtuStrankaListFormated_1">
      <item>EURO PROTEKT za zaštitu imovine i osoba, društvo s ograničenom odgovornošću</item>
    </derivirana_varijabla>
  </DomainObject.Predmet.ProtuStrankaListFormated>
  <DomainObject.Predmet.ProtuStrankaListFormatedOIB>
    <izvorni_sadrzaj>
      <item>EURO PROTEKT za zaštitu imovine i osoba, društvo s ograničenom odgovornošću, OIB 29924922167</item>
    </izvorni_sadrzaj>
    <derivirana_varijabla naziv="DomainObject.Predmet.ProtuStrankaListFormatedOIB_1">
      <item>EURO PROTEKT za zaštitu imovine i osoba, društvo s ograničenom odgovornošću, OIB 29924922167</item>
    </derivirana_varijabla>
  </DomainObject.Predmet.ProtuStrankaListFormatedOIB>
  <DomainObject.Predmet.ProtuStrankaListFormatedWithAdress>
    <izvorni_sadrzaj>
      <item>EURO PROTEKT za zaštitu imovine i osoba, društvo s ograničenom odgovornošću, Rovinjska 4, 21000 Split</item>
    </izvorni_sadrzaj>
    <derivirana_varijabla naziv="DomainObject.Predmet.ProtuStrankaListFormatedWithAdress_1">
      <item>EURO PROTEKT za zaštitu imovine i osoba, društvo s ograničenom odgovornošću, Rovinjska 4, 21000 Split</item>
    </derivirana_varijabla>
  </DomainObject.Predmet.ProtuStrankaListFormatedWithAdress>
  <DomainObject.Predmet.ProtuStrankaListFormatedWithAdressOIB>
    <izvorni_sadrzaj>
      <item>EURO PROTEKT za zaštitu imovine i osoba, društvo s ograničenom odgovornošću, OIB 29924922167, Rovinjska 4, 21000 Split</item>
    </izvorni_sadrzaj>
    <derivirana_varijabla naziv="DomainObject.Predmet.ProtuStrankaListFormatedWithAdressOIB_1">
      <item>EURO PROTEKT za zaštitu imovine i osoba, društvo s ograničenom odgovornošću, OIB 29924922167, Rovinjska 4, 21000 Split</item>
    </derivirana_varijabla>
  </DomainObject.Predmet.ProtuStrankaListFormatedWithAdressOIB>
  <DomainObject.Predmet.ProtuStrankaListNazivFormated>
    <izvorni_sadrzaj>
      <item>EURO PROTEKT za zaštitu imovine i osoba, društvo s ograničenom odgovornošću</item>
    </izvorni_sadrzaj>
    <derivirana_varijabla naziv="DomainObject.Predmet.ProtuStrankaListNazivFormated_1">
      <item>EURO PROTEKT za zaštitu imovine i osoba, društvo s ograničenom odgovornošću</item>
    </derivirana_varijabla>
  </DomainObject.Predmet.ProtuStrankaListNazivFormated>
  <DomainObject.Predmet.ProtuStrankaListNazivFormatedOIB>
    <izvorni_sadrzaj>
      <item>EURO PROTEKT za zaštitu imovine i osoba, društvo s ograničenom odgovornošću, OIB 29924922167</item>
    </izvorni_sadrzaj>
    <derivirana_varijabla naziv="DomainObject.Predmet.ProtuStrankaListNazivFormatedOIB_1">
      <item>EURO PROTEKT za zaštitu imovine i osoba, društvo s ograničenom odgovornošću, OIB 29924922167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prosinca 2016.</izvorni_sadrzaj>
    <derivirana_varijabla naziv="DomainObject.Datum_1">28.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AGENCIJA,RC SPLIT</izvorni_sadrzaj>
    <derivirana_varijabla naziv="DomainObject.Predmet.StrankaIDrugi_1">FINANCIJSKA AGENCIJA,RC SPLIT</derivirana_varijabla>
  </DomainObject.Predmet.StrankaIDrugi>
  <DomainObject.Predmet.ProtustrankaIDrugi>
    <izvorni_sadrzaj>EURO PROTEKT za zaštitu imovine i osoba, društvo s ograničenom odgovornošću</izvorni_sadrzaj>
    <derivirana_varijabla naziv="DomainObject.Predmet.ProtustrankaIDrugi_1">EURO PROTEKT za zaštitu imovine i osoba, društvo s ograničenom odgovornošću</derivirana_varijabla>
  </DomainObject.Predmet.ProtustrankaIDrugi>
  <DomainObject.Predmet.StrankaIDrugiAdressOIB>
    <izvorni_sadrzaj>FINANCIJSKA AGENCIJA,RC SPLIT, OIB 85821130368, Mažuranićevo šetalište 24b, 21000 Split</izvorni_sadrzaj>
    <derivirana_varijabla naziv="DomainObject.Predmet.StrankaIDrugiAdressOIB_1">FINANCIJSKA AGENCIJA,RC SPLIT, OIB 85821130368, Mažuranićevo šetalište 24b, 21000 Split</derivirana_varijabla>
  </DomainObject.Predmet.StrankaIDrugiAdressOIB>
  <DomainObject.Predmet.ProtustrankaIDrugiAdressOIB>
    <izvorni_sadrzaj>EURO PROTEKT za zaštitu imovine i osoba, društvo s ograničenom odgovornošću, OIB 29924922167, Rovinjska 4, 21000 Split</izvorni_sadrzaj>
    <derivirana_varijabla naziv="DomainObject.Predmet.ProtustrankaIDrugiAdressOIB_1">EURO PROTEKT za zaštitu imovine i osoba, društvo s ograničenom odgovornošću, OIB 29924922167, Rovinjska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AGENCIJA,RC SPLIT</item>
      <item>EURO PROTEKT za zaštitu imovine i osoba, društvo s ograničenom odgovornošću</item>
    </izvorni_sadrzaj>
    <derivirana_varijabla naziv="DomainObject.Predmet.SudioniciListNaziv_1">
      <item>FINANCIJSKA AGENCIJA,RC SPLIT</item>
      <item>EURO PROTEKT za zaštitu imovine i osoba, društvo s ograničenom odgovornošću</item>
    </derivirana_varijabla>
  </DomainObject.Predmet.SudioniciListNaziv>
  <DomainObject.Predmet.SudioniciListAdressOIB>
    <izvorni_sadrzaj>
      <item>FINANCIJSKA AGENCIJA,RC SPLIT, OIB 85821130368, Mažuranićevo šetalište 24b,21000 Split</item>
      <item>EURO PROTEKT za zaštitu imovine i osoba, društvo s ograničenom odgovornošću, OIB 29924922167, Rovinjska 4,21000 Split</item>
    </izvorni_sadrzaj>
    <derivirana_varijabla naziv="DomainObject.Predmet.SudioniciListAdressOIB_1">
      <item>FINANCIJSKA AGENCIJA,RC SPLIT, OIB 85821130368, Mažuranićevo šetalište 24b,21000 Split</item>
      <item>EURO PROTEKT za zaštitu imovine i osoba, društvo s ograničenom odgovornošću, OIB 29924922167, Rovinjska 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29924922167</item>
    </izvorni_sadrzaj>
    <derivirana_varijabla naziv="DomainObject.Predmet.SudioniciListNazivOIB_1">
      <item>, OIB 85821130368</item>
      <item>, OIB 29924922167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FD15F2C-1920-43CD-9AF9-ACAC73D2497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322</properties:Words>
  <properties:Characters>1810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2016-12-28T13:11:00Z</dcterms:created>
  <dc:creator>nmarkovic</dc:creator>
  <cp:lastModifiedBy>Ana Golub Gruić</cp:lastModifiedBy>
  <cp:lastPrinted>2016-12-28T13:11:00Z</cp:lastPrinted>
  <dcterms:modified xmlns:xsi="http://www.w3.org/2001/XMLSchema-instance" xsi:type="dcterms:W3CDTF">2016-12-28T13:41:00Z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