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49d8f8" w14:paraId="e49d8f8" w:rsidRDefault="00B60270" w:rsidP="00B60270" w:rsidR="00B60270" w:rsidRPr="00B60270">
      <w:pPr>
        <w:tabs>
          <w:tab w:pos="709" w:val="left"/>
        </w:tabs>
        <w15:collapsed w:val="false"/>
      </w:pPr>
      <w:bookmarkStart w:name="_GoBack" w:id="0"/>
      <w:bookmarkEnd w:id="0"/>
      <w:r w:rsidRPr="00B60270">
        <w:rPr>
          <w:noProof/>
        </w:rPr>
        <w:drawing>
          <wp:inline distR="0" distL="0" distB="0" distT="0">
            <wp:extent cy="960755" cx="719455"/>
            <wp:effectExtent b="0" r="4445" t="0" l="0"/>
            <wp:docPr name="Picture 2" id="1"/>
            <wp:cNvGraphicFramePr/>
            <a:graphic>
              <a:graphicData uri="http://schemas.openxmlformats.org/drawingml/2006/picture">
                <pic:pic>
                  <pic:nvPicPr>
                    <pic:cNvPr name="Picture 2" id="2"/>
                    <pic:cNvPicPr/>
                  </pic:nvPicPr>
                  <pic:blipFill>
                    <a:blip r:embed="rId6"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bwMode="auto">
                    <a:xfrm>
                      <a:off y="0" x="0"/>
                      <a:ext cy="960755" cx="719455"/>
                    </a:xfrm>
                    <a:prstGeom prst="rect">
                      <a:avLst/>
                    </a:prstGeom>
                    <a:noFill/>
                    <a:ln>
                      <a:noFill/>
                    </a:ln>
                  </pic:spPr>
                </pic:pic>
              </a:graphicData>
            </a:graphic>
          </wp:inline>
        </w:drawing>
      </w:r>
    </w:p>
    <w:p w:rsidRDefault="00B60270" w:rsidP="00B60270" w:rsidR="00B60270" w:rsidRPr="00B60270">
      <w:pPr>
        <w:tabs>
          <w:tab w:pos="709" w:val="left"/>
        </w:tabs>
        <w:jc w:val="both"/>
      </w:pPr>
      <w:r w:rsidRPr="00B60270">
        <w:t xml:space="preserve">     REPUBLIKA HRVATSKA</w:t>
      </w:r>
    </w:p>
    <w:p w:rsidRDefault="00B60270" w:rsidP="00B60270" w:rsidR="00B60270" w:rsidRPr="00B60270">
      <w:pPr>
        <w:tabs>
          <w:tab w:pos="709" w:val="left"/>
        </w:tabs>
        <w:jc w:val="both"/>
      </w:pPr>
      <w:r w:rsidRPr="00B60270">
        <w:t xml:space="preserve">TRGOVAČKI SUD U Zagrebu </w:t>
      </w:r>
    </w:p>
    <w:p w:rsidRDefault="00B60270" w:rsidP="00B60270" w:rsidR="00B60270" w:rsidRPr="00B60270">
      <w:pPr>
        <w:tabs>
          <w:tab w:pos="709" w:val="left"/>
        </w:tabs>
        <w:jc w:val="both"/>
      </w:pPr>
      <w:r w:rsidRPr="00B60270">
        <w:t xml:space="preserve">        Zagreb, </w:t>
      </w:r>
      <w:proofErr w:type="spellStart"/>
      <w:r w:rsidRPr="00B60270">
        <w:t>Amruševa</w:t>
      </w:r>
      <w:proofErr w:type="spellEnd"/>
      <w:r w:rsidRPr="00B60270">
        <w:t xml:space="preserve"> 2/II </w:t>
      </w:r>
      <w:r w:rsidRPr="00B60270">
        <w:tab/>
      </w:r>
      <w:r w:rsidRPr="00B60270">
        <w:tab/>
      </w:r>
      <w:r w:rsidRPr="00B60270">
        <w:tab/>
      </w:r>
      <w:r w:rsidRPr="00B60270">
        <w:tab/>
      </w:r>
      <w:r w:rsidRPr="00B60270">
        <w:tab/>
      </w:r>
      <w:r w:rsidRPr="00B60270">
        <w:tab/>
        <w:t xml:space="preserve">               </w:t>
      </w:r>
    </w:p>
    <w:p w:rsidRDefault="00B60270" w:rsidP="00B60270" w:rsidR="00B60270" w:rsidRPr="00B60270">
      <w:pPr>
        <w:tabs>
          <w:tab w:pos="709" w:val="left"/>
        </w:tabs>
        <w:jc w:val="right"/>
      </w:pPr>
      <w:proofErr w:type="spellStart"/>
      <w:r>
        <w:t>5</w:t>
      </w:r>
      <w:r w:rsidRPr="00B60270">
        <w:t>2</w:t>
      </w:r>
      <w:proofErr w:type="spellEnd"/>
      <w:r w:rsidRPr="00B60270">
        <w:t>. St-</w:t>
      </w:r>
      <w:proofErr w:type="spellStart"/>
      <w:r w:rsidR="00974AC0">
        <w:t>2008</w:t>
      </w:r>
      <w:proofErr w:type="spellEnd"/>
      <w:r w:rsidRPr="00B60270">
        <w:t>/</w:t>
      </w:r>
      <w:proofErr w:type="spellStart"/>
      <w:r w:rsidRPr="00B60270">
        <w:t>2017</w:t>
      </w:r>
      <w:proofErr w:type="spellEnd"/>
      <w:r w:rsidRPr="00B60270">
        <w:t xml:space="preserve">                </w:t>
      </w:r>
    </w:p>
    <w:p w:rsidRDefault="00B60270" w:rsidP="00B60270" w:rsidR="00B60270" w:rsidRPr="00B60270">
      <w:pPr>
        <w:tabs>
          <w:tab w:pos="709" w:val="left"/>
        </w:tabs>
        <w:jc w:val="center"/>
      </w:pPr>
      <w:r w:rsidRPr="00B60270">
        <w:t>Z A K L J U Č A K</w:t>
      </w:r>
    </w:p>
    <w:p w:rsidRDefault="00B60270" w:rsidP="00B60270" w:rsidR="00B60270" w:rsidRPr="00B60270">
      <w:pPr>
        <w:tabs>
          <w:tab w:pos="709" w:val="left"/>
        </w:tabs>
        <w:jc w:val="both"/>
      </w:pPr>
    </w:p>
    <w:p w:rsidRDefault="00B60270" w:rsidP="00B60270" w:rsidR="00B60270" w:rsidRPr="00B60270">
      <w:pPr>
        <w:tabs>
          <w:tab w:pos="709" w:val="left"/>
        </w:tabs>
        <w:jc w:val="both"/>
      </w:pPr>
      <w:r w:rsidRPr="00B60270">
        <w:t xml:space="preserve">  </w:t>
      </w:r>
      <w:r w:rsidRPr="00B60270">
        <w:tab/>
        <w:t xml:space="preserve">TRGOVAČKI SUD U ZAGREBU po sucu toga suda  Ljiljani Tomić, u stečajnom predmetu povodom zahtjeva FINANCIJSKE AGENCIJE, Regionalni centar Zagreb, Trg svibanjskih žrtava </w:t>
      </w:r>
      <w:proofErr w:type="spellStart"/>
      <w:r w:rsidRPr="00B60270">
        <w:t>1995</w:t>
      </w:r>
      <w:proofErr w:type="spellEnd"/>
      <w:r w:rsidRPr="00B60270">
        <w:t xml:space="preserve"> br. 1, </w:t>
      </w:r>
      <w:proofErr w:type="spellStart"/>
      <w:r w:rsidRPr="00B60270">
        <w:t>OIB</w:t>
      </w:r>
      <w:proofErr w:type="spellEnd"/>
      <w:r w:rsidRPr="00B60270">
        <w:t xml:space="preserve">: </w:t>
      </w:r>
      <w:proofErr w:type="spellStart"/>
      <w:r w:rsidRPr="00B60270">
        <w:t>85821130368</w:t>
      </w:r>
      <w:proofErr w:type="spellEnd"/>
      <w:r w:rsidRPr="00B60270">
        <w:t xml:space="preserve">, za provedbu skraćenog stečajnog postupka nad dužnikom </w:t>
      </w:r>
      <w:proofErr w:type="spellStart"/>
      <w:r w:rsidR="00974AC0">
        <w:t>ŠTIMAC</w:t>
      </w:r>
      <w:proofErr w:type="spellEnd"/>
      <w:r w:rsidR="00974AC0">
        <w:t xml:space="preserve"> d.o.o., Velika Gorica, </w:t>
      </w:r>
      <w:proofErr w:type="spellStart"/>
      <w:r w:rsidR="00974AC0">
        <w:t>Vukomerička</w:t>
      </w:r>
      <w:proofErr w:type="spellEnd"/>
      <w:r w:rsidR="00974AC0">
        <w:t xml:space="preserve"> </w:t>
      </w:r>
      <w:proofErr w:type="spellStart"/>
      <w:r w:rsidR="00974AC0">
        <w:t>1b</w:t>
      </w:r>
      <w:proofErr w:type="spellEnd"/>
      <w:r w:rsidR="00974AC0">
        <w:t xml:space="preserve">, </w:t>
      </w:r>
      <w:proofErr w:type="spellStart"/>
      <w:r w:rsidR="00974AC0">
        <w:t>OIB</w:t>
      </w:r>
      <w:proofErr w:type="spellEnd"/>
      <w:r w:rsidR="00974AC0">
        <w:t xml:space="preserve">: </w:t>
      </w:r>
      <w:proofErr w:type="spellStart"/>
      <w:r w:rsidR="00974AC0">
        <w:t>78804601589</w:t>
      </w:r>
      <w:proofErr w:type="spellEnd"/>
      <w:r w:rsidRPr="00B60270">
        <w:t xml:space="preserve">, dana </w:t>
      </w:r>
      <w:proofErr w:type="spellStart"/>
      <w:r w:rsidR="00974AC0">
        <w:t>23</w:t>
      </w:r>
      <w:proofErr w:type="spellEnd"/>
      <w:r w:rsidR="00974AC0">
        <w:t xml:space="preserve">. listopada </w:t>
      </w:r>
      <w:proofErr w:type="spellStart"/>
      <w:r w:rsidR="00974AC0">
        <w:t>2017</w:t>
      </w:r>
      <w:proofErr w:type="spellEnd"/>
      <w:r w:rsidR="00974AC0">
        <w:t>. godine</w:t>
      </w:r>
      <w:r w:rsidRPr="00B60270">
        <w:t xml:space="preserve">     </w:t>
      </w:r>
    </w:p>
    <w:p w:rsidRDefault="00B60270" w:rsidP="00B60270" w:rsidR="00B60270" w:rsidRPr="00B60270">
      <w:pPr>
        <w:tabs>
          <w:tab w:pos="709" w:val="left"/>
        </w:tabs>
        <w:jc w:val="both"/>
      </w:pPr>
      <w:r w:rsidRPr="00B60270">
        <w:t xml:space="preserve">       </w:t>
      </w:r>
    </w:p>
    <w:p w:rsidRDefault="00B60270" w:rsidP="00B60270" w:rsidR="00B60270" w:rsidRPr="00B60270">
      <w:pPr>
        <w:tabs>
          <w:tab w:pos="709" w:val="left"/>
        </w:tabs>
        <w:jc w:val="center"/>
      </w:pPr>
      <w:r w:rsidRPr="00B60270">
        <w:t>z a k l j u č i o   j e:</w:t>
      </w:r>
    </w:p>
    <w:p w:rsidRDefault="00B60270" w:rsidP="00B60270" w:rsidR="00B60270" w:rsidRPr="00B60270">
      <w:pPr>
        <w:tabs>
          <w:tab w:pos="709" w:val="left"/>
        </w:tabs>
        <w:jc w:val="both"/>
      </w:pPr>
    </w:p>
    <w:p w:rsidRDefault="00B60270" w:rsidP="00B60270" w:rsidR="00B60270" w:rsidRPr="00B60270">
      <w:pPr>
        <w:ind w:firstLine="708"/>
        <w:jc w:val="both"/>
      </w:pPr>
      <w:r w:rsidRPr="00B60270">
        <w:t xml:space="preserve">Pozivaju  se osobe ovlaštene za zastupanje dužnika po zakonu, u roku od </w:t>
      </w:r>
      <w:proofErr w:type="spellStart"/>
      <w:r w:rsidRPr="00B60270">
        <w:t>15</w:t>
      </w:r>
      <w:proofErr w:type="spellEnd"/>
      <w:r w:rsidRPr="00B60270">
        <w:t xml:space="preserve"> dana,  dostaviti sudu, pozivom na gornji broj spisa, javnobilježnički ovjerovljen popis imovine i obveza na propisanom obrascu.</w:t>
      </w:r>
    </w:p>
    <w:p w:rsidRDefault="00B60270" w:rsidP="00B60270" w:rsidR="00B60270" w:rsidRPr="00B60270">
      <w:pPr>
        <w:jc w:val="center"/>
      </w:pPr>
      <w:r w:rsidRPr="00B60270">
        <w:t>Obrazloženje</w:t>
      </w:r>
    </w:p>
    <w:p w:rsidRDefault="00B60270" w:rsidP="00B60270" w:rsidR="00B60270" w:rsidRPr="00B60270">
      <w:pPr>
        <w:jc w:val="center"/>
      </w:pPr>
    </w:p>
    <w:p w:rsidRDefault="00B60270" w:rsidP="00B60270" w:rsidR="00B60270" w:rsidRPr="00B60270">
      <w:pPr>
        <w:jc w:val="both"/>
      </w:pPr>
      <w:r w:rsidRPr="00B60270">
        <w:tab/>
        <w:t>Nad uvodno  navedenom pravnom osobom Financijska agencija je ovom sudu podnijela zahtjev za provedbu skraćenog stečajnog postupka.</w:t>
      </w:r>
    </w:p>
    <w:p w:rsidRDefault="00B60270" w:rsidP="00B60270" w:rsidR="00B60270" w:rsidRPr="00B60270">
      <w:pPr>
        <w:ind w:firstLine="708"/>
        <w:jc w:val="both"/>
      </w:pPr>
      <w:r w:rsidRPr="00B60270">
        <w:t xml:space="preserve">Zahtjev je podnesen temeljem odredbe članka </w:t>
      </w:r>
      <w:proofErr w:type="spellStart"/>
      <w:r w:rsidRPr="00B60270">
        <w:t>429</w:t>
      </w:r>
      <w:proofErr w:type="spellEnd"/>
      <w:r w:rsidRPr="00B60270">
        <w:t xml:space="preserve">. stavak 1. Stečajnog zakona (“Narodne novine” broj </w:t>
      </w:r>
      <w:proofErr w:type="spellStart"/>
      <w:r w:rsidRPr="00B60270">
        <w:t>71</w:t>
      </w:r>
      <w:proofErr w:type="spellEnd"/>
      <w:r w:rsidRPr="00B60270">
        <w:t>/</w:t>
      </w:r>
      <w:proofErr w:type="spellStart"/>
      <w:r w:rsidRPr="00B60270">
        <w:t>15</w:t>
      </w:r>
      <w:proofErr w:type="spellEnd"/>
      <w:r w:rsidRPr="00B60270">
        <w:t xml:space="preserve">, dalje: </w:t>
      </w:r>
      <w:proofErr w:type="spellStart"/>
      <w:r w:rsidRPr="00B60270">
        <w:t>SZ</w:t>
      </w:r>
      <w:proofErr w:type="spellEnd"/>
      <w:r w:rsidRPr="00B60270">
        <w:t>).</w:t>
      </w:r>
    </w:p>
    <w:p w:rsidRDefault="00B60270" w:rsidP="00B60270" w:rsidR="00B60270" w:rsidRPr="00B60270">
      <w:pPr>
        <w:jc w:val="both"/>
      </w:pPr>
      <w:r w:rsidRPr="00B60270">
        <w:tab/>
        <w:t xml:space="preserve">Temeljem odredbe članka </w:t>
      </w:r>
      <w:proofErr w:type="spellStart"/>
      <w:r w:rsidRPr="00B60270">
        <w:t>430</w:t>
      </w:r>
      <w:proofErr w:type="spellEnd"/>
      <w:r w:rsidRPr="00B60270">
        <w:t xml:space="preserve">. </w:t>
      </w:r>
      <w:proofErr w:type="spellStart"/>
      <w:r w:rsidRPr="00B60270">
        <w:t>SZ</w:t>
      </w:r>
      <w:proofErr w:type="spellEnd"/>
      <w:r w:rsidRPr="00B60270">
        <w:t>-a na e-oglasnoj ploči Trgovačkog suda u Zagrebu objavljen je oglas koji  u odnosu na dužnika sadrži:</w:t>
      </w:r>
    </w:p>
    <w:p w:rsidRDefault="00B60270" w:rsidP="00B60270" w:rsidR="00B60270" w:rsidRPr="00B60270">
      <w:pPr>
        <w:pStyle w:val="Odlomakpopisa"/>
        <w:ind w:firstLine="708" w:left="0"/>
        <w:jc w:val="both"/>
      </w:pPr>
      <w:r w:rsidRPr="00B60270">
        <w:t xml:space="preserve">- poziv osobama ovlaštenim za zastupanje dužnika po zakonu, u roku </w:t>
      </w:r>
      <w:proofErr w:type="spellStart"/>
      <w:r w:rsidRPr="00B60270">
        <w:t>15</w:t>
      </w:r>
      <w:proofErr w:type="spellEnd"/>
      <w:r w:rsidRPr="00B60270">
        <w:t xml:space="preserve"> dana od dana objave oglasa, pozivom na gornji broj spisa, podnijeti sudu javnobilježnički ovjerovljen popis imovine i obveza na propisanom obrascu, te </w:t>
      </w:r>
    </w:p>
    <w:p w:rsidRDefault="00B60270" w:rsidP="00B60270" w:rsidR="00B60270" w:rsidRPr="00B60270">
      <w:pPr>
        <w:pStyle w:val="Odlomakpopisa"/>
        <w:ind w:firstLine="708" w:left="0"/>
        <w:jc w:val="both"/>
      </w:pPr>
      <w:r w:rsidRPr="00B60270">
        <w:t xml:space="preserve">- upozorenje: ako  osobe ovlaštene za zastupanje dužnika po zakonu u roku od </w:t>
      </w:r>
      <w:proofErr w:type="spellStart"/>
      <w:r w:rsidRPr="00B60270">
        <w:t>15</w:t>
      </w:r>
      <w:proofErr w:type="spellEnd"/>
      <w:r w:rsidRPr="00B60270">
        <w:t xml:space="preserve"> dana ne podnesu popis imovine i obveza dužnika ili ako iz tog popisa proizlazi da dužnik ima imovinu koja nije dostatna za namirenje predvidivih troškova stečajnog postupka, smatrat će se da je dužnik nesposoban za plaćanje, nakon čega će </w:t>
      </w:r>
    </w:p>
    <w:p w:rsidRDefault="00B60270" w:rsidP="00B60270" w:rsidR="00B60270" w:rsidRPr="00B60270">
      <w:pPr>
        <w:pStyle w:val="Odlomakpopisa"/>
        <w:ind w:firstLine="708" w:left="0"/>
        <w:jc w:val="both"/>
      </w:pPr>
      <w:r w:rsidRPr="00B60270">
        <w:t>- sud po službenoj dužnosti donijeti rješenje o otvaranju i zaključenju skraćenog stečajnog postupka.</w:t>
      </w:r>
    </w:p>
    <w:p w:rsidRDefault="00B60270" w:rsidP="00B60270" w:rsidR="00B60270" w:rsidRPr="00B60270">
      <w:pPr>
        <w:jc w:val="both"/>
      </w:pPr>
      <w:r w:rsidRPr="00B60270">
        <w:tab/>
        <w:t xml:space="preserve">Temeljem odredbe članka </w:t>
      </w:r>
      <w:proofErr w:type="spellStart"/>
      <w:r w:rsidRPr="00B60270">
        <w:t>12.stavak</w:t>
      </w:r>
      <w:proofErr w:type="spellEnd"/>
      <w:r w:rsidRPr="00B60270">
        <w:t xml:space="preserve"> 1., </w:t>
      </w:r>
      <w:proofErr w:type="spellStart"/>
      <w:r w:rsidRPr="00B60270">
        <w:t>SZ</w:t>
      </w:r>
      <w:proofErr w:type="spellEnd"/>
      <w:r w:rsidRPr="00B60270">
        <w:t xml:space="preserve">-a dostava pismena (oglasa) se smatra obavljenom istekom osmog dana od dana objave pismena na mrežnoj stranici e-Oglasna ploča sudova. </w:t>
      </w:r>
    </w:p>
    <w:p w:rsidRDefault="00B60270" w:rsidP="00B60270" w:rsidR="00B60270" w:rsidRPr="00B60270">
      <w:pPr>
        <w:jc w:val="both"/>
      </w:pPr>
      <w:r w:rsidRPr="00B60270">
        <w:tab/>
        <w:t xml:space="preserve">Prema odredbi članka </w:t>
      </w:r>
      <w:proofErr w:type="spellStart"/>
      <w:r w:rsidRPr="00B60270">
        <w:t>117.stavak</w:t>
      </w:r>
      <w:proofErr w:type="spellEnd"/>
      <w:r w:rsidRPr="00B60270">
        <w:t xml:space="preserve"> 1. </w:t>
      </w:r>
      <w:proofErr w:type="spellStart"/>
      <w:r w:rsidRPr="00B60270">
        <w:t>SZ</w:t>
      </w:r>
      <w:proofErr w:type="spellEnd"/>
      <w:r w:rsidRPr="00B60270">
        <w:t xml:space="preserve"> osobe ovlaštene za zastupanje dužnika po zakonu dužne su nakon podnošenja prijedloga za otvaranje stečajnog postupka, stečajnim tijelima, na njihov zahtjev, bez odgode pružiti sve potrebne podatke i obavijesti.</w:t>
      </w:r>
    </w:p>
    <w:p w:rsidRDefault="00B60270" w:rsidP="00B60270" w:rsidR="00B60270" w:rsidRPr="00B60270">
      <w:pPr>
        <w:jc w:val="both"/>
      </w:pPr>
      <w:r w:rsidRPr="00B60270">
        <w:tab/>
        <w:t xml:space="preserve">Slijedom navedenog, a temeljem odredbe članka </w:t>
      </w:r>
      <w:proofErr w:type="spellStart"/>
      <w:r w:rsidRPr="00B60270">
        <w:t>117.stavak</w:t>
      </w:r>
      <w:proofErr w:type="spellEnd"/>
      <w:r w:rsidRPr="00B60270">
        <w:t xml:space="preserve"> 1. </w:t>
      </w:r>
      <w:proofErr w:type="spellStart"/>
      <w:r w:rsidRPr="00B60270">
        <w:t>SZ</w:t>
      </w:r>
      <w:proofErr w:type="spellEnd"/>
      <w:r w:rsidRPr="00B60270">
        <w:t>-a odlučeno je kao u izreci.</w:t>
      </w:r>
    </w:p>
    <w:p w:rsidRDefault="00B60270" w:rsidP="00B60270" w:rsidR="00B60270" w:rsidRPr="00B60270">
      <w:pPr>
        <w:jc w:val="both"/>
      </w:pPr>
    </w:p>
    <w:p w:rsidRDefault="00B60270" w:rsidP="00B60270" w:rsidR="00B60270" w:rsidRPr="00B60270">
      <w:pPr>
        <w:tabs>
          <w:tab w:pos="709" w:val="left"/>
        </w:tabs>
        <w:jc w:val="center"/>
      </w:pPr>
      <w:r w:rsidRPr="00B60270">
        <w:t xml:space="preserve">U Zagrebu, </w:t>
      </w:r>
      <w:proofErr w:type="spellStart"/>
      <w:r w:rsidR="00974AC0">
        <w:t>23</w:t>
      </w:r>
      <w:proofErr w:type="spellEnd"/>
      <w:r w:rsidR="00974AC0">
        <w:t>. listopada</w:t>
      </w:r>
      <w:r w:rsidRPr="00B60270">
        <w:t xml:space="preserve"> </w:t>
      </w:r>
      <w:proofErr w:type="spellStart"/>
      <w:r w:rsidRPr="00B60270">
        <w:t>2017</w:t>
      </w:r>
      <w:proofErr w:type="spellEnd"/>
      <w:r w:rsidRPr="00B60270">
        <w:t>.</w:t>
      </w:r>
      <w:r w:rsidR="005E6316">
        <w:t xml:space="preserve"> godine</w:t>
      </w:r>
      <w:r w:rsidRPr="00B60270">
        <w:t xml:space="preserve"> </w:t>
      </w:r>
    </w:p>
    <w:p w:rsidRDefault="00B60270" w:rsidP="00B60270" w:rsidR="00B60270" w:rsidRPr="00B60270">
      <w:pPr>
        <w:tabs>
          <w:tab w:pos="709" w:val="left"/>
        </w:tabs>
      </w:pPr>
      <w:r w:rsidRPr="00B60270">
        <w:tab/>
      </w:r>
      <w:r w:rsidRPr="00B60270">
        <w:tab/>
      </w:r>
      <w:r w:rsidRPr="00B60270">
        <w:tab/>
      </w:r>
      <w:r w:rsidRPr="00B60270">
        <w:tab/>
      </w:r>
      <w:r w:rsidRPr="00B60270">
        <w:tab/>
      </w:r>
      <w:r w:rsidRPr="00B60270">
        <w:tab/>
      </w:r>
      <w:r w:rsidRPr="00B60270">
        <w:tab/>
      </w:r>
      <w:r w:rsidRPr="00B60270">
        <w:tab/>
      </w:r>
      <w:r w:rsidRPr="00B60270">
        <w:tab/>
        <w:t>S U D A C:</w:t>
      </w:r>
    </w:p>
    <w:p w:rsidRDefault="00B60270" w:rsidP="00B60270" w:rsidR="00B60270" w:rsidRPr="00B60270">
      <w:pPr>
        <w:tabs>
          <w:tab w:pos="709" w:val="left"/>
        </w:tabs>
      </w:pPr>
      <w:r w:rsidRPr="00B60270">
        <w:tab/>
      </w:r>
      <w:r w:rsidRPr="00B60270">
        <w:tab/>
      </w:r>
      <w:r w:rsidRPr="00B60270">
        <w:tab/>
      </w:r>
      <w:r w:rsidRPr="00B60270">
        <w:tab/>
      </w:r>
      <w:r w:rsidRPr="00B60270">
        <w:tab/>
      </w:r>
      <w:r w:rsidRPr="00B60270">
        <w:tab/>
      </w:r>
      <w:r w:rsidRPr="00B60270">
        <w:tab/>
      </w:r>
      <w:r w:rsidRPr="00B60270">
        <w:tab/>
      </w:r>
      <w:r w:rsidRPr="00B60270">
        <w:tab/>
        <w:t>Ljiljana Tomić</w:t>
      </w:r>
      <w:r w:rsidR="002B02B0">
        <w:t>, v.r.</w:t>
      </w:r>
    </w:p>
    <w:p w:rsidRDefault="00B60270" w:rsidP="00B60270" w:rsidR="00B60270" w:rsidRPr="00B60270">
      <w:r w:rsidRPr="00B60270">
        <w:lastRenderedPageBreak/>
        <w:t>Uputa o pravnom lijeku:</w:t>
      </w:r>
    </w:p>
    <w:p w:rsidRDefault="00B60270" w:rsidP="00B60270" w:rsidR="00B60270" w:rsidRPr="00B60270">
      <w:pPr>
        <w:jc w:val="both"/>
      </w:pPr>
      <w:r w:rsidRPr="00B60270">
        <w:t xml:space="preserve">Protiv ovog zaključka  žalba nije dopuštena (čl. </w:t>
      </w:r>
      <w:proofErr w:type="spellStart"/>
      <w:r w:rsidRPr="00B60270">
        <w:t>19.st</w:t>
      </w:r>
      <w:proofErr w:type="spellEnd"/>
      <w:r w:rsidRPr="00B60270">
        <w:t xml:space="preserve">. 7. </w:t>
      </w:r>
      <w:proofErr w:type="spellStart"/>
      <w:r w:rsidRPr="00B60270">
        <w:t>SZ</w:t>
      </w:r>
      <w:proofErr w:type="spellEnd"/>
      <w:r w:rsidRPr="00B60270">
        <w:t xml:space="preserve">-a). </w:t>
      </w:r>
    </w:p>
    <w:p w:rsidRDefault="00B60270" w:rsidP="00B60270" w:rsidR="00B60270" w:rsidRPr="00B60270">
      <w:pPr>
        <w:jc w:val="both"/>
      </w:pPr>
    </w:p>
    <w:p w:rsidRDefault="002B02B0" w:rsidP="007A64BB" w:rsidR="002B02B0">
      <w:pPr>
        <w:jc w:val="right"/>
      </w:pPr>
      <w:r>
        <w:t xml:space="preserve">Za točnost </w:t>
      </w:r>
      <w:proofErr w:type="spellStart"/>
      <w:r>
        <w:t>otpravka</w:t>
      </w:r>
      <w:proofErr w:type="spellEnd"/>
      <w:r>
        <w:t>:</w:t>
      </w:r>
    </w:p>
    <w:p w:rsidRDefault="002B02B0" w:rsidP="007A64BB" w:rsidR="002B02B0">
      <w:pPr>
        <w:jc w:val="right"/>
      </w:pPr>
      <w:r>
        <w:t>Maja Malec</w:t>
      </w:r>
    </w:p>
    <w:p w:rsidRDefault="00FE3D72" w:rsidR="00FE3D72" w:rsidRPr="00B60270"/>
    <w:sectPr w:rsidSect="00B60270" w:rsidR="00FE3D72" w:rsidRPr="00B60270">
      <w:pgSz w:h="16838" w:w="11906"/>
      <w:pgMar w:gutter="0" w:footer="708" w:header="708" w:left="1417" w:bottom="1134"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60270"/>
    <w:rsid w:val="00010F22"/>
    <w:rsid w:val="002450E7"/>
    <w:rsid w:val="002B02B0"/>
    <w:rsid w:val="004A3F8A"/>
    <w:rsid w:val="005E6316"/>
    <w:rsid w:val="007329B5"/>
    <w:rsid w:val="00747D11"/>
    <w:rsid w:val="00974AC0"/>
    <w:rsid w:val="00B60270"/>
    <w:rsid w:val="00BF0A6A"/>
    <w:rsid w:val="00FE3D7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B60270"/>
    <w:rPr>
      <w:rFonts w:cs="Times New Roman" w:eastAsia="Times New Roman"/>
      <w:szCs w:val="24"/>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Odlomakpopisa" w:type="paragraph">
    <w:name w:val="List Paragraph"/>
    <w:basedOn w:val="Normal"/>
    <w:uiPriority w:val="34"/>
    <w:qFormat/>
    <w:rsid w:val="00B60270"/>
    <w:pPr>
      <w:ind w:left="720"/>
      <w:contextualSpacing/>
    </w:pPr>
  </w:style>
  <w:style w:styleId="Tekstbalonia" w:type="paragraph">
    <w:name w:val="Balloon Text"/>
    <w:basedOn w:val="Normal"/>
    <w:link w:val="TekstbaloniaChar"/>
    <w:uiPriority w:val="99"/>
    <w:semiHidden/>
    <w:unhideWhenUsed/>
    <w:rsid w:val="00B60270"/>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B60270"/>
    <w:rPr>
      <w:rFonts w:cs="Tahoma" w:eastAsia="Times New Roman" w:hAnsi="Tahoma" w:ascii="Tahoma"/>
      <w:sz w:val="16"/>
      <w:szCs w:val="16"/>
      <w:lang w:eastAsia="hr-HR"/>
    </w:rPr>
  </w:style>
  <w:style w:styleId="Tekstrezerviranogmjesta" w:type="character">
    <w:name w:val="Placeholder Text"/>
    <w:basedOn w:val="Zadanifontodlomka"/>
    <w:uiPriority w:val="99"/>
    <w:semiHidden/>
    <w:rsid w:val="002B02B0"/>
    <w:rPr>
      <w:color w:val="808080"/>
      <w:bdr w:space="0" w:sz="0" w:color="auto" w:val="none"/>
      <w:shd w:fill="auto" w:color="auto" w:val="clear"/>
    </w:rPr>
  </w:style>
  <w:style w:customStyle="true" w:styleId="eSPISCCParagraphDefaultFont" w:type="character">
    <w:name w:val="eSPIS_CC_Paragraph Default Font"/>
    <w:basedOn w:val="Zadanifontodlomka"/>
    <w:rsid w:val="002B02B0"/>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2B02B0"/>
    <w:rPr>
      <w:bdr w:space="0" w:sz="0" w:color="auto" w:val="none"/>
      <w:shd w:fill="FFFFCC" w:color="auto" w:val="clear"/>
      <w:lang w:val="hr-HR"/>
    </w:rPr>
  </w:style>
  <w:style w:customStyle="true" w:styleId="PozadinaSvijetloCrvena" w:type="character">
    <w:name w:val="Pozadina_SvijetloCrvena"/>
    <w:basedOn w:val="eSPISCCParagraphDefaultFont"/>
    <w:rsid w:val="002B02B0"/>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2B02B0"/>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60270"/>
    <w:rPr>
      <w:rFonts w:cs="Times New Roman" w:eastAsia="Times New Roman"/>
      <w:szCs w:val="24"/>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Odlomakpopisa" w:type="paragraph">
    <w:name w:val="List Paragraph"/>
    <w:basedOn w:val="Normal"/>
    <w:uiPriority w:val="34"/>
    <w:qFormat/>
    <w:rsid w:val="00B60270"/>
    <w:pPr>
      <w:ind w:left="720"/>
      <w:contextualSpacing/>
    </w:pPr>
  </w:style>
  <w:style w:styleId="Tekstbalonia" w:type="paragraph">
    <w:name w:val="Balloon Text"/>
    <w:basedOn w:val="Normal"/>
    <w:link w:val="TekstbaloniaChar"/>
    <w:uiPriority w:val="99"/>
    <w:semiHidden/>
    <w:unhideWhenUsed/>
    <w:rsid w:val="00B60270"/>
    <w:rPr>
      <w:rFonts w:ascii="Tahoma" w:cs="Tahoma" w:hAnsi="Tahoma"/>
      <w:sz w:val="16"/>
      <w:szCs w:val="16"/>
    </w:rPr>
  </w:style>
  <w:style w:customStyle="1" w:styleId="TekstbaloniaChar" w:type="character">
    <w:name w:val="Tekst balončića Char"/>
    <w:basedOn w:val="Zadanifontodlomka"/>
    <w:link w:val="Tekstbalonia"/>
    <w:uiPriority w:val="99"/>
    <w:semiHidden/>
    <w:rsid w:val="00B60270"/>
    <w:rPr>
      <w:rFonts w:ascii="Tahoma" w:cs="Tahoma" w:eastAsia="Times New Roman" w:hAnsi="Tahoma"/>
      <w:sz w:val="16"/>
      <w:szCs w:val="16"/>
      <w:lang w:eastAsia="hr-HR"/>
    </w:rPr>
  </w:style>
  <w:style w:styleId="Tekstrezerviranogmjesta" w:type="character">
    <w:name w:val="Placeholder Text"/>
    <w:basedOn w:val="Zadanifontodlomka"/>
    <w:uiPriority w:val="99"/>
    <w:semiHidden/>
    <w:rsid w:val="002B02B0"/>
    <w:rPr>
      <w:color w:val="808080"/>
      <w:bdr w:color="auto" w:space="0" w:sz="0" w:val="none"/>
      <w:shd w:color="auto" w:fill="auto" w:val="clear"/>
    </w:rPr>
  </w:style>
  <w:style w:customStyle="1" w:styleId="eSPISCCParagraphDefaultFont" w:type="character">
    <w:name w:val="eSPIS_CC_Paragraph Default Font"/>
    <w:basedOn w:val="Zadanifontodlomka"/>
    <w:rsid w:val="002B02B0"/>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2B02B0"/>
    <w:rPr>
      <w:bdr w:color="auto" w:space="0" w:sz="0" w:val="none"/>
      <w:shd w:color="auto" w:fill="FFFFCC" w:val="clear"/>
      <w:lang w:val="hr-HR"/>
    </w:rPr>
  </w:style>
  <w:style w:customStyle="1" w:styleId="PozadinaSvijetloCrvena" w:type="character">
    <w:name w:val="Pozadina_SvijetloCrvena"/>
    <w:basedOn w:val="eSPISCCParagraphDefaultFont"/>
    <w:rsid w:val="002B02B0"/>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2B02B0"/>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23. listopada 2017.</izvorni_sadrzaj>
    <derivirana_varijabla naziv="DomainObject.DatumDonosenjaOdluke_1">23. listopada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Ljiljana</izvorni_sadrzaj>
    <derivirana_varijabla naziv="DomainObject.DonositeljOdluke.Ime_1">Ljiljana</derivirana_varijabla>
  </DomainObject.DonositeljOdluke.Ime>
  <DomainObject.DonositeljOdluke.Prezime>
    <izvorni_sadrzaj>Tomić</izvorni_sadrzaj>
    <derivirana_varijabla naziv="DomainObject.DonositeljOdluke.Prezime_1">Tomić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2008</izvorni_sadrzaj>
    <derivirana_varijabla naziv="DomainObject.Predmet.Broj_1">2008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srpnja 2017.</izvorni_sadrzaj>
    <derivirana_varijabla naziv="DomainObject.Predmet.DatumOsnivanja_1">14. srpnja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St-2008/2017</izvorni_sadrzaj>
    <derivirana_varijabla naziv="DomainObject.Predmet.OznakaBroj_1">St-2008/2017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ŠTIMAC d.o.o. zastupanog po punomoćniku Darko Štimac</izvorni_sadrzaj>
    <derivirana_varijabla naziv="DomainObject.Predmet.ProtustrankaFormated_1">  ŠTIMAC d.o.o. zastupanog po punomoćniku Darko Štimac</derivirana_varijabla>
  </DomainObject.Predmet.ProtustrankaFormated>
  <DomainObject.Predmet.ProtustrankaFormatedOIB>
    <izvorni_sadrzaj>  ŠTIMAC d.o.o., OIB 78804601589 zastupanog po punomoćniku Darko Štimac</izvorni_sadrzaj>
    <derivirana_varijabla naziv="DomainObject.Predmet.ProtustrankaFormatedOIB_1">  ŠTIMAC d.o.o., OIB 78804601589 zastupanog po punomoćniku Darko Štimac</derivirana_varijabla>
  </DomainObject.Predmet.ProtustrankaFormatedOIB>
  <DomainObject.Predmet.ProtustrankaFormatedWithAdress>
    <izvorni_sadrzaj> ŠTIMAC d.o.o., Vukomerička 1b , 10410 Velika Gorica zastupanog po punomoćniku Darko Štimac</izvorni_sadrzaj>
    <derivirana_varijabla naziv="DomainObject.Predmet.ProtustrankaFormatedWithAdress_1"> ŠTIMAC d.o.o., Vukomerička 1b , 10410 Velika Gorica zastupanog po punomoćniku Darko Štimac</derivirana_varijabla>
  </DomainObject.Predmet.ProtustrankaFormatedWithAdress>
  <DomainObject.Predmet.ProtustrankaFormatedWithAdressOIB>
    <izvorni_sadrzaj> ŠTIMAC d.o.o., OIB 78804601589, Vukomerička 1b , 10410 Velika Gorica zastupanog po punomoćniku Darko Štimac</izvorni_sadrzaj>
    <derivirana_varijabla naziv="DomainObject.Predmet.ProtustrankaFormatedWithAdressOIB_1"> ŠTIMAC d.o.o., OIB 78804601589, Vukomerička 1b , 10410 Velika Gorica zastupanog po punomoćniku Darko Štimac</derivirana_varijabla>
  </DomainObject.Predmet.ProtustrankaFormatedWithAdressOIB>
  <DomainObject.Predmet.ProtustrankaWithAdress>
    <izvorni_sadrzaj>ŠTIMAC d.o.o. Vukomerička 1b , 10410 Velika Gorica</izvorni_sadrzaj>
    <derivirana_varijabla naziv="DomainObject.Predmet.ProtustrankaWithAdress_1">ŠTIMAC d.o.o. Vukomerička 1b , 10410 Velika Gorica</derivirana_varijabla>
  </DomainObject.Predmet.ProtustrankaWithAdress>
  <DomainObject.Predmet.ProtustrankaWithAdressOIB>
    <izvorni_sadrzaj>ŠTIMAC d.o.o., OIB 78804601589, Vukomerička 1b , 10410 Velika Gorica</izvorni_sadrzaj>
    <derivirana_varijabla naziv="DomainObject.Predmet.ProtustrankaWithAdressOIB_1">ŠTIMAC d.o.o., OIB 78804601589, Vukomerička 1b , 10410 Velika Gorica</derivirana_varijabla>
  </DomainObject.Predmet.ProtustrankaWithAdressOIB>
  <DomainObject.Predmet.ProtustrankaNazivFormated>
    <izvorni_sadrzaj>ŠTIMAC d.o.o.</izvorni_sadrzaj>
    <derivirana_varijabla naziv="DomainObject.Predmet.ProtustrankaNazivFormated_1">ŠTIMAC d.o.o.</derivirana_varijabla>
  </DomainObject.Predmet.ProtustrankaNazivFormated>
  <DomainObject.Predmet.ProtustrankaNazivFormatedOIB>
    <izvorni_sadrzaj>ŠTIMAC d.o.o., OIB 78804601589</izvorni_sadrzaj>
    <derivirana_varijabla naziv="DomainObject.Predmet.ProtustrankaNazivFormatedOIB_1">ŠTIMAC d.o.o., OIB 78804601589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52.St - Lj. Tomić</izvorni_sadrzaj>
    <derivirana_varijabla naziv="DomainObject.Predmet.Referada.Naziv_1">52.St - Lj. Tomić</derivirana_varijabla>
  </DomainObject.Predmet.Referada.Naziv>
  <DomainObject.Predmet.Referada.Oznaka>
    <izvorni_sadrzaj>52.St</izvorni_sadrzaj>
    <derivirana_varijabla naziv="DomainObject.Predmet.Referada.Oznaka_1">52.St</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Ljiljana Tomić</izvorni_sadrzaj>
    <derivirana_varijabla naziv="DomainObject.Predmet.Referada.Sudac_1">Ljiljana Tomić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52.St - Lj. Tomić</izvorni_sadrzaj>
    <derivirana_varijabla naziv="DomainObject.Predmet.TrenutnaLokacijaSpisa.Naziv_1">52.St - Lj. Tomić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Maja Malec</izvorni_sadrzaj>
    <derivirana_varijabla naziv="DomainObject.Predmet.Zapisnicar_1">Maja Malec</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ŠTIMAC d.o.o. zastupanog po punomoćniku Darko Štimac</item>
    </izvorni_sadrzaj>
    <derivirana_varijabla naziv="DomainObject.Predmet.ProtuStrankaListFormated_1">
      <item>ŠTIMAC d.o.o. zastupanog po punomoćniku Darko Štimac</item>
    </derivirana_varijabla>
  </DomainObject.Predmet.ProtuStrankaListFormated>
  <DomainObject.Predmet.ProtuStrankaListFormatedOIB>
    <izvorni_sadrzaj>
      <item>ŠTIMAC d.o.o., OIB 78804601589 zastupanog po punomoćniku Darko Štimac</item>
    </izvorni_sadrzaj>
    <derivirana_varijabla naziv="DomainObject.Predmet.ProtuStrankaListFormatedOIB_1">
      <item>ŠTIMAC d.o.o., OIB 78804601589 zastupanog po punomoćniku Darko Štimac</item>
    </derivirana_varijabla>
  </DomainObject.Predmet.ProtuStrankaListFormatedOIB>
  <DomainObject.Predmet.ProtuStrankaListFormatedWithAdress>
    <izvorni_sadrzaj>
      <item>ŠTIMAC d.o.o., Vukomerička 1b , 10410 Velika Gorica zastupanog po punomoćniku Darko Štimac</item>
    </izvorni_sadrzaj>
    <derivirana_varijabla naziv="DomainObject.Predmet.ProtuStrankaListFormatedWithAdress_1">
      <item>ŠTIMAC d.o.o., Vukomerička 1b , 10410 Velika Gorica zastupanog po punomoćniku Darko Štimac</item>
    </derivirana_varijabla>
  </DomainObject.Predmet.ProtuStrankaListFormatedWithAdress>
  <DomainObject.Predmet.ProtuStrankaListFormatedWithAdressOIB>
    <izvorni_sadrzaj>
      <item>ŠTIMAC d.o.o., OIB 78804601589, Vukomerička 1b , 10410 Velika Gorica zastupanog po punomoćniku Darko Štimac</item>
    </izvorni_sadrzaj>
    <derivirana_varijabla naziv="DomainObject.Predmet.ProtuStrankaListFormatedWithAdressOIB_1">
      <item>ŠTIMAC d.o.o., OIB 78804601589, Vukomerička 1b , 10410 Velika Gorica zastupanog po punomoćniku Darko Štimac</item>
    </derivirana_varijabla>
  </DomainObject.Predmet.ProtuStrankaListFormatedWithAdressOIB>
  <DomainObject.Predmet.ProtuStrankaListNazivFormated>
    <izvorni_sadrzaj>
      <item>ŠTIMAC d.o.o.</item>
    </izvorni_sadrzaj>
    <derivirana_varijabla naziv="DomainObject.Predmet.ProtuStrankaListNazivFormated_1">
      <item>ŠTIMAC d.o.o.</item>
    </derivirana_varijabla>
  </DomainObject.Predmet.ProtuStrankaListNazivFormated>
  <DomainObject.Predmet.ProtuStrankaListNazivFormatedOIB>
    <izvorni_sadrzaj>
      <item>ŠTIMAC d.o.o., OIB 78804601589</item>
    </izvorni_sadrzaj>
    <derivirana_varijabla naziv="DomainObject.Predmet.ProtuStrankaListNazivFormatedOIB_1">
      <item>ŠTIMAC d.o.o., OIB 78804601589</item>
    </derivirana_varijabla>
  </DomainObject.Predmet.ProtuStrankaListNazivFormatedOIB>
  <DomainObject.Predmet.OstaliListFormated>
    <izvorni_sadrzaj>
      <item>Darko Štimac punomoćnik sudionika u postupku ŠTIMAC d.o.o.</item>
    </izvorni_sadrzaj>
    <derivirana_varijabla naziv="DomainObject.Predmet.OstaliListFormated_1">
      <item>Darko Štimac punomoćnik sudionika u postupku ŠTIMAC d.o.o.</item>
    </derivirana_varijabla>
  </DomainObject.Predmet.OstaliListFormated>
  <DomainObject.Predmet.OstaliListFormatedOIB>
    <izvorni_sadrzaj>
      <item>Darko Štimac, OIB 82351096878 punomoćnik sudionika u postupku ŠTIMAC d.o.o.</item>
    </izvorni_sadrzaj>
    <derivirana_varijabla naziv="DomainObject.Predmet.OstaliListFormatedOIB_1">
      <item>Darko Štimac, OIB 82351096878 punomoćnik sudionika u postupku ŠTIMAC d.o.o.</item>
    </derivirana_varijabla>
  </DomainObject.Predmet.OstaliListFormatedOIB>
  <DomainObject.Predmet.OstaliListFormatedWithAdress>
    <izvorni_sadrzaj>
      <item>Darko Štimac, Jabukovac 43, 10000 Zagreb punomoćnik sudionika u postupku ŠTIMAC d.o.o.</item>
    </izvorni_sadrzaj>
    <derivirana_varijabla naziv="DomainObject.Predmet.OstaliListFormatedWithAdress_1">
      <item>Darko Štimac, Jabukovac 43, 10000 Zagreb punomoćnik sudionika u postupku ŠTIMAC d.o.o.</item>
    </derivirana_varijabla>
  </DomainObject.Predmet.OstaliListFormatedWithAdress>
  <DomainObject.Predmet.OstaliListFormatedWithAdressOIB>
    <izvorni_sadrzaj>
      <item>Darko Štimac, OIB 82351096878, Jabukovac 43, 10000 Zagreb punomoćnik sudionika u postupku ŠTIMAC d.o.o.</item>
    </izvorni_sadrzaj>
    <derivirana_varijabla naziv="DomainObject.Predmet.OstaliListFormatedWithAdressOIB_1">
      <item>Darko Štimac, OIB 82351096878, Jabukovac 43, 10000 Zagreb punomoćnik sudionika u postupku ŠTIMAC d.o.o.</item>
    </derivirana_varijabla>
  </DomainObject.Predmet.OstaliListFormatedWithAdressOIB>
  <DomainObject.Predmet.OstaliListNazivFormated>
    <izvorni_sadrzaj>
      <item>Darko Štimac</item>
    </izvorni_sadrzaj>
    <derivirana_varijabla naziv="DomainObject.Predmet.OstaliListNazivFormated_1">
      <item>Darko Štimac</item>
    </derivirana_varijabla>
  </DomainObject.Predmet.OstaliListNazivFormated>
  <DomainObject.Predmet.OstaliListNazivFormatedOIB>
    <izvorni_sadrzaj>
      <item>Darko Štimac, OIB 82351096878</item>
    </izvorni_sadrzaj>
    <derivirana_varijabla naziv="DomainObject.Predmet.OstaliListNazivFormatedOIB_1">
      <item>Darko Štimac, OIB 82351096878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listopada 2017.</izvorni_sadrzaj>
    <derivirana_varijabla naziv="DomainObject.Datum_1">23. listopada 2017.</derivirana_varijabla>
  </DomainObject.Datum>
  <DomainObject.PoslovniBrojDokumenta>
    <izvorni_sadrzaj/>
    <derivirana_varijabla naziv="DomainObject.PoslovniBrojDokumenta_1"/>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ŠTIMAC d.o.o.</izvorni_sadrzaj>
    <derivirana_varijabla naziv="DomainObject.Predmet.ProtustrankaIDrugi_1">ŠTIMAC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ŠTIMAC d.o.o., OIB 78804601589, Vukomerička 1b , 10410 Velika Gorica</izvorni_sadrzaj>
    <derivirana_varijabla naziv="DomainObject.Predmet.ProtustrankaIDrugiAdressOIB_1">ŠTIMAC d.o.o., OIB 78804601589, Vukomerička 1b ,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ŠTIMAC d.o.o.</item>
      <item>Darko Štimac</item>
    </izvorni_sadrzaj>
    <derivirana_varijabla naziv="DomainObject.Predmet.SudioniciListNaziv_1">
      <item>FINA Regionalni centar Zagreb</item>
      <item>ŠTIMAC d.o.o.</item>
      <item>Darko Štimac</item>
    </derivirana_varijabla>
  </DomainObject.Predmet.SudioniciListNaziv>
  <DomainObject.Predmet.SudioniciListAdressOIB>
    <izvorni_sadrzaj>
      <item>FINA Regionalni centar Zagreb, OIB 85821130368, Trg svibanjskih žrtava 1995. br. 1,10000 Zagreb</item>
      <item>ŠTIMAC d.o.o., OIB 78804601589, Vukomerička 1b ,10410 Velika Gorica</item>
      <item>Darko Štimac, OIB 82351096878, Jabukovac 43,10000 Zagreb</item>
    </izvorni_sadrzaj>
    <derivirana_varijabla naziv="DomainObject.Predmet.SudioniciListAdressOIB_1">
      <item>FINA Regionalni centar Zagreb, OIB 85821130368, Trg svibanjskih žrtava 1995. br. 1,10000 Zagreb</item>
      <item>ŠTIMAC d.o.o., OIB 78804601589, Vukomerička 1b ,10410 Velika Gorica</item>
      <item>Darko Štimac, OIB 82351096878, Jabukovac 43,10000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78804601589</item>
      <item>, OIB 82351096878</item>
    </izvorni_sadrzaj>
    <derivirana_varijabla naziv="DomainObject.Predmet.SudioniciListNazivOIB_1">
      <item>, OIB 85821130368</item>
      <item>, OIB 78804601589</item>
      <item>, OIB 82351096878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373</properties:Words>
  <properties:Characters>2038</properties:Characters>
  <properties:Lines>52</properties:Lines>
  <properties:Paragraphs>25</properties:Paragraphs>
  <properties:TotalTime>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2490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2017-10-23T12:09:00Z</dcterms:created>
  <dc:creator>Maja Malec</dc:creator>
  <cp:lastModifiedBy>Maja Malec</cp:lastModifiedBy>
  <cp:lastPrinted>2017-10-23T12:38:00Z</cp:lastPrinted>
  <dcterms:modified xmlns:xsi="http://www.w3.org/2001/XMLSchema-instance" xsi:type="dcterms:W3CDTF">2017-10-23T12:38:00Z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vt:i4>
  </prop:property>
</prop:Properties>
</file>