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9b0fb3" w14:paraId="69b0fb3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54517D" w:rsidRPr="0054517D">
        <w:t>METALI MUĆ d.o.o., OIB: 57827996227, Gornji Muć, Prisike bb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35704">
        <w:rPr>
          <w:rFonts w:eastAsiaTheme="minorHAnsi"/>
          <w:lang w:eastAsia="en-US"/>
        </w:rPr>
        <w:t>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54517D" w:rsidRPr="0054517D">
        <w:t>METALI MUĆ d.o.o., OIB: 57827996227, Gornji Muć, Prisike bb</w:t>
      </w:r>
      <w:r w:rsidRPr="009B1727">
        <w:t xml:space="preserve">.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F82B7D">
        <w:t>1</w:t>
      </w:r>
      <w:r w:rsidR="0054517D">
        <w:t>0</w:t>
      </w:r>
      <w:r w:rsidR="00F82B7D">
        <w:t>. lipnja</w:t>
      </w:r>
      <w:r w:rsidR="00596A55">
        <w:t xml:space="preserve"> 2016</w:t>
      </w:r>
      <w:r w:rsidR="001B2A86">
        <w:t>.</w:t>
      </w:r>
      <w:r>
        <w:t xml:space="preserve"> godine zahtjev za provedbu skraćenog stečajnog postupka nad </w:t>
      </w:r>
      <w:r w:rsidR="0054517D" w:rsidRPr="0054517D">
        <w:t>METALI MUĆ d.o.o., OIB: 57827996227, Gornji Muć, Prisike bb</w:t>
      </w:r>
      <w:r w:rsidR="00F82B7D">
        <w:t xml:space="preserve">, </w:t>
      </w:r>
      <w:r w:rsidR="00B91290">
        <w:t xml:space="preserve">navodeći da dužnik nema zaposlenih, a da na dan </w:t>
      </w:r>
      <w:r w:rsidR="0054517D">
        <w:t>1. rujna 2015</w:t>
      </w:r>
      <w:r>
        <w:t xml:space="preserve">. godine, u Očevidniku redoslijeda osnova za plaćanje, ima evidentirane neizvršene osnove za plaćanje u neprekinutom razdoblju od </w:t>
      </w:r>
      <w:r w:rsidR="0054517D">
        <w:t>1594</w:t>
      </w:r>
      <w:r w:rsidR="00904570">
        <w:t xml:space="preserve"> </w:t>
      </w:r>
      <w:r>
        <w:t xml:space="preserve">dana, u ukupnom iznosu od </w:t>
      </w:r>
      <w:r w:rsidR="0054517D">
        <w:t>8.744.522,04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54517D">
        <w:t>9-11</w:t>
      </w:r>
      <w:r>
        <w:t xml:space="preserve"> spisa) i potvrde FINA-e o neizvršenim osnovama za plaćanje (list </w:t>
      </w:r>
      <w:r w:rsidR="0054517D">
        <w:t>13</w:t>
      </w:r>
      <w:r>
        <w:t xml:space="preserve"> spisa), ovaj sud je sukladno odredbi čl. 430. Stečajnog zakona (˝Narodne novine˝ broj 71/15; dalje: SZ) na mrežnoj stranici e-Oglasna ploča sudova dana </w:t>
      </w:r>
      <w:r w:rsidR="0054517D">
        <w:t>1.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F82B7D">
        <w:t>12. prosinca</w:t>
      </w:r>
      <w:r w:rsidR="000E5ED3" w:rsidRPr="00E300CF">
        <w:t xml:space="preserve"> 2016. </w:t>
      </w:r>
      <w:r w:rsidR="000E5ED3">
        <w:t>godine</w:t>
      </w:r>
      <w:r>
        <w:t xml:space="preserve"> podnio sudu prijedlog za otvaranje stečajnog postupka nad dužnikom (list </w:t>
      </w:r>
      <w:r w:rsidR="007005C4">
        <w:t xml:space="preserve">16-17 </w:t>
      </w:r>
      <w:r>
        <w:t>spisa) uz koji je dostavio dokaze o postojanju tražbine (list 1</w:t>
      </w:r>
      <w:r w:rsidR="007005C4">
        <w:t>8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7005C4">
        <w:t>1</w:t>
      </w:r>
      <w:r>
        <w:t xml:space="preserve">. godinu (list </w:t>
      </w:r>
      <w:r w:rsidR="00F82B7D">
        <w:t>1</w:t>
      </w:r>
      <w:r w:rsidR="007005C4">
        <w:t>9-20</w:t>
      </w:r>
      <w:r w:rsidR="00596A55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35704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F82B7D">
        <w:t>3</w:t>
      </w:r>
      <w:r w:rsidR="0054517D">
        <w:t>11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76C3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F82B7D">
          <w:t>1</w:t>
        </w:r>
        <w:r w:rsidR="0054517D">
          <w:t>41</w:t>
        </w:r>
        <w:r w:rsidR="00904570">
          <w:t>6</w:t>
        </w:r>
        <w:r w:rsidR="00596A55">
          <w:t>/2016</w:t>
        </w:r>
      </w:p>
    </w:sdtContent>
  </w:sdt>
  <w:p w:rsidRDefault="00D676C3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54517D">
      <w:t>141</w:t>
    </w:r>
    <w:r w:rsidR="00904570">
      <w:t>6</w:t>
    </w:r>
    <w:r w:rsidR="00596A55">
      <w:t>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005C4"/>
    <w:rsid w:val="0071519E"/>
    <w:rsid w:val="007B27AA"/>
    <w:rsid w:val="007F7A84"/>
    <w:rsid w:val="00814EDB"/>
    <w:rsid w:val="00815142"/>
    <w:rsid w:val="00853B3E"/>
    <w:rsid w:val="00904570"/>
    <w:rsid w:val="00981D37"/>
    <w:rsid w:val="009D3CA8"/>
    <w:rsid w:val="00A51DE9"/>
    <w:rsid w:val="00B7506F"/>
    <w:rsid w:val="00B91290"/>
    <w:rsid w:val="00C030B9"/>
    <w:rsid w:val="00D676C3"/>
    <w:rsid w:val="00DD0D50"/>
    <w:rsid w:val="00E65985"/>
    <w:rsid w:val="00EB6A52"/>
    <w:rsid w:val="00F2599E"/>
    <w:rsid w:val="00F35704"/>
    <w:rsid w:val="00F4472E"/>
    <w:rsid w:val="00F450FD"/>
    <w:rsid w:val="00F72FAF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676C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676C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676C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676C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676C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676C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676C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676C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676C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676C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1416</izvorni_sadrzaj>
    <derivirana_varijabla naziv="DomainObject.Predmet.Broj_1">1416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St-1416/2016</izvorni_sadrzaj>
    <derivirana_varijabla naziv="DomainObject.Predmet.OznakaBroj_1">St-1416/2016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METALI MUĆ d.o.o. za proizvodnju, građevinarstvo, trgovinu, turizam, ugostiteljstvo i usluge</izvorni_sadrzaj>
    <derivirana_varijabla naziv="DomainObject.Predmet.ProtustrankaFormated_1">  METALI MUĆ d.o.o. za proizvodnju, građevinarstvo, trgovinu, turizam, ugostiteljstvo i usluge</derivirana_varijabla>
  </DomainObject.Predmet.ProtustrankaFormated>
  <DomainObject.Predmet.ProtustrankaFormatedOIB>
    <izvorni_sadrzaj>  METALI MUĆ d.o.o. za proizvodnju, građevinarstvo, trgovinu, turizam, ugostiteljstvo i usluge, OIB 57827996227</izvorni_sadrzaj>
    <derivirana_varijabla naziv="DomainObject.Predmet.ProtustrankaFormatedOIB_1">  METALI MUĆ d.o.o. za proizvodnju, građevinarstvo, trgovinu, turizam, ugostiteljstvo i usluge, OIB 57827996227</derivirana_varijabla>
  </DomainObject.Predmet.ProtustrankaFormatedOIB>
  <DomainObject.Predmet.ProtustrankaFormatedWithAdress>
    <izvorni_sadrzaj> METALI MUĆ d.o.o. za proizvodnju, građevinarstvo, trgovinu, turizam, ugostiteljstvo i usluge, Prisike bb, 21203 Gornji Muć</izvorni_sadrzaj>
    <derivirana_varijabla naziv="DomainObject.Predmet.ProtustrankaFormatedWithAdress_1"> METALI MUĆ d.o.o. za proizvodnju, građevinarstvo, trgovinu, turizam, ugostiteljstvo i usluge, Prisike bb, 21203 Gornji Muć</derivirana_varijabla>
  </DomainObject.Predmet.ProtustrankaFormatedWithAdress>
  <DomainObject.Predmet.ProtustrankaFormatedWithAdressOIB>
    <izvorni_sadrzaj> METALI MUĆ d.o.o. za proizvodnju, građevinarstvo, trgovinu, turizam, ugostiteljstvo i usluge, OIB 57827996227, Prisike bb, 21203 Gornji Muć</izvorni_sadrzaj>
    <derivirana_varijabla naziv="DomainObject.Predmet.ProtustrankaFormatedWithAdressOIB_1"> METALI MUĆ d.o.o. za proizvodnju, građevinarstvo, trgovinu, turizam, ugostiteljstvo i usluge, OIB 57827996227, Prisike bb, 21203 Gornji Muć</derivirana_varijabla>
  </DomainObject.Predmet.ProtustrankaFormatedWithAdressOIB>
  <DomainObject.Predmet.ProtustrankaWithAdress>
    <izvorni_sadrzaj>METALI MUĆ d.o.o. za proizvodnju, građevinarstvo, trgovinu, turizam, ugostiteljstvo i usluge Prisike bb, 21203 Gornji Muć</izvorni_sadrzaj>
    <derivirana_varijabla naziv="DomainObject.Predmet.ProtustrankaWithAdress_1">METALI MUĆ d.o.o. za proizvodnju, građevinarstvo, trgovinu, turizam, ugostiteljstvo i usluge Prisike bb, 21203 Gornji Muć</derivirana_varijabla>
  </DomainObject.Predmet.ProtustrankaWithAdress>
  <DomainObject.Predmet.ProtustrankaWithAdressOIB>
    <izvorni_sadrzaj>METALI MUĆ d.o.o. za proizvodnju, građevinarstvo, trgovinu, turizam, ugostiteljstvo i usluge, OIB 57827996227, Prisike bb, 21203 Gornji Muć</izvorni_sadrzaj>
    <derivirana_varijabla naziv="DomainObject.Predmet.ProtustrankaWithAdressOIB_1">METALI MUĆ d.o.o. za proizvodnju, građevinarstvo, trgovinu, turizam, ugostiteljstvo i usluge, OIB 57827996227, Prisike bb, 21203 Gornji Muć</derivirana_varijabla>
  </DomainObject.Predmet.ProtustrankaWithAdressOIB>
  <DomainObject.Predmet.ProtustrankaNazivFormated>
    <izvorni_sadrzaj>METALI MUĆ d.o.o. za proizvodnju, građevinarstvo, trgovinu, turizam, ugostiteljstvo i usluge</izvorni_sadrzaj>
    <derivirana_varijabla naziv="DomainObject.Predmet.ProtustrankaNazivFormated_1">METALI MUĆ d.o.o. za proizvodnju, građevinarstvo, trgovinu, turizam, ugostiteljstvo i usluge</derivirana_varijabla>
  </DomainObject.Predmet.ProtustrankaNazivFormated>
  <DomainObject.Predmet.ProtustrankaNazivFormatedOIB>
    <izvorni_sadrzaj>METALI MUĆ d.o.o. za proizvodnju, građevinarstvo, trgovinu, turizam, ugostiteljstvo i usluge, OIB 57827996227</izvorni_sadrzaj>
    <derivirana_varijabla naziv="DomainObject.Predmet.ProtustrankaNazivFormatedOIB_1">METALI MUĆ d.o.o. za proizvodnju, građevinarstvo, trgovinu, turizam, ugostiteljstvo i usluge, OIB 57827996227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8744522.04</izvorni_sadrzaj>
    <derivirana_varijabla naziv="DomainObject.Predmet.TrenutnaVrijednost_1">8744522.04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METALI MUĆ d.o.o. za proizvodnju, građevinarstvo, trgovinu, turizam, ugostiteljstvo i usluge</item>
    </izvorni_sadrzaj>
    <derivirana_varijabla naziv="DomainObject.Predmet.ProtuStrankaListFormated_1">
      <item>METALI MUĆ d.o.o. za proizvodnju, građevinarstvo, trgovinu, turizam, ugostiteljstvo i usluge</item>
    </derivirana_varijabla>
  </DomainObject.Predmet.ProtuStrankaListFormated>
  <DomainObject.Predmet.ProtuStrankaListFormatedOIB>
    <izvorni_sadrzaj>
      <item>METALI MUĆ d.o.o. za proizvodnju, građevinarstvo, trgovinu, turizam, ugostiteljstvo i usluge, OIB 57827996227</item>
    </izvorni_sadrzaj>
    <derivirana_varijabla naziv="DomainObject.Predmet.ProtuStrankaListFormatedOIB_1">
      <item>METALI MUĆ d.o.o. za proizvodnju, građevinarstvo, trgovinu, turizam, ugostiteljstvo i usluge, OIB 57827996227</item>
    </derivirana_varijabla>
  </DomainObject.Predmet.ProtuStrankaListFormatedOIB>
  <DomainObject.Predmet.ProtuStrankaListFormatedWithAdress>
    <izvorni_sadrzaj>
      <item>METALI MUĆ d.o.o. za proizvodnju, građevinarstvo, trgovinu, turizam, ugostiteljstvo i usluge, Prisike bb, 21203 Gornji Muć</item>
    </izvorni_sadrzaj>
    <derivirana_varijabla naziv="DomainObject.Predmet.ProtuStrankaListFormatedWithAdress_1">
      <item>METALI MUĆ d.o.o. za proizvodnju, građevinarstvo, trgovinu, turizam, ugostiteljstvo i usluge, Prisike bb, 21203 Gornji Muć</item>
    </derivirana_varijabla>
  </DomainObject.Predmet.ProtuStrankaListFormatedWithAdress>
  <DomainObject.Predmet.ProtuStrankaListFormatedWithAdressOIB>
    <izvorni_sadrzaj>
      <item>METALI MUĆ d.o.o. za proizvodnju, građevinarstvo, trgovinu, turizam, ugostiteljstvo i usluge, OIB 57827996227, Prisike bb, 21203 Gornji Muć</item>
    </izvorni_sadrzaj>
    <derivirana_varijabla naziv="DomainObject.Predmet.ProtuStrankaListFormatedWithAdressOIB_1">
      <item>METALI MUĆ d.o.o. za proizvodnju, građevinarstvo, trgovinu, turizam, ugostiteljstvo i usluge, OIB 57827996227, Prisike bb, 21203 Gornji Muć</item>
    </derivirana_varijabla>
  </DomainObject.Predmet.ProtuStrankaListFormatedWithAdressOIB>
  <DomainObject.Predmet.ProtuStrankaListNazivFormated>
    <izvorni_sadrzaj>
      <item>METALI MUĆ d.o.o. za proizvodnju, građevinarstvo, trgovinu, turizam, ugostiteljstvo i usluge</item>
    </izvorni_sadrzaj>
    <derivirana_varijabla naziv="DomainObject.Predmet.ProtuStrankaListNazivFormated_1">
      <item>METALI MUĆ d.o.o. za proizvodnju, građevinarstvo, trgovinu, turizam, ugostiteljstvo i usluge</item>
    </derivirana_varijabla>
  </DomainObject.Predmet.ProtuStrankaListNazivFormated>
  <DomainObject.Predmet.ProtuStrankaListNazivFormatedOIB>
    <izvorni_sadrzaj>
      <item>METALI MUĆ d.o.o. za proizvodnju, građevinarstvo, trgovinu, turizam, ugostiteljstvo i usluge, OIB 57827996227</item>
    </izvorni_sadrzaj>
    <derivirana_varijabla naziv="DomainObject.Predmet.ProtuStrankaListNazivFormatedOIB_1">
      <item>METALI MUĆ d.o.o. za proizvodnju, građevinarstvo, trgovinu, turizam, ugostiteljstvo i usluge, OIB 57827996227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METALI MUĆ d.o.o. za proizvodnju, građevinarstvo, trgovinu, turizam, ugostiteljstvo i usluge</izvorni_sadrzaj>
    <derivirana_varijabla naziv="DomainObject.Predmet.ProtustrankaIDrugi_1">METALI MUĆ d.o.o. za proizvodnju, građevinarstvo, trgovinu, turizam,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METALI MUĆ d.o.o. za proizvodnju, građevinarstvo, trgovinu, turizam, ugostiteljstvo i usluge, OIB 57827996227, Prisike bb, 21203 Gornji Muć</izvorni_sadrzaj>
    <derivirana_varijabla naziv="DomainObject.Predmet.ProtustrankaIDrugiAdressOIB_1">METALI MUĆ d.o.o. za proizvodnju, građevinarstvo, trgovinu, turizam, ugostiteljstvo i usluge, OIB 57827996227, Prisike bb, 21203 Gornji Muć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METALI MUĆ d.o.o. za proizvodnju, građevinarstvo, trgovinu, turizam, ugostiteljstvo i usluge</item>
      <item>FINANCIJSKA AGENCIJA, RC SPLIT</item>
    </izvorni_sadrzaj>
    <derivirana_varijabla naziv="DomainObject.Predmet.SudioniciListNaziv_1">
      <item>METALI MUĆ d.o.o. za proizvodnju, građevinarstvo, trgovinu, turizam, ugostiteljstvo i usluge</item>
      <item>FINANCIJSKA AGENCIJA, RC SPLIT</item>
    </derivirana_varijabla>
  </DomainObject.Predmet.SudioniciListNaziv>
  <DomainObject.Predmet.SudioniciListAdressOIB>
    <izvorni_sadrzaj>
      <item>METALI MUĆ d.o.o. za proizvodnju, građevinarstvo, trgovinu, turizam, ugostiteljstvo i usluge, OIB 57827996227, Prisike bb,21203 Gornji Muć</item>
      <item>FINANCIJSKA AGENCIJA, RC SPLIT, OIB 85821130368, Mažuranićevo šetalište 24 b,21000 Split</item>
    </izvorni_sadrzaj>
    <derivirana_varijabla naziv="DomainObject.Predmet.SudioniciListAdressOIB_1">
      <item>METALI MUĆ d.o.o. za proizvodnju, građevinarstvo, trgovinu, turizam, ugostiteljstvo i usluge, OIB 57827996227, Prisike bb,21203 Gornji Muć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57827996227</item>
      <item>, OIB 85821130368</item>
    </izvorni_sadrzaj>
    <derivirana_varijabla naziv="DomainObject.Predmet.SudioniciListNazivOIB_1">
      <item>, OIB 57827996227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652</properties:Words>
  <properties:Characters>3726</properties:Characters>
  <properties:Lines>75</properties:Lines>
  <properties:Paragraphs>30</properties:Paragraphs>
  <properties:TotalTime>39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2017-01-26T09:21:00Z</cp:lastPrinted>
  <dcterms:modified xmlns:xsi="http://www.w3.org/2001/XMLSchema-instance" xsi:type="dcterms:W3CDTF">2017-01-26T10:44:00Z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