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fc4d76a" w14:paraId="fc4d76a" w:rsidRDefault="005632E0" w:rsidP="00325398" w:rsidR="00325398" w:rsidRPr="00807F1E">
      <w:pPr>
        <w15:collapsed w:val="false"/>
      </w:pPr>
      <w:bookmarkStart w:name="_GoBack" w:id="0"/>
      <w:bookmarkEnd w:id="0"/>
      <w:r w:rsidRPr="00807F1E">
        <w:rPr>
          <w:noProof/>
        </w:rPr>
        <w:drawing>
          <wp:inline distR="0" distL="0" distB="0" distT="0">
            <wp:extent cy="779145" cx="596679"/>
            <wp:effectExtent b="1905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88261" cx="603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25398" w:rsidRPr="00807F1E">
        <w:t xml:space="preserve">                            </w:t>
      </w:r>
    </w:p>
    <w:p w:rsidRDefault="00325398" w:rsidP="00572798" w:rsidR="00325398" w:rsidRPr="00F92CCF">
      <w:pPr>
        <w:tabs>
          <w:tab w:pos="7020" w:val="left"/>
        </w:tabs>
      </w:pPr>
      <w:r w:rsidRPr="00F92CCF">
        <w:t>REPUBLIKA HRVATSKA</w:t>
      </w:r>
      <w:r w:rsidR="00572798" w:rsidRPr="00F92CCF">
        <w:t xml:space="preserve"> </w:t>
      </w:r>
    </w:p>
    <w:p w:rsidRDefault="00325398" w:rsidP="00325398" w:rsidR="00325398" w:rsidRPr="00F92CCF">
      <w:r w:rsidRPr="00F92CCF">
        <w:t>Trgovački sud u Zagrebu</w:t>
      </w:r>
    </w:p>
    <w:p w:rsidRDefault="00325398" w:rsidP="00325398" w:rsidR="00325398" w:rsidRPr="00F92CCF">
      <w:r w:rsidRPr="00F92CCF">
        <w:t xml:space="preserve">Zagreb, </w:t>
      </w:r>
      <w:proofErr w:type="spellStart"/>
      <w:r w:rsidRPr="00F92CCF">
        <w:t>Amruševa</w:t>
      </w:r>
      <w:proofErr w:type="spellEnd"/>
      <w:r w:rsidRPr="00F92CCF">
        <w:t xml:space="preserve"> 2/II</w:t>
      </w:r>
    </w:p>
    <w:p w:rsidRDefault="00953575" w:rsidP="00953575" w:rsidR="005632E0">
      <w:pPr>
        <w:jc w:val="right"/>
      </w:pPr>
      <w:r>
        <w:t xml:space="preserve">   87. St-3748/2016</w:t>
      </w:r>
    </w:p>
    <w:p w:rsidRDefault="00953575" w:rsidP="00953575" w:rsidR="00953575" w:rsidRPr="00F92CCF">
      <w:pPr>
        <w:jc w:val="right"/>
      </w:pPr>
    </w:p>
    <w:p w:rsidRDefault="00325398" w:rsidP="009419D8" w:rsidR="00325398" w:rsidRPr="00F92CCF">
      <w:pPr>
        <w:jc w:val="both"/>
      </w:pPr>
      <w:r w:rsidRPr="00F92CCF">
        <w:t xml:space="preserve"> </w:t>
      </w:r>
      <w:r w:rsidR="00ED6AA8" w:rsidRPr="00F92CCF">
        <w:tab/>
      </w:r>
      <w:r w:rsidRPr="00F92CCF">
        <w:t xml:space="preserve">TRGOVAČKI SUD U ZAGREBU, </w:t>
      </w:r>
      <w:r w:rsidR="006C2F0F" w:rsidRPr="008C1BD5">
        <w:t>sudac Marija Bakula Vugrinec</w:t>
      </w:r>
      <w:r w:rsidR="005632E0" w:rsidRPr="00F92CCF">
        <w:t xml:space="preserve">, </w:t>
      </w:r>
      <w:r w:rsidRPr="00F92CCF">
        <w:t>u skraćenom stečajnom postupku</w:t>
      </w:r>
      <w:r w:rsidR="0077151D">
        <w:t xml:space="preserve"> pod poslovnim brojem </w:t>
      </w:r>
      <w:r w:rsidR="00953575">
        <w:t>St-3748/2016</w:t>
      </w:r>
      <w:r w:rsidR="001F6933" w:rsidRPr="00F92CCF">
        <w:t>,</w:t>
      </w:r>
      <w:r w:rsidRPr="00F92CCF">
        <w:t xml:space="preserve"> </w:t>
      </w:r>
      <w:r w:rsidR="00656166">
        <w:t>sukladno odredbi</w:t>
      </w:r>
      <w:r w:rsidR="00774CCB" w:rsidRPr="00F92CCF">
        <w:t xml:space="preserve"> čl.</w:t>
      </w:r>
      <w:r w:rsidRPr="00F92CCF">
        <w:t xml:space="preserve"> </w:t>
      </w:r>
      <w:r w:rsidR="00AC4528" w:rsidRPr="00F92CCF">
        <w:t>430.</w:t>
      </w:r>
      <w:r w:rsidRPr="00F92CCF">
        <w:t xml:space="preserve"> Stečajnog zakona</w:t>
      </w:r>
      <w:r w:rsidR="008155EE" w:rsidRPr="00F92CCF">
        <w:t xml:space="preserve"> </w:t>
      </w:r>
      <w:r w:rsidRPr="00F92CCF">
        <w:t>(</w:t>
      </w:r>
      <w:r w:rsidR="002A6A30" w:rsidRPr="00F92CCF">
        <w:t>„Narodne novine“ broj 71/15</w:t>
      </w:r>
      <w:r w:rsidR="006C2F0F">
        <w:t xml:space="preserve"> i 104/17</w:t>
      </w:r>
      <w:r w:rsidR="00D14196">
        <w:t>; dalje: SZ</w:t>
      </w:r>
      <w:r w:rsidRPr="00F92CCF">
        <w:t>)</w:t>
      </w:r>
      <w:r w:rsidR="008155EE" w:rsidRPr="00F92CCF">
        <w:t>,</w:t>
      </w:r>
      <w:r w:rsidRPr="00F92CCF">
        <w:t xml:space="preserve"> </w:t>
      </w:r>
      <w:r w:rsidR="00C21846">
        <w:t>19</w:t>
      </w:r>
      <w:r w:rsidR="006C2F0F">
        <w:t>. ožujka 2019</w:t>
      </w:r>
      <w:r w:rsidR="00590AEF" w:rsidRPr="00F92CCF">
        <w:t>.</w:t>
      </w:r>
      <w:r w:rsidRPr="00F92CCF">
        <w:t>,</w:t>
      </w:r>
      <w:r w:rsidR="00F034D3" w:rsidRPr="00F92CCF">
        <w:t xml:space="preserve"> </w:t>
      </w:r>
      <w:r w:rsidRPr="00F92CCF">
        <w:t>objavljuje</w:t>
      </w:r>
      <w:r w:rsidR="008155EE" w:rsidRPr="00F92CCF">
        <w:t>:</w:t>
      </w:r>
    </w:p>
    <w:p w:rsidRDefault="005632E0" w:rsidP="00325398" w:rsidR="005632E0" w:rsidRPr="00F92CCF">
      <w:pPr>
        <w:jc w:val="center"/>
        <w:rPr>
          <w:b/>
        </w:rPr>
      </w:pPr>
    </w:p>
    <w:p w:rsidRDefault="00325398" w:rsidP="00325398" w:rsidR="00325398" w:rsidRPr="00F92CCF">
      <w:pPr>
        <w:jc w:val="center"/>
      </w:pPr>
      <w:r w:rsidRPr="00F92CCF">
        <w:t>O G L A S</w:t>
      </w:r>
    </w:p>
    <w:p w:rsidRDefault="00325398" w:rsidP="00325398" w:rsidR="00325398" w:rsidRPr="00F92CCF">
      <w:pPr>
        <w:rPr>
          <w:b/>
        </w:rPr>
      </w:pPr>
    </w:p>
    <w:p w:rsidRDefault="008155EE" w:rsidP="00224945" w:rsidR="00D66226" w:rsidRPr="00F92CCF">
      <w:pPr>
        <w:pStyle w:val="Odlomakpopisa"/>
        <w:numPr>
          <w:ilvl w:val="0"/>
          <w:numId w:val="5"/>
        </w:numPr>
        <w:ind w:left="709"/>
        <w:jc w:val="both"/>
      </w:pPr>
      <w:r w:rsidRPr="00F92CCF">
        <w:t>Z</w:t>
      </w:r>
      <w:r w:rsidR="00D66226" w:rsidRPr="00F92CCF">
        <w:t xml:space="preserve">a </w:t>
      </w:r>
      <w:r w:rsidR="00AC4528" w:rsidRPr="00F92CCF">
        <w:t>dužnik</w:t>
      </w:r>
      <w:r w:rsidR="00D66226" w:rsidRPr="00F92CCF">
        <w:t xml:space="preserve">a </w:t>
      </w:r>
      <w:r w:rsidR="00AC4528" w:rsidRPr="00F92CCF">
        <w:t xml:space="preserve"> </w:t>
      </w:r>
      <w:r w:rsidR="00953575">
        <w:t>MEDIĆ PROMET</w:t>
      </w:r>
      <w:r w:rsidR="00953575" w:rsidRPr="00E13F99">
        <w:t xml:space="preserve"> d.o.o., </w:t>
      </w:r>
      <w:proofErr w:type="spellStart"/>
      <w:r w:rsidR="00953575" w:rsidRPr="00E13F99">
        <w:t>OIB</w:t>
      </w:r>
      <w:proofErr w:type="spellEnd"/>
      <w:r w:rsidR="00953575" w:rsidRPr="00E13F99">
        <w:t xml:space="preserve"> </w:t>
      </w:r>
      <w:r w:rsidR="00953575">
        <w:t xml:space="preserve">52715881358, Hrvatska Kostajnica, </w:t>
      </w:r>
      <w:proofErr w:type="spellStart"/>
      <w:r w:rsidR="00953575">
        <w:t>Stubalj</w:t>
      </w:r>
      <w:proofErr w:type="spellEnd"/>
      <w:r w:rsidR="00953575">
        <w:t xml:space="preserve"> 57</w:t>
      </w:r>
      <w:r w:rsidR="00AC4528" w:rsidRPr="00F92CCF">
        <w:t xml:space="preserve">. </w:t>
      </w:r>
    </w:p>
    <w:p w:rsidRDefault="00D01B78" w:rsidP="00A147E6" w:rsidR="00D01B78" w:rsidRPr="00F92CCF">
      <w:pPr>
        <w:pStyle w:val="Odlomakpopisa"/>
        <w:ind w:left="1428"/>
        <w:jc w:val="both"/>
      </w:pPr>
    </w:p>
    <w:p w:rsidRDefault="00AC4528" w:rsidP="00224945" w:rsidR="00AC4528" w:rsidRPr="00F92CCF">
      <w:pPr>
        <w:pStyle w:val="Odlomakpopisa"/>
        <w:numPr>
          <w:ilvl w:val="0"/>
          <w:numId w:val="5"/>
        </w:numPr>
        <w:ind w:left="709"/>
        <w:jc w:val="both"/>
      </w:pPr>
      <w:r w:rsidRPr="00F92CCF">
        <w:t xml:space="preserve">Iznos duga evidentiran na temelju neizvršenih osnova za plaćanje </w:t>
      </w:r>
      <w:r w:rsidR="00D66226" w:rsidRPr="00F92CCF">
        <w:t xml:space="preserve">je </w:t>
      </w:r>
      <w:r w:rsidR="00953575">
        <w:t>63.065,03</w:t>
      </w:r>
      <w:r w:rsidR="00847F8F">
        <w:t xml:space="preserve"> </w:t>
      </w:r>
      <w:r w:rsidRPr="00F92CCF">
        <w:t>kn</w:t>
      </w:r>
      <w:r w:rsidR="005F4627" w:rsidRPr="00F92CCF">
        <w:t>.</w:t>
      </w:r>
    </w:p>
    <w:p w:rsidRDefault="00AC4528" w:rsidP="00224945" w:rsidR="00AC4528" w:rsidRPr="00F92CCF">
      <w:pPr>
        <w:ind w:left="709"/>
        <w:jc w:val="both"/>
      </w:pPr>
      <w:r w:rsidRPr="00F92CCF">
        <w:t xml:space="preserve"> </w:t>
      </w:r>
    </w:p>
    <w:p w:rsidRDefault="00D66226" w:rsidP="00224945" w:rsidR="00D66226" w:rsidRPr="00F92CCF">
      <w:pPr>
        <w:pStyle w:val="Odlomakpopisa"/>
        <w:numPr>
          <w:ilvl w:val="0"/>
          <w:numId w:val="5"/>
        </w:numPr>
        <w:ind w:left="709"/>
        <w:jc w:val="both"/>
      </w:pPr>
      <w:r w:rsidRPr="00F92CCF">
        <w:t>Pozivaju se osobe ovlaštene za zastupanje dužnika po zakonu u roku</w:t>
      </w:r>
      <w:r w:rsidR="00413F4C" w:rsidRPr="00F92CCF">
        <w:t xml:space="preserve"> </w:t>
      </w:r>
      <w:r w:rsidRPr="00F92CCF">
        <w:t xml:space="preserve">15 dana od </w:t>
      </w:r>
      <w:r w:rsidR="00081728">
        <w:t xml:space="preserve">isteka osmoga </w:t>
      </w:r>
      <w:r w:rsidRPr="00F92CCF">
        <w:t xml:space="preserve">dana </w:t>
      </w:r>
      <w:r w:rsidR="00AE4574">
        <w:t xml:space="preserve">od dana </w:t>
      </w:r>
      <w:r w:rsidRPr="00F92CCF">
        <w:t xml:space="preserve">objave </w:t>
      </w:r>
      <w:r w:rsidR="0000436C">
        <w:t xml:space="preserve">ovog </w:t>
      </w:r>
      <w:r w:rsidRPr="00F92CCF">
        <w:t xml:space="preserve">oglasa </w:t>
      </w:r>
      <w:r w:rsidR="00744A74">
        <w:t xml:space="preserve">na mrežnoj stranici e-oglasna ploča </w:t>
      </w:r>
      <w:r w:rsidR="008C0DDC">
        <w:t xml:space="preserve">Trgovačkog suda u Zagrebu </w:t>
      </w:r>
      <w:r w:rsidRPr="00F92CCF">
        <w:t>podnijeti sudu javnobilježnički ovjerovljen popis imovine i obveza na propisanom obrascu</w:t>
      </w:r>
      <w:r w:rsidR="005F4627" w:rsidRPr="00F92CCF">
        <w:t>.</w:t>
      </w:r>
    </w:p>
    <w:p w:rsidRDefault="00D01B78" w:rsidP="00224945" w:rsidR="00D01B78" w:rsidRPr="00F92CCF">
      <w:pPr>
        <w:ind w:firstLine="720" w:left="709"/>
        <w:jc w:val="both"/>
      </w:pPr>
    </w:p>
    <w:p w:rsidRDefault="00D66226" w:rsidP="00224945" w:rsidR="00D66226" w:rsidRPr="00F92CCF">
      <w:pPr>
        <w:pStyle w:val="Odlomakpopisa"/>
        <w:numPr>
          <w:ilvl w:val="0"/>
          <w:numId w:val="5"/>
        </w:numPr>
        <w:ind w:left="709"/>
        <w:jc w:val="both"/>
      </w:pPr>
      <w:r w:rsidRPr="00F92CCF">
        <w:t xml:space="preserve">Pozivaju se vjerovnici dužnika najkasnije u roku od 45 dana od </w:t>
      </w:r>
      <w:r w:rsidR="00AC7C5F">
        <w:t xml:space="preserve">isteka osmoga </w:t>
      </w:r>
      <w:r w:rsidR="00AC7C5F" w:rsidRPr="00F92CCF">
        <w:t xml:space="preserve">dana </w:t>
      </w:r>
      <w:r w:rsidR="00AC7C5F">
        <w:t xml:space="preserve">od dana </w:t>
      </w:r>
      <w:r w:rsidR="00AC7C5F" w:rsidRPr="00F92CCF">
        <w:t xml:space="preserve">objave </w:t>
      </w:r>
      <w:r w:rsidR="00AC7C5F">
        <w:t xml:space="preserve">ovog </w:t>
      </w:r>
      <w:r w:rsidR="00AC7C5F" w:rsidRPr="00F92CCF">
        <w:t xml:space="preserve">oglasa </w:t>
      </w:r>
      <w:r w:rsidR="00AC7C5F">
        <w:t>na mrežnoj stranici e-oglasna ploča Trgovačkog suda u Zagrebu</w:t>
      </w:r>
      <w:r w:rsidR="00D01B78" w:rsidRPr="00F92CCF">
        <w:t xml:space="preserve"> </w:t>
      </w:r>
      <w:r w:rsidRPr="00F92CCF">
        <w:t>predložiti otvaranje stečajnog postupka</w:t>
      </w:r>
      <w:r w:rsidR="001F6933" w:rsidRPr="00F92CCF">
        <w:t xml:space="preserve"> te po pozivu suda predujmiti sredstva za namirenje troškova postupka</w:t>
      </w:r>
      <w:r w:rsidRPr="00F92CCF">
        <w:t>.</w:t>
      </w:r>
    </w:p>
    <w:p w:rsidRDefault="00D01B78" w:rsidP="00224945" w:rsidR="00D01B78" w:rsidRPr="00F92CCF">
      <w:pPr>
        <w:pStyle w:val="Odlomakpopisa"/>
        <w:ind w:left="709"/>
        <w:jc w:val="both"/>
      </w:pPr>
    </w:p>
    <w:p w:rsidRDefault="001F6933" w:rsidP="00224945" w:rsidR="001F6933" w:rsidRPr="00F92CCF">
      <w:pPr>
        <w:pStyle w:val="Odlomakpopisa"/>
        <w:numPr>
          <w:ilvl w:val="0"/>
          <w:numId w:val="5"/>
        </w:numPr>
        <w:ind w:left="709"/>
        <w:jc w:val="both"/>
      </w:pPr>
      <w:r w:rsidRPr="00F92CCF">
        <w:t>UPOZORENJE:</w:t>
      </w:r>
    </w:p>
    <w:p w:rsidRDefault="00D01B78" w:rsidP="00224945" w:rsidR="00F034D3" w:rsidRPr="00F92CCF">
      <w:pPr>
        <w:pStyle w:val="Odlomakpopisa"/>
        <w:ind w:left="709"/>
        <w:jc w:val="both"/>
      </w:pPr>
      <w:r w:rsidRPr="00F92CCF">
        <w:t xml:space="preserve">Ako osobe ovlaštene za zastupanje dužnika po zakonu u roku od 15 dana ne podnesu popis imovine i obveza dužnika ili ako iz tog popisa proizlazi da dužnik ima imovinu koja nije dostatna za namirenje predvidivih troškova stečajnog postupka, </w:t>
      </w:r>
      <w:r w:rsidR="00096783">
        <w:t>te ako u roku od 45 dana ni</w:t>
      </w:r>
      <w:r w:rsidRPr="00F92CCF">
        <w:t xml:space="preserve">jedan vjerovnik ne predloži otvaranje stečajnog postupka i ne predujmi sredstva za namirenje troškova postupka, smatrat će se da je dužnik nesposoban za plaćanje. </w:t>
      </w:r>
    </w:p>
    <w:p w:rsidRDefault="00D01B78" w:rsidP="00224945" w:rsidR="00D66226" w:rsidRPr="00F92CCF">
      <w:pPr>
        <w:pStyle w:val="Odlomakpopisa"/>
        <w:ind w:left="709"/>
        <w:jc w:val="both"/>
      </w:pPr>
      <w:r w:rsidRPr="00F92CCF">
        <w:t xml:space="preserve">U </w:t>
      </w:r>
      <w:r w:rsidR="00F034D3" w:rsidRPr="00F92CCF">
        <w:t>t</w:t>
      </w:r>
      <w:r w:rsidRPr="00F92CCF">
        <w:t>om slučaju sud će po službenoj dužnosti donijeti rješenje o otvaranju i zaključenju skraćenog stečajnog postupka</w:t>
      </w:r>
      <w:r w:rsidR="00E6623E">
        <w:t xml:space="preserve"> (čl. 431. </w:t>
      </w:r>
      <w:r w:rsidR="00204F0A" w:rsidRPr="00F92CCF">
        <w:t>S</w:t>
      </w:r>
      <w:r w:rsidR="00C934B5">
        <w:t>Z</w:t>
      </w:r>
      <w:r w:rsidR="00560EF9">
        <w:t>-a</w:t>
      </w:r>
      <w:r w:rsidR="00B96889">
        <w:t>)</w:t>
      </w:r>
      <w:r w:rsidR="001F6933" w:rsidRPr="00F92CCF">
        <w:t>.</w:t>
      </w:r>
    </w:p>
    <w:p w:rsidRDefault="008155EE" w:rsidP="00325398" w:rsidR="008155EE" w:rsidRPr="00F92CCF">
      <w:pPr>
        <w:jc w:val="center"/>
      </w:pPr>
    </w:p>
    <w:p w:rsidRDefault="006C2F0F" w:rsidP="006C2F0F" w:rsidR="006C2F0F" w:rsidRPr="00875A7D">
      <w:pPr>
        <w:pStyle w:val="Tijeloteksta"/>
        <w:jc w:val="center"/>
      </w:pPr>
      <w:r w:rsidRPr="00875A7D">
        <w:t xml:space="preserve">Zagreb, </w:t>
      </w:r>
      <w:r w:rsidR="00C21846">
        <w:t>19</w:t>
      </w:r>
      <w:r>
        <w:t>. ožujka 2019</w:t>
      </w:r>
      <w:r w:rsidRPr="00875A7D">
        <w:rPr>
          <w:lang w:val="pt-BR"/>
        </w:rPr>
        <w:t>.</w:t>
      </w:r>
    </w:p>
    <w:p w:rsidRDefault="006C2F0F" w:rsidP="006C2F0F" w:rsidR="006C2F0F" w:rsidRPr="00875A7D">
      <w:pPr>
        <w:pStyle w:val="Tijeloteksta"/>
        <w:jc w:val="center"/>
      </w:pPr>
    </w:p>
    <w:p w:rsidRDefault="006C2F0F" w:rsidP="001F3C4A" w:rsidR="006C2F0F" w:rsidRPr="00875A7D">
      <w:pPr>
        <w:ind w:firstLine="708" w:left="4956"/>
        <w:jc w:val="both"/>
      </w:pPr>
      <w:r w:rsidRPr="00875A7D">
        <w:t>Sudac</w:t>
      </w:r>
    </w:p>
    <w:p w:rsidRDefault="006C2F0F" w:rsidP="006C2F0F" w:rsidR="006C2F0F" w:rsidRPr="00875A7D">
      <w:pPr>
        <w:jc w:val="both"/>
      </w:pPr>
      <w:r w:rsidRPr="00875A7D">
        <w:t xml:space="preserve"> </w:t>
      </w:r>
      <w:r w:rsidRPr="00875A7D">
        <w:tab/>
      </w:r>
      <w:r w:rsidRPr="00875A7D">
        <w:tab/>
      </w:r>
      <w:r w:rsidRPr="00875A7D">
        <w:tab/>
      </w:r>
      <w:r w:rsidRPr="00875A7D">
        <w:tab/>
      </w:r>
      <w:r>
        <w:tab/>
      </w:r>
      <w:r>
        <w:tab/>
      </w:r>
      <w:r>
        <w:tab/>
      </w:r>
      <w:r>
        <w:tab/>
      </w:r>
      <w:r w:rsidRPr="00875A7D">
        <w:t>Marija Bakula Vugrinec</w:t>
      </w:r>
    </w:p>
    <w:p w:rsidRDefault="005632E0" w:rsidP="00BE567D" w:rsidR="005632E0" w:rsidRPr="00F92CCF">
      <w:pPr>
        <w:jc w:val="both"/>
      </w:pPr>
    </w:p>
    <w:p w:rsidRDefault="00BE567D" w:rsidP="00BE567D" w:rsidR="00BE567D" w:rsidRPr="00F92CCF">
      <w:pPr>
        <w:jc w:val="both"/>
      </w:pPr>
      <w:r w:rsidRPr="00F92CCF">
        <w:t>DNA:</w:t>
      </w:r>
    </w:p>
    <w:p w:rsidRDefault="00774CCB" w:rsidP="006C2F0F" w:rsidR="00BE567D" w:rsidRPr="00F92CCF">
      <w:pPr>
        <w:pStyle w:val="Odlomakpopisa"/>
        <w:numPr>
          <w:ilvl w:val="0"/>
          <w:numId w:val="7"/>
        </w:numPr>
        <w:jc w:val="both"/>
      </w:pPr>
      <w:r w:rsidRPr="00F92CCF">
        <w:t>e</w:t>
      </w:r>
      <w:r w:rsidR="006C2F0F">
        <w:t xml:space="preserve">-oglasna ploča suda - </w:t>
      </w:r>
      <w:r w:rsidR="00807F1E" w:rsidRPr="00F92CCF">
        <w:t>45</w:t>
      </w:r>
      <w:r w:rsidR="006C2F0F">
        <w:t xml:space="preserve"> dana</w:t>
      </w:r>
    </w:p>
    <w:sectPr w:rsidSect="005632E0" w:rsidR="00BE567D" w:rsidRPr="00F92CCF">
      <w:headerReference w:type="even" r:id="rId10"/>
      <w:headerReference w:type="default" r:id="rId11"/>
      <w:headerReference w:type="first" r:id="rId12"/>
      <w:pgSz w:h="16838" w:w="11906"/>
      <w:pgMar w:gutter="0" w:footer="708" w:header="708" w:left="1417" w:bottom="1276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A677F5" w:rsidR="00A677F5">
      <w:r>
        <w:separator/>
      </w:r>
    </w:p>
  </w:endnote>
  <w:endnote w:id="0" w:type="continuationSeparator">
    <w:p w:rsidRDefault="00A677F5" w:rsidR="00A677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5B" w:usb0="E0002E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E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2000000" w:usb1="420024FF" w:usb0="E00006FF"/>
  </w:font>
  <w:font w:name="Calibri">
    <w:panose1 w:val="020F0502020204030204"/>
    <w:charset w:val="EE"/>
    <w:family w:val="swiss"/>
    <w:pitch w:val="variable"/>
    <w:sig w:csb1="00000000" w:csb0="000001FF" w:usb3="00000000" w:usb2="00000009" w:usb1="C000247B" w:usb0="E0002A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A677F5" w:rsidR="00A677F5">
      <w:r>
        <w:separator/>
      </w:r>
    </w:p>
  </w:footnote>
  <w:footnote w:id="0" w:type="continuationSeparator">
    <w:p w:rsidRDefault="00A677F5" w:rsidR="00A677F5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430885" w:rsidP="00920CA0" w:rsidR="003D35F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 w:rsidR="003D35F9"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3D35F9" w:rsidR="003D35F9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430885" w:rsidP="00920CA0" w:rsidR="003D35F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 w:rsidR="003D35F9"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5632E0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3D35F9" w:rsidR="003D35F9">
    <w:pPr>
      <w:pStyle w:val="Zaglavlje"/>
    </w:pPr>
  </w:p>
</w:hdr>
</file>

<file path=word/header3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BE567D" w:rsidP="00BE567D" w:rsidR="00BE567D" w:rsidRPr="00774CCB">
    <w:pPr>
      <w:pStyle w:val="Zaglavlje"/>
      <w:jc w:val="right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6E042CE"/>
    <w:multiLevelType w:val="hybridMultilevel"/>
    <w:tmpl w:val="5CD6F2E2"/>
    <w:lvl w:tplc="769A7740" w:ilvl="0">
      <w:start w:val="1"/>
      <w:numFmt w:val="upp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22F255E2"/>
    <w:multiLevelType w:val="hybridMultilevel"/>
    <w:tmpl w:val="714274D0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37951EA0"/>
    <w:multiLevelType w:val="hybridMultilevel"/>
    <w:tmpl w:val="DD28EABE"/>
    <w:lvl w:tplc="3D86990C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">
    <w:nsid w:val="6B0B54B0"/>
    <w:multiLevelType w:val="hybridMultilevel"/>
    <w:tmpl w:val="E3FCC842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">
    <w:nsid w:val="6B700636"/>
    <w:multiLevelType w:val="hybridMultilevel"/>
    <w:tmpl w:val="901C1E78"/>
    <w:lvl w:tplc="0C602C52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5">
    <w:nsid w:val="74192475"/>
    <w:multiLevelType w:val="hybridMultilevel"/>
    <w:tmpl w:val="5DE0DD3A"/>
    <w:lvl w:tplc="BB0C676E" w:ilvl="0"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6">
    <w:nsid w:val="7DF863C2"/>
    <w:multiLevelType w:val="hybridMultilevel"/>
    <w:tmpl w:val="C442891E"/>
    <w:lvl w:tplc="1F22CF14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2"/>
  </w:num>
  <w:num w:numId="5">
    <w:abstractNumId w:val="0"/>
  </w:num>
  <w:num w:numId="6">
    <w:abstractNumId w:val="5"/>
  </w:num>
  <w:num w:numId="7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 w15">
  <w:zoom w:percent="100"/>
  <w:embedSystemFonts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val="15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  <w:compatSetting w:val="1" w:uri="http://schemas.microsoft.com/office/word" w:name="differentiateMultirowTableHeaders"/>
  </w:compat>
  <w:rsids>
    <w:rsidRoot w:val="00325398"/>
    <w:rsid w:val="0000436C"/>
    <w:rsid w:val="00081728"/>
    <w:rsid w:val="0008515D"/>
    <w:rsid w:val="00096783"/>
    <w:rsid w:val="000B2B5D"/>
    <w:rsid w:val="000F6715"/>
    <w:rsid w:val="00114EAD"/>
    <w:rsid w:val="0018101A"/>
    <w:rsid w:val="00185571"/>
    <w:rsid w:val="001E50FB"/>
    <w:rsid w:val="001F3C4A"/>
    <w:rsid w:val="001F6933"/>
    <w:rsid w:val="00204F0A"/>
    <w:rsid w:val="00224945"/>
    <w:rsid w:val="00230A63"/>
    <w:rsid w:val="00263D6D"/>
    <w:rsid w:val="00264D19"/>
    <w:rsid w:val="00297E94"/>
    <w:rsid w:val="002A6A30"/>
    <w:rsid w:val="002E2A8F"/>
    <w:rsid w:val="00325398"/>
    <w:rsid w:val="0035104B"/>
    <w:rsid w:val="0038246E"/>
    <w:rsid w:val="003D35F9"/>
    <w:rsid w:val="003E3A15"/>
    <w:rsid w:val="00413F4C"/>
    <w:rsid w:val="00430885"/>
    <w:rsid w:val="004B337A"/>
    <w:rsid w:val="004F3962"/>
    <w:rsid w:val="0053446F"/>
    <w:rsid w:val="00560EF9"/>
    <w:rsid w:val="005632E0"/>
    <w:rsid w:val="00572798"/>
    <w:rsid w:val="00590AEF"/>
    <w:rsid w:val="00591994"/>
    <w:rsid w:val="005A0039"/>
    <w:rsid w:val="005D476D"/>
    <w:rsid w:val="005E4AB8"/>
    <w:rsid w:val="005F0073"/>
    <w:rsid w:val="005F4627"/>
    <w:rsid w:val="00627F6A"/>
    <w:rsid w:val="00656166"/>
    <w:rsid w:val="00657B8E"/>
    <w:rsid w:val="006C2F0F"/>
    <w:rsid w:val="00744A74"/>
    <w:rsid w:val="0077151D"/>
    <w:rsid w:val="00774CCB"/>
    <w:rsid w:val="007B5AFD"/>
    <w:rsid w:val="007D3D2E"/>
    <w:rsid w:val="007D5A5D"/>
    <w:rsid w:val="007E0B57"/>
    <w:rsid w:val="00807F1E"/>
    <w:rsid w:val="008155EE"/>
    <w:rsid w:val="00847F8F"/>
    <w:rsid w:val="008613BD"/>
    <w:rsid w:val="00863025"/>
    <w:rsid w:val="00871F01"/>
    <w:rsid w:val="00876321"/>
    <w:rsid w:val="008C0DDC"/>
    <w:rsid w:val="00920CA0"/>
    <w:rsid w:val="009419D8"/>
    <w:rsid w:val="00953575"/>
    <w:rsid w:val="009A129A"/>
    <w:rsid w:val="009F50A7"/>
    <w:rsid w:val="00A147E6"/>
    <w:rsid w:val="00A51E00"/>
    <w:rsid w:val="00A677F5"/>
    <w:rsid w:val="00A71431"/>
    <w:rsid w:val="00AB09B6"/>
    <w:rsid w:val="00AC4528"/>
    <w:rsid w:val="00AC7C5F"/>
    <w:rsid w:val="00AD027A"/>
    <w:rsid w:val="00AE4574"/>
    <w:rsid w:val="00B24FBD"/>
    <w:rsid w:val="00B759FB"/>
    <w:rsid w:val="00B82F18"/>
    <w:rsid w:val="00B96889"/>
    <w:rsid w:val="00BE567D"/>
    <w:rsid w:val="00BF4D75"/>
    <w:rsid w:val="00C21846"/>
    <w:rsid w:val="00C35C3A"/>
    <w:rsid w:val="00C5073B"/>
    <w:rsid w:val="00C836B9"/>
    <w:rsid w:val="00C934B5"/>
    <w:rsid w:val="00C958E9"/>
    <w:rsid w:val="00CE7362"/>
    <w:rsid w:val="00D01B78"/>
    <w:rsid w:val="00D14196"/>
    <w:rsid w:val="00D66226"/>
    <w:rsid w:val="00D8335B"/>
    <w:rsid w:val="00D90D9C"/>
    <w:rsid w:val="00DA748B"/>
    <w:rsid w:val="00E04EDB"/>
    <w:rsid w:val="00E6623E"/>
    <w:rsid w:val="00E70287"/>
    <w:rsid w:val="00EC3302"/>
    <w:rsid w:val="00EC599A"/>
    <w:rsid w:val="00ED6AA8"/>
    <w:rsid w:val="00F034D3"/>
    <w:rsid w:val="00F35D21"/>
    <w:rsid w:val="00F92CCF"/>
    <w:rsid w:val="00FD78CF"/>
    <w:rsid w:val="00FE6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5:docId w15:val="{05B33DF4-32BA-4475-9F48-4BBCFFD1D86F}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371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unhideWhenUsed="true" w:semiHidden="true" w:name="index 1"/>
    <w:lsdException w:unhideWhenUsed="true" w:semiHidden="true" w:name="index 2"/>
    <w:lsdException w:unhideWhenUsed="true" w:semiHidden="true" w:name="index 3"/>
    <w:lsdException w:unhideWhenUsed="true" w:semiHidden="true" w:name="index 4"/>
    <w:lsdException w:unhideWhenUsed="true" w:semiHidden="true" w:name="index 5"/>
    <w:lsdException w:unhideWhenUsed="true" w:semiHidden="true" w:name="index 6"/>
    <w:lsdException w:unhideWhenUsed="true" w:semiHidden="true" w:name="index 7"/>
    <w:lsdException w:unhideWhenUsed="true" w:semiHidden="true" w:name="index 8"/>
    <w:lsdException w:unhideWhenUsed="true" w:semiHidden="true" w:name="index 9"/>
    <w:lsdException w:unhideWhenUsed="true" w:semiHidden="true" w:name="toc 1"/>
    <w:lsdException w:unhideWhenUsed="true" w:semiHidden="true" w:name="toc 2"/>
    <w:lsdException w:unhideWhenUsed="true" w:semiHidden="true" w:name="toc 3"/>
    <w:lsdException w:unhideWhenUsed="true" w:semiHidden="true" w:name="toc 4"/>
    <w:lsdException w:unhideWhenUsed="true" w:semiHidden="true" w:name="toc 5"/>
    <w:lsdException w:unhideWhenUsed="true" w:semiHidden="true" w:name="toc 6"/>
    <w:lsdException w:unhideWhenUsed="true" w:semiHidden="true" w:name="toc 7"/>
    <w:lsdException w:unhideWhenUsed="true" w:semiHidden="true" w:name="toc 8"/>
    <w:lsdException w:unhideWhenUsed="true" w:semiHidden="true" w:name="toc 9"/>
    <w:lsdException w:unhideWhenUsed="true" w:semiHidden="true" w:name="Normal Indent"/>
    <w:lsdException w:unhideWhenUsed="true" w:semiHidden="true" w:name="footnote text"/>
    <w:lsdException w:unhideWhenUsed="true" w:semiHidden="true" w:name="annotation text"/>
    <w:lsdException w:unhideWhenUsed="true" w:semiHidden="true" w:name="header"/>
    <w:lsdException w:unhideWhenUsed="true" w:semiHidden="true" w:name="footer"/>
    <w:lsdException w:unhideWhenUsed="true" w:semiHidden="true" w:name="index heading"/>
    <w:lsdException w:qFormat="true" w:unhideWhenUsed="true" w:semiHidden="true" w:name="caption"/>
    <w:lsdException w:unhideWhenUsed="true" w:semiHidden="true" w:name="table of figures"/>
    <w:lsdException w:unhideWhenUsed="true" w:semiHidden="true" w:name="envelope address"/>
    <w:lsdException w:unhideWhenUsed="true" w:semiHidden="true" w:name="envelope return"/>
    <w:lsdException w:unhideWhenUsed="true" w:semiHidden="true" w:name="footnote reference"/>
    <w:lsdException w:unhideWhenUsed="true" w:semiHidden="true" w:name="annotation reference"/>
    <w:lsdException w:unhideWhenUsed="true" w:semiHidden="true" w:name="line number"/>
    <w:lsdException w:unhideWhenUsed="true" w:semiHidden="true" w:name="page number"/>
    <w:lsdException w:unhideWhenUsed="true" w:semiHidden="true" w:name="endnote reference"/>
    <w:lsdException w:unhideWhenUsed="true" w:semiHidden="true" w:name="endnote text"/>
    <w:lsdException w:unhideWhenUsed="true" w:semiHidden="true" w:name="table of authorities"/>
    <w:lsdException w:unhideWhenUsed="true" w:semiHidden="true" w:name="macro"/>
    <w:lsdException w:unhideWhenUsed="true" w:semiHidden="true" w:name="toa heading"/>
    <w:lsdException w:unhideWhenUsed="true" w:semiHidden="true" w:name="List"/>
    <w:lsdException w:unhideWhenUsed="true" w:semiHidden="true" w:name="List Bullet"/>
    <w:lsdException w:unhideWhenUsed="true" w:semiHidden="true" w:name="List 2"/>
    <w:lsdException w:unhideWhenUsed="true" w:semiHidden="true" w:name="List 3"/>
    <w:lsdException w:unhideWhenUsed="true" w:semiHidden="true" w:name="List Bullet 2"/>
    <w:lsdException w:unhideWhenUsed="true" w:semiHidden="true" w:name="List Bullet 3"/>
    <w:lsdException w:unhideWhenUsed="true" w:semiHidden="true" w:name="List Bullet 4"/>
    <w:lsdException w:unhideWhenUsed="true" w:semiHidden="true" w:name="List Bullet 5"/>
    <w:lsdException w:unhideWhenUsed="true" w:semiHidden="true" w:name="List Number 2"/>
    <w:lsdException w:unhideWhenUsed="true" w:semiHidden="true" w:name="List Number 3"/>
    <w:lsdException w:unhideWhenUsed="true" w:semiHidden="true" w:name="List Number 4"/>
    <w:lsdException w:unhideWhenUsed="true" w:semiHidden="true" w:name="List Number 5"/>
    <w:lsdException w:qFormat="true" w:name="Title"/>
    <w:lsdException w:unhideWhenUsed="true" w:semiHidden="true" w:name="Closing"/>
    <w:lsdException w:unhideWhenUsed="true" w:semiHidden="true" w:name="Signature"/>
    <w:lsdException w:unhideWhenUsed="true" w:semiHidden="true" w:name="Default Paragraph Font"/>
    <w:lsdException w:unhideWhenUsed="true" w:semiHidden="true" w:name="Body Text"/>
    <w:lsdException w:unhideWhenUsed="true" w:semiHidden="true" w:name="Body Text Indent"/>
    <w:lsdException w:unhideWhenUsed="true" w:semiHidden="true" w:name="List Continue"/>
    <w:lsdException w:unhideWhenUsed="true" w:semiHidden="true" w:name="List Continue 2"/>
    <w:lsdException w:unhideWhenUsed="true" w:semiHidden="true" w:name="List Continue 3"/>
    <w:lsdException w:unhideWhenUsed="true" w:semiHidden="true" w:name="List Continue 4"/>
    <w:lsdException w:unhideWhenUsed="true" w:semiHidden="true" w:name="List Continue 5"/>
    <w:lsdException w:unhideWhenUsed="true" w:semiHidden="true" w:name="Message Header"/>
    <w:lsdException w:qFormat="true" w:name="Subtitle"/>
    <w:lsdException w:unhideWhenUsed="true" w:semiHidden="true" w:name="Body Text First Indent 2"/>
    <w:lsdException w:unhideWhenUsed="true" w:semiHidden="true" w:name="Note Heading"/>
    <w:lsdException w:unhideWhenUsed="true" w:semiHidden="true" w:name="Body Text 2"/>
    <w:lsdException w:unhideWhenUsed="true" w:semiHidden="true" w:name="Body Text 3"/>
    <w:lsdException w:unhideWhenUsed="true" w:semiHidden="true" w:name="Body Text Indent 2"/>
    <w:lsdException w:unhideWhenUsed="true" w:semiHidden="true" w:name="Body Text Indent 3"/>
    <w:lsdException w:unhideWhenUsed="true" w:semiHidden="true" w:name="Block Text"/>
    <w:lsdException w:unhideWhenUsed="true" w:semiHidden="true" w:name="Hyperlink"/>
    <w:lsdException w:unhideWhenUsed="true" w:semiHidden="true" w:name="FollowedHyperlink"/>
    <w:lsdException w:qFormat="true" w:name="Strong"/>
    <w:lsdException w:qFormat="true" w:name="Emphasis"/>
    <w:lsdException w:unhideWhenUsed="true" w:semiHidden="true" w:name="Document Map"/>
    <w:lsdException w:unhideWhenUsed="true" w:semiHidden="true" w:name="Plain Text"/>
    <w:lsdException w:unhideWhenUsed="true" w:semiHidden="true" w:name="E-mail Signature"/>
    <w:lsdException w:unhideWhenUsed="true" w:semiHidden="true" w:name="HTML Top of Form"/>
    <w:lsdException w:unhideWhenUsed="true" w:semiHidden="true" w:name="HTML Bottom of Form"/>
    <w:lsdException w:unhideWhenUsed="true" w:semiHidden="true" w:name="Normal (Web)"/>
    <w:lsdException w:unhideWhenUsed="true" w:semiHidden="true" w:name="HTML Acronym"/>
    <w:lsdException w:unhideWhenUsed="true" w:semiHidden="true" w:name="HTML Address"/>
    <w:lsdException w:unhideWhenUsed="true" w:semiHidden="true" w:name="HTML Cite"/>
    <w:lsdException w:unhideWhenUsed="true" w:semiHidden="true" w:name="HTML Code"/>
    <w:lsdException w:unhideWhenUsed="true" w:semiHidden="true" w:name="HTML Definition"/>
    <w:lsdException w:unhideWhenUsed="true" w:semiHidden="true" w:name="HTML Keyboard"/>
    <w:lsdException w:unhideWhenUsed="true" w:semiHidden="true" w:name="HTML Preformatted"/>
    <w:lsdException w:unhideWhenUsed="true" w:semiHidden="true" w:name="HTML Sample"/>
    <w:lsdException w:unhideWhenUsed="true" w:semiHidden="true" w:name="HTML Typewriter"/>
    <w:lsdException w:unhideWhenUsed="true" w:semiHidden="true" w:name="HTML Variable"/>
    <w:lsdException w:unhideWhenUsed="true" w:semiHidden="true" w:name="Normal Table"/>
    <w:lsdException w:unhideWhenUsed="true" w:semiHidden="true" w:name="annotation subject"/>
    <w:lsdException w:unhideWhenUsed="true" w:semiHidden="true" w:name="No List"/>
    <w:lsdException w:unhideWhenUsed="true" w:semiHidden="true" w:name="Outline List 1"/>
    <w:lsdException w:unhideWhenUsed="true" w:semiHidden="true" w:name="Outline List 2"/>
    <w:lsdException w:unhideWhenUsed="true" w:semiHidden="true" w:name="Outline List 3"/>
    <w:lsdException w:unhideWhenUsed="true" w:semiHidden="true" w:name="Table Simple 1"/>
    <w:lsdException w:unhideWhenUsed="true" w:semiHidden="true" w:name="Table Simple 2"/>
    <w:lsdException w:unhideWhenUsed="true" w:semiHidden="true" w:name="Table Simple 3"/>
    <w:lsdException w:unhideWhenUsed="true" w:semiHidden="true" w:name="Table Classic 1"/>
    <w:lsdException w:unhideWhenUsed="true" w:semiHidden="true" w:name="Table Classic 2"/>
    <w:lsdException w:unhideWhenUsed="true" w:semiHidden="true" w:name="Table Classic 3"/>
    <w:lsdException w:unhideWhenUsed="true" w:semiHidden="true" w:name="Table Classic 4"/>
    <w:lsdException w:unhideWhenUsed="true" w:semiHidden="true" w:name="Table Colorful 1"/>
    <w:lsdException w:unhideWhenUsed="true" w:semiHidden="true" w:name="Table Colorful 2"/>
    <w:lsdException w:unhideWhenUsed="true" w:semiHidden="true" w:name="Table Colorful 3"/>
    <w:lsdException w:unhideWhenUsed="true" w:semiHidden="true" w:name="Table Columns 1"/>
    <w:lsdException w:unhideWhenUsed="true" w:semiHidden="true" w:name="Table Columns 2"/>
    <w:lsdException w:unhideWhenUsed="true" w:semiHidden="true" w:name="Table Columns 3"/>
    <w:lsdException w:unhideWhenUsed="true" w:semiHidden="true" w:name="Table Columns 4"/>
    <w:lsdException w:unhideWhenUsed="true" w:semiHidden="true" w:name="Table Columns 5"/>
    <w:lsdException w:unhideWhenUsed="true" w:semiHidden="true" w:name="Table Grid 1"/>
    <w:lsdException w:unhideWhenUsed="true" w:semiHidden="true" w:name="Table Grid 2"/>
    <w:lsdException w:unhideWhenUsed="true" w:semiHidden="true" w:name="Table Grid 3"/>
    <w:lsdException w:unhideWhenUsed="true" w:semiHidden="true" w:name="Table Grid 4"/>
    <w:lsdException w:unhideWhenUsed="true" w:semiHidden="true" w:name="Table Grid 5"/>
    <w:lsdException w:unhideWhenUsed="true" w:semiHidden="true" w:name="Table Grid 6"/>
    <w:lsdException w:unhideWhenUsed="true" w:semiHidden="true" w:name="Table Grid 7"/>
    <w:lsdException w:unhideWhenUsed="true" w:semiHidden="true" w:name="Table Grid 8"/>
    <w:lsdException w:unhideWhenUsed="true" w:semiHidden="true" w:name="Table List 1"/>
    <w:lsdException w:unhideWhenUsed="true" w:semiHidden="true" w:name="Table List 2"/>
    <w:lsdException w:unhideWhenUsed="true" w:semiHidden="true" w:name="Table List 3"/>
    <w:lsdException w:unhideWhenUsed="true" w:semiHidden="true" w:name="Table List 4"/>
    <w:lsdException w:unhideWhenUsed="true" w:semiHidden="true" w:name="Table List 5"/>
    <w:lsdException w:unhideWhenUsed="true" w:semiHidden="true" w:name="Table List 6"/>
    <w:lsdException w:unhideWhenUsed="true" w:semiHidden="true" w:name="Table List 7"/>
    <w:lsdException w:unhideWhenUsed="true" w:semiHidden="true" w:name="Table List 8"/>
    <w:lsdException w:unhideWhenUsed="true" w:semiHidden="true" w:name="Table 3D effects 1"/>
    <w:lsdException w:unhideWhenUsed="true" w:semiHidden="true" w:name="Table 3D effects 2"/>
    <w:lsdException w:unhideWhenUsed="true" w:semiHidden="true" w:name="Table 3D effects 3"/>
    <w:lsdException w:unhideWhenUsed="true" w:semiHidden="true" w:name="Table Contemporary"/>
    <w:lsdException w:unhideWhenUsed="true" w:semiHidden="true" w:name="Table Elegant"/>
    <w:lsdException w:unhideWhenUsed="true" w:semiHidden="true" w:name="Table Professional"/>
    <w:lsdException w:unhideWhenUsed="true" w:semiHidden="true" w:name="Table Subtle 1"/>
    <w:lsdException w:unhideWhenUsed="true" w:semiHidden="true" w:name="Table Subtle 2"/>
    <w:lsdException w:unhideWhenUsed="true" w:semiHidden="true" w:name="Table Web 1"/>
    <w:lsdException w:unhideWhenUsed="true" w:semiHidden="true" w:name="Table Web 2"/>
    <w:lsdException w:unhideWhenUsed="true" w:semiHidden="true" w:name="Table Web 3"/>
    <w:lsdException w:unhideWhenUsed="true" w:semiHidden="true" w:name="Balloon Text"/>
    <w:lsdException w:unhideWhenUsed="true" w:semiHidden="true" w:name="Table Theme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  <w:lsdException w:uiPriority="41" w:name="Plain Table 1"/>
    <w:lsdException w:uiPriority="42" w:name="Plain Table 2"/>
    <w:lsdException w:uiPriority="43" w:name="Plain Table 3"/>
    <w:lsdException w:uiPriority="44" w:name="Plain Table 4"/>
    <w:lsdException w:uiPriority="45" w:name="Plain Table 5"/>
    <w:lsdException w:uiPriority="40" w:name="Grid Table Light"/>
    <w:lsdException w:uiPriority="46" w:name="Grid Table 1 Light"/>
    <w:lsdException w:uiPriority="47" w:name="Grid Table 2"/>
    <w:lsdException w:uiPriority="48" w:name="Grid Table 3"/>
    <w:lsdException w:uiPriority="49" w:name="Grid Table 4"/>
    <w:lsdException w:uiPriority="50" w:name="Grid Table 5 Dark"/>
    <w:lsdException w:uiPriority="51" w:name="Grid Table 6 Colorful"/>
    <w:lsdException w:uiPriority="52" w:name="Grid Table 7 Colorful"/>
    <w:lsdException w:uiPriority="46" w:name="Grid Table 1 Light Accent 1"/>
    <w:lsdException w:uiPriority="47" w:name="Grid Table 2 Accent 1"/>
    <w:lsdException w:uiPriority="48" w:name="Grid Table 3 Accent 1"/>
    <w:lsdException w:uiPriority="49" w:name="Grid Table 4 Accent 1"/>
    <w:lsdException w:uiPriority="50" w:name="Grid Table 5 Dark Accent 1"/>
    <w:lsdException w:uiPriority="51" w:name="Grid Table 6 Colorful Accent 1"/>
    <w:lsdException w:uiPriority="52" w:name="Grid Table 7 Colorful Accent 1"/>
    <w:lsdException w:uiPriority="46" w:name="Grid Table 1 Light Accent 2"/>
    <w:lsdException w:uiPriority="47" w:name="Grid Table 2 Accent 2"/>
    <w:lsdException w:uiPriority="48" w:name="Grid Table 3 Accent 2"/>
    <w:lsdException w:uiPriority="49" w:name="Grid Table 4 Accent 2"/>
    <w:lsdException w:uiPriority="50" w:name="Grid Table 5 Dark Accent 2"/>
    <w:lsdException w:uiPriority="51" w:name="Grid Table 6 Colorful Accent 2"/>
    <w:lsdException w:uiPriority="52" w:name="Grid Table 7 Colorful Accent 2"/>
    <w:lsdException w:uiPriority="46" w:name="Grid Table 1 Light Accent 3"/>
    <w:lsdException w:uiPriority="47" w:name="Grid Table 2 Accent 3"/>
    <w:lsdException w:uiPriority="48" w:name="Grid Table 3 Accent 3"/>
    <w:lsdException w:uiPriority="49" w:name="Grid Table 4 Accent 3"/>
    <w:lsdException w:uiPriority="50" w:name="Grid Table 5 Dark Accent 3"/>
    <w:lsdException w:uiPriority="51" w:name="Grid Table 6 Colorful Accent 3"/>
    <w:lsdException w:uiPriority="52" w:name="Grid Table 7 Colorful Accent 3"/>
    <w:lsdException w:uiPriority="46" w:name="Grid Table 1 Light Accent 4"/>
    <w:lsdException w:uiPriority="47" w:name="Grid Table 2 Accent 4"/>
    <w:lsdException w:uiPriority="48" w:name="Grid Table 3 Accent 4"/>
    <w:lsdException w:uiPriority="49" w:name="Grid Table 4 Accent 4"/>
    <w:lsdException w:uiPriority="50" w:name="Grid Table 5 Dark Accent 4"/>
    <w:lsdException w:uiPriority="51" w:name="Grid Table 6 Colorful Accent 4"/>
    <w:lsdException w:uiPriority="52" w:name="Grid Table 7 Colorful Accent 4"/>
    <w:lsdException w:uiPriority="46" w:name="Grid Table 1 Light Accent 5"/>
    <w:lsdException w:uiPriority="47" w:name="Grid Table 2 Accent 5"/>
    <w:lsdException w:uiPriority="48" w:name="Grid Table 3 Accent 5"/>
    <w:lsdException w:uiPriority="49" w:name="Grid Table 4 Accent 5"/>
    <w:lsdException w:uiPriority="50" w:name="Grid Table 5 Dark Accent 5"/>
    <w:lsdException w:uiPriority="51" w:name="Grid Table 6 Colorful Accent 5"/>
    <w:lsdException w:uiPriority="52" w:name="Grid Table 7 Colorful Accent 5"/>
    <w:lsdException w:uiPriority="46" w:name="Grid Table 1 Light Accent 6"/>
    <w:lsdException w:uiPriority="47" w:name="Grid Table 2 Accent 6"/>
    <w:lsdException w:uiPriority="48" w:name="Grid Table 3 Accent 6"/>
    <w:lsdException w:uiPriority="49" w:name="Grid Table 4 Accent 6"/>
    <w:lsdException w:uiPriority="50" w:name="Grid Table 5 Dark Accent 6"/>
    <w:lsdException w:uiPriority="51" w:name="Grid Table 6 Colorful Accent 6"/>
    <w:lsdException w:uiPriority="52" w:name="Grid Table 7 Colorful Accent 6"/>
    <w:lsdException w:uiPriority="46" w:name="List Table 1 Light"/>
    <w:lsdException w:uiPriority="47" w:name="List Table 2"/>
    <w:lsdException w:uiPriority="48" w:name="List Table 3"/>
    <w:lsdException w:uiPriority="49" w:name="List Table 4"/>
    <w:lsdException w:uiPriority="50" w:name="List Table 5 Dark"/>
    <w:lsdException w:uiPriority="51" w:name="List Table 6 Colorful"/>
    <w:lsdException w:uiPriority="52" w:name="List Table 7 Colorful"/>
    <w:lsdException w:uiPriority="46" w:name="List Table 1 Light Accent 1"/>
    <w:lsdException w:uiPriority="47" w:name="List Table 2 Accent 1"/>
    <w:lsdException w:uiPriority="48" w:name="List Table 3 Accent 1"/>
    <w:lsdException w:uiPriority="49" w:name="List Table 4 Accent 1"/>
    <w:lsdException w:uiPriority="50" w:name="List Table 5 Dark Accent 1"/>
    <w:lsdException w:uiPriority="51" w:name="List Table 6 Colorful Accent 1"/>
    <w:lsdException w:uiPriority="52" w:name="List Table 7 Colorful Accent 1"/>
    <w:lsdException w:uiPriority="46" w:name="List Table 1 Light Accent 2"/>
    <w:lsdException w:uiPriority="47" w:name="List Table 2 Accent 2"/>
    <w:lsdException w:uiPriority="48" w:name="List Table 3 Accent 2"/>
    <w:lsdException w:uiPriority="49" w:name="List Table 4 Accent 2"/>
    <w:lsdException w:uiPriority="50" w:name="List Table 5 Dark Accent 2"/>
    <w:lsdException w:uiPriority="51" w:name="List Table 6 Colorful Accent 2"/>
    <w:lsdException w:uiPriority="52" w:name="List Table 7 Colorful Accent 2"/>
    <w:lsdException w:uiPriority="46" w:name="List Table 1 Light Accent 3"/>
    <w:lsdException w:uiPriority="47" w:name="List Table 2 Accent 3"/>
    <w:lsdException w:uiPriority="48" w:name="List Table 3 Accent 3"/>
    <w:lsdException w:uiPriority="49" w:name="List Table 4 Accent 3"/>
    <w:lsdException w:uiPriority="50" w:name="List Table 5 Dark Accent 3"/>
    <w:lsdException w:uiPriority="51" w:name="List Table 6 Colorful Accent 3"/>
    <w:lsdException w:uiPriority="52" w:name="List Table 7 Colorful Accent 3"/>
    <w:lsdException w:uiPriority="46" w:name="List Table 1 Light Accent 4"/>
    <w:lsdException w:uiPriority="47" w:name="List Table 2 Accent 4"/>
    <w:lsdException w:uiPriority="48" w:name="List Table 3 Accent 4"/>
    <w:lsdException w:uiPriority="49" w:name="List Table 4 Accent 4"/>
    <w:lsdException w:uiPriority="50" w:name="List Table 5 Dark Accent 4"/>
    <w:lsdException w:uiPriority="51" w:name="List Table 6 Colorful Accent 4"/>
    <w:lsdException w:uiPriority="52" w:name="List Table 7 Colorful Accent 4"/>
    <w:lsdException w:uiPriority="46" w:name="List Table 1 Light Accent 5"/>
    <w:lsdException w:uiPriority="47" w:name="List Table 2 Accent 5"/>
    <w:lsdException w:uiPriority="48" w:name="List Table 3 Accent 5"/>
    <w:lsdException w:uiPriority="49" w:name="List Table 4 Accent 5"/>
    <w:lsdException w:uiPriority="50" w:name="List Table 5 Dark Accent 5"/>
    <w:lsdException w:uiPriority="51" w:name="List Table 6 Colorful Accent 5"/>
    <w:lsdException w:uiPriority="52" w:name="List Table 7 Colorful Accent 5"/>
    <w:lsdException w:uiPriority="46" w:name="List Table 1 Light Accent 6"/>
    <w:lsdException w:uiPriority="47" w:name="List Table 2 Accent 6"/>
    <w:lsdException w:uiPriority="48" w:name="List Table 3 Accent 6"/>
    <w:lsdException w:uiPriority="49" w:name="List Table 4 Accent 6"/>
    <w:lsdException w:uiPriority="50" w:name="List Table 5 Dark Accent 6"/>
    <w:lsdException w:uiPriority="51" w:name="List Table 6 Colorful Accent 6"/>
    <w:lsdException w:uiPriority="52" w:name="List Table 7 Colorful Accent 6"/>
  </w:latentStyles>
  <w:style w:default="true" w:styleId="Normal" w:type="paragraph">
    <w:name w:val="Normal"/>
    <w:qFormat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F3962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rsid w:val="00ED6AA8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ED6AA8"/>
  </w:style>
  <w:style w:styleId="Odlomakpopisa" w:type="paragraph">
    <w:name w:val="List Paragraph"/>
    <w:basedOn w:val="Normal"/>
    <w:uiPriority w:val="34"/>
    <w:qFormat/>
    <w:rsid w:val="00AC4528"/>
    <w:pPr>
      <w:ind w:left="720"/>
      <w:contextualSpacing/>
    </w:pPr>
  </w:style>
  <w:style w:styleId="Podnoje" w:type="paragraph">
    <w:name w:val="footer"/>
    <w:basedOn w:val="Normal"/>
    <w:link w:val="PodnojeChar"/>
    <w:unhideWhenUsed/>
    <w:rsid w:val="00BE567D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rsid w:val="00BE567D"/>
    <w:rPr>
      <w:sz w:val="24"/>
      <w:szCs w:val="24"/>
    </w:rPr>
  </w:style>
  <w:style w:styleId="Tijeloteksta" w:type="paragraph">
    <w:name w:val="Body Text"/>
    <w:basedOn w:val="Normal"/>
    <w:link w:val="TijelotekstaChar"/>
    <w:unhideWhenUsed/>
    <w:rsid w:val="006C2F0F"/>
    <w:pPr>
      <w:jc w:val="both"/>
    </w:pPr>
  </w:style>
  <w:style w:customStyle="true" w:styleId="TijelotekstaChar" w:type="character">
    <w:name w:val="Tijelo teksta Char"/>
    <w:basedOn w:val="Zadanifontodlomka"/>
    <w:link w:val="Tijeloteksta"/>
    <w:rsid w:val="006C2F0F"/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7E0B57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7E0B57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7E0B57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7E0B57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7E0B57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19. ožujka 2019.</izvorni_sadrzaj>
    <derivirana_varijabla naziv="DomainObject.DatumDonosenjaOdluke_1">19. ožujka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Marija</izvorni_sadrzaj>
    <derivirana_varijabla naziv="DomainObject.DonositeljOdluke.Ime_1">Marija</derivirana_varijabla>
  </DomainObject.DonositeljOdluke.Ime>
  <DomainObject.DonositeljOdluke.Prezime>
    <izvorni_sadrzaj>Bakula Vugrinec</izvorni_sadrzaj>
    <derivirana_varijabla naziv="DomainObject.DonositeljOdluke.Prezime_1">Bakula Vugrinec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3748</izvorni_sadrzaj>
    <derivirana_varijabla naziv="DomainObject.Predmet.Broj_1">3748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19. travnja 2016.</izvorni_sadrzaj>
    <derivirana_varijabla naziv="DomainObject.Predmet.DatumOsnivanja_1">19. travnja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St-3748/2016</izvorni_sadrzaj>
    <derivirana_varijabla naziv="DomainObject.Predmet.OznakaBroj_1">St-3748/2016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MEDIĆ PROMET d.o.o.</izvorni_sadrzaj>
    <derivirana_varijabla naziv="DomainObject.Predmet.ProtustrankaFormated_1">  MEDIĆ PROMET d.o.o.</derivirana_varijabla>
  </DomainObject.Predmet.ProtustrankaFormated>
  <DomainObject.Predmet.ProtustrankaFormatedOIB>
    <izvorni_sadrzaj>  MEDIĆ PROMET d.o.o., OIB 52715881358</izvorni_sadrzaj>
    <derivirana_varijabla naziv="DomainObject.Predmet.ProtustrankaFormatedOIB_1">  MEDIĆ PROMET d.o.o., OIB 52715881358</derivirana_varijabla>
  </DomainObject.Predmet.ProtustrankaFormatedOIB>
  <DomainObject.Predmet.ProtustrankaFormatedWithAdress>
    <izvorni_sadrzaj> MEDIĆ PROMET d.o.o., Stubalj 57, 44430 Hrvatska Kostajnica</izvorni_sadrzaj>
    <derivirana_varijabla naziv="DomainObject.Predmet.ProtustrankaFormatedWithAdress_1"> MEDIĆ PROMET d.o.o., Stubalj 57, 44430 Hrvatska Kostajnica</derivirana_varijabla>
  </DomainObject.Predmet.ProtustrankaFormatedWithAdress>
  <DomainObject.Predmet.ProtustrankaFormatedWithAdressOIB>
    <izvorni_sadrzaj> MEDIĆ PROMET d.o.o., OIB 52715881358, Stubalj 57, 44430 Hrvatska Kostajnica</izvorni_sadrzaj>
    <derivirana_varijabla naziv="DomainObject.Predmet.ProtustrankaFormatedWithAdressOIB_1"> MEDIĆ PROMET d.o.o., OIB 52715881358, Stubalj 57, 44430 Hrvatska Kostajnica</derivirana_varijabla>
  </DomainObject.Predmet.ProtustrankaFormatedWithAdressOIB>
  <DomainObject.Predmet.ProtustrankaWithAdress>
    <izvorni_sadrzaj>MEDIĆ PROMET d.o.o. Stubalj 57, 44430 Hrvatska Kostajnica</izvorni_sadrzaj>
    <derivirana_varijabla naziv="DomainObject.Predmet.ProtustrankaWithAdress_1">MEDIĆ PROMET d.o.o. Stubalj 57, 44430 Hrvatska Kostajnica</derivirana_varijabla>
  </DomainObject.Predmet.ProtustrankaWithAdress>
  <DomainObject.Predmet.ProtustrankaWithAdressOIB>
    <izvorni_sadrzaj>MEDIĆ PROMET d.o.o., OIB 52715881358, Stubalj 57, 44430 Hrvatska Kostajnica</izvorni_sadrzaj>
    <derivirana_varijabla naziv="DomainObject.Predmet.ProtustrankaWithAdressOIB_1">MEDIĆ PROMET d.o.o., OIB 52715881358, Stubalj 57, 44430 Hrvatska Kostajnica</derivirana_varijabla>
  </DomainObject.Predmet.ProtustrankaWithAdressOIB>
  <DomainObject.Predmet.ProtustrankaNazivFormated>
    <izvorni_sadrzaj>MEDIĆ PROMET d.o.o.</izvorni_sadrzaj>
    <derivirana_varijabla naziv="DomainObject.Predmet.ProtustrankaNazivFormated_1">MEDIĆ PROMET d.o.o.</derivirana_varijabla>
  </DomainObject.Predmet.ProtustrankaNazivFormated>
  <DomainObject.Predmet.ProtustrankaNazivFormatedOIB>
    <izvorni_sadrzaj>MEDIĆ PROMET d.o.o., OIB 52715881358</izvorni_sadrzaj>
    <derivirana_varijabla naziv="DomainObject.Predmet.ProtustrankaNazivFormatedOIB_1">MEDIĆ PROMET d.o.o., OIB 52715881358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87. - M. Bakula Vugrinec </izvorni_sadrzaj>
    <derivirana_varijabla naziv="DomainObject.Predmet.Referada.Naziv_1">87. - M. Bakula Vugrinec </derivirana_varijabla>
  </DomainObject.Predmet.Referada.Naziv>
  <DomainObject.Predmet.Referada.Oznaka>
    <izvorni_sadrzaj>87. </izvorni_sadrzaj>
    <derivirana_varijabla naziv="DomainObject.Predmet.Referada.Oznaka_1">87. </derivirana_varijabla>
  </DomainObject.Predmet.Referada.Oznaka>
  <DomainObject.Predmet.Referada.Prostorija.Naziv>
    <izvorni_sadrzaj>Soba DZ III 63</izvorni_sadrzaj>
    <derivirana_varijabla naziv="DomainObject.Predmet.Referada.Prostorija.Naziv_1">Soba DZ III 63</derivirana_varijabla>
  </DomainObject.Predmet.Referada.Prostorija.Naziv>
  <DomainObject.Predmet.Referada.Prostorija.Oznaka>
    <izvorni_sadrzaj>DZ III 63</izvorni_sadrzaj>
    <derivirana_varijabla naziv="DomainObject.Predmet.Referada.Prostorija.Oznaka_1">DZ III 63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Marija Bakula Vugrinec</izvorni_sadrzaj>
    <derivirana_varijabla naziv="DomainObject.Predmet.Referada.Sudac_1">Marija Bakula Vugrinec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87. - M. Bakula Vugrinec </izvorni_sadrzaj>
    <derivirana_varijabla naziv="DomainObject.Predmet.TrenutnaLokacijaSpisa.Naziv_1">87. - M. Bakula Vugrinec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Tanja Štraubert</izvorni_sadrzaj>
    <derivirana_varijabla naziv="DomainObject.Predmet.Zapisnicar_1">Tanja Štraubert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MEDIĆ PROMET d.o.o.</item>
    </izvorni_sadrzaj>
    <derivirana_varijabla naziv="DomainObject.Predmet.ProtuStrankaListFormated_1">
      <item>MEDIĆ PROMET d.o.o.</item>
    </derivirana_varijabla>
  </DomainObject.Predmet.ProtuStrankaListFormated>
  <DomainObject.Predmet.ProtuStrankaListFormatedOIB>
    <izvorni_sadrzaj>
      <item>MEDIĆ PROMET d.o.o., OIB 52715881358</item>
    </izvorni_sadrzaj>
    <derivirana_varijabla naziv="DomainObject.Predmet.ProtuStrankaListFormatedOIB_1">
      <item>MEDIĆ PROMET d.o.o., OIB 52715881358</item>
    </derivirana_varijabla>
  </DomainObject.Predmet.ProtuStrankaListFormatedOIB>
  <DomainObject.Predmet.ProtuStrankaListFormatedWithAdress>
    <izvorni_sadrzaj>
      <item>MEDIĆ PROMET d.o.o., Stubalj 57, 44430 Hrvatska Kostajnica</item>
    </izvorni_sadrzaj>
    <derivirana_varijabla naziv="DomainObject.Predmet.ProtuStrankaListFormatedWithAdress_1">
      <item>MEDIĆ PROMET d.o.o., Stubalj 57, 44430 Hrvatska Kostajnica</item>
    </derivirana_varijabla>
  </DomainObject.Predmet.ProtuStrankaListFormatedWithAdress>
  <DomainObject.Predmet.ProtuStrankaListFormatedWithAdressOIB>
    <izvorni_sadrzaj>
      <item>MEDIĆ PROMET d.o.o., OIB 52715881358, Stubalj 57, 44430 Hrvatska Kostajnica</item>
    </izvorni_sadrzaj>
    <derivirana_varijabla naziv="DomainObject.Predmet.ProtuStrankaListFormatedWithAdressOIB_1">
      <item>MEDIĆ PROMET d.o.o., OIB 52715881358, Stubalj 57, 44430 Hrvatska Kostajnica</item>
    </derivirana_varijabla>
  </DomainObject.Predmet.ProtuStrankaListFormatedWithAdressOIB>
  <DomainObject.Predmet.ProtuStrankaListNazivFormated>
    <izvorni_sadrzaj>
      <item>MEDIĆ PROMET d.o.o.</item>
    </izvorni_sadrzaj>
    <derivirana_varijabla naziv="DomainObject.Predmet.ProtuStrankaListNazivFormated_1">
      <item>MEDIĆ PROMET d.o.o.</item>
    </derivirana_varijabla>
  </DomainObject.Predmet.ProtuStrankaListNazivFormated>
  <DomainObject.Predmet.ProtuStrankaListNazivFormatedOIB>
    <izvorni_sadrzaj>
      <item>MEDIĆ PROMET d.o.o., OIB 52715881358</item>
    </izvorni_sadrzaj>
    <derivirana_varijabla naziv="DomainObject.Predmet.ProtuStrankaListNazivFormatedOIB_1">
      <item>MEDIĆ PROMET d.o.o., OIB 52715881358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19. ožujka 2019.</izvorni_sadrzaj>
    <derivirana_varijabla naziv="DomainObject.Datum_1">19. ožujka 2019.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MEDIĆ PROMET d.o.o.</izvorni_sadrzaj>
    <derivirana_varijabla naziv="DomainObject.Predmet.ProtustrankaIDrugi_1">MEDIĆ PROMET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MEDIĆ PROMET d.o.o., OIB 52715881358, Stubalj 57, 44430 Hrvatska Kostajnica</izvorni_sadrzaj>
    <derivirana_varijabla naziv="DomainObject.Predmet.ProtustrankaIDrugiAdressOIB_1">MEDIĆ PROMET d.o.o., OIB 52715881358, Stubalj 57, 44430 Hrvatska Kostajnica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MEDIĆ PROMET d.o.o.</item>
    </izvorni_sadrzaj>
    <derivirana_varijabla naziv="DomainObject.Predmet.SudioniciListNaziv_1">
      <item>FINA Regionalni centar Zagreb</item>
      <item>MEDIĆ PROMET d.o.o.</item>
    </derivirana_varijabla>
  </DomainObject.Predmet.SudioniciListNaziv>
  <DomainObject.Predmet.SudioniciListAdressOIB>
    <izvorni_sadrzaj>
      <item>FINA Regionalni centar Zagreb, OIB 85821130368, Trg svibanjskih žrtava 1995. 1,10000 Zagreb</item>
      <item>MEDIĆ PROMET d.o.o., OIB 52715881358, Stubalj 57,44430 Hrvatska Kostajnica</item>
    </izvorni_sadrzaj>
    <derivirana_varijabla naziv="DomainObject.Predmet.SudioniciListAdressOIB_1">
      <item>FINA Regionalni centar Zagreb, OIB 85821130368, Trg svibanjskih žrtava 1995. 1,10000 Zagreb</item>
      <item>MEDIĆ PROMET d.o.o., OIB 52715881358, Stubalj 57,44430 Hrvatska Kostajnica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52715881358</item>
    </izvorni_sadrzaj>
    <derivirana_varijabla naziv="DomainObject.Predmet.SudioniciListNazivOIB_1">
      <item>, OIB 85821130368</item>
      <item>, OIB 52715881358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5. veljače 2019.</izvorni_sadrzaj>
    <derivirana_varijabla naziv="DomainObject.PredzadnjaOdlukaIzPredmeta.DatumDonosenjaOdluke_1">5. veljače 2019.</derivirana_varijabla>
  </DomainObject.PredzadnjaOdlukaIzPredmeta.DatumDonosenjaOdluke>
  <DomainObject.PredzadnjaOdlukaIzPredmeta.Oznaka>
    <izvorni_sadrzaj>St-3748/2016-9</izvorni_sadrzaj>
    <derivirana_varijabla naziv="DomainObject.PredzadnjaOdlukaIzPredmeta.Oznaka_1">St-3748/2016-9</derivirana_varijabla>
  </DomainObject.PredzadnjaOdlukaIzPredmeta.Oznak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6998DA0A-D662-4C2A-84BC-3873471010C2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1</properties:Pages>
  <properties:Words>269</properties:Words>
  <properties:Characters>1475</properties:Characters>
  <properties:Lines>44</properties:Lines>
  <properties:Paragraphs>18</properties:Paragraphs>
  <properties:TotalTime>18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1773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2019-03-13T09:51:00Z</dcterms:created>
  <dc:creator>ilukac</dc:creator>
  <cp:lastModifiedBy>Marija Bakula Vugrinec</cp:lastModifiedBy>
  <cp:lastPrinted>2015-09-23T11:51:00Z</cp:lastPrinted>
  <dcterms:modified xmlns:xsi="http://www.w3.org/2001/XMLSchema-instance" xsi:type="dcterms:W3CDTF">2019-03-19T11:53:00Z</dcterms:modified>
  <cp:revision>8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Odluka - Oglas (Oglas - čl. 430. SZ.docx)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