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B3DEF" w:rsidR="00F043CB" w:rsidP="00C1799F" w:rsidRDefault="00F043CB" w14:paraId="0D609CB5" w14:textId="77777777">
      <w:pPr>
        <w:ind w:firstLine="708"/>
        <w15:collapsed w:val="false"/>
        <w:rPr>
          <w:szCs w:val="24"/>
        </w:rPr>
      </w:pPr>
    </w:p>
    <w:p w:rsidRPr="003B3DEF" w:rsidR="00CD3F6B" w:rsidP="00CD3F6B" w:rsidRDefault="00CD3F6B" w14:paraId="4E687244" w14:textId="77777777">
      <w:pPr>
        <w:rPr>
          <w:szCs w:val="24"/>
        </w:rPr>
      </w:pPr>
      <w:r w:rsidRPr="003B3DEF">
        <w:rPr>
          <w:noProof/>
          <w:szCs w:val="24"/>
        </w:rPr>
        <w:drawing>
          <wp:anchor distT="0" distB="0" distL="114300" distR="114300" simplePos="false" relativeHeight="251659264" behindDoc="false" locked="false" layoutInCell="true" allowOverlap="false">
            <wp:simplePos x="0" y="0"/>
            <wp:positionH relativeFrom="column">
              <wp:posOffset>1028700</wp:posOffset>
            </wp:positionH>
            <wp:positionV relativeFrom="paragraph">
              <wp:posOffset>-228600</wp:posOffset>
            </wp:positionV>
            <wp:extent cx="523875" cy="666750"/>
            <wp:effectExtent l="0" t="0" r="9525" b="0"/>
            <wp:wrapSquare wrapText="bothSides"/>
            <wp:docPr id="1" name="Slika 1" descr="grb-rh"/>
            <wp:cNvGraphicFramePr>
              <a:graphicFrameLocks noChangeAspect="true"/>
            </wp:cNvGraphicFramePr>
            <a:graphic>
              <a:graphicData uri="http://schemas.openxmlformats.org/drawingml/2006/picture">
                <pic:pic>
                  <pic:nvPicPr>
                    <pic:cNvPr id="0" name="Picture 2" descr="grb-rh"/>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66750"/>
                    </a:xfrm>
                    <a:prstGeom prst="rect">
                      <a:avLst/>
                    </a:prstGeom>
                    <a:noFill/>
                    <a:ln>
                      <a:noFill/>
                    </a:ln>
                  </pic:spPr>
                </pic:pic>
              </a:graphicData>
            </a:graphic>
          </wp:anchor>
        </w:drawing>
      </w:r>
    </w:p>
    <w:p w:rsidRPr="003B3DEF" w:rsidR="00CD3F6B" w:rsidP="00CD3F6B" w:rsidRDefault="00CD3F6B" w14:paraId="17F4827B" w14:textId="77777777">
      <w:pPr>
        <w:rPr>
          <w:szCs w:val="24"/>
        </w:rPr>
      </w:pPr>
    </w:p>
    <w:p w:rsidRPr="003B3DEF" w:rsidR="00CD3F6B" w:rsidP="00CD3F6B" w:rsidRDefault="00CD3F6B" w14:paraId="1A3E721E" w14:textId="77777777">
      <w:pPr>
        <w:rPr>
          <w:szCs w:val="24"/>
        </w:rPr>
      </w:pPr>
    </w:p>
    <w:p w:rsidRPr="003B3DEF" w:rsidR="00CD3F6B" w:rsidP="00CD3F6B" w:rsidRDefault="00CD3F6B" w14:paraId="68AC9CAC" w14:textId="77777777">
      <w:pPr>
        <w:rPr>
          <w:szCs w:val="24"/>
        </w:rPr>
      </w:pPr>
      <w:r w:rsidRPr="003B3DEF">
        <w:rPr>
          <w:szCs w:val="24"/>
        </w:rPr>
        <w:t xml:space="preserve">               REPUBLIKA HRVATSKA</w:t>
      </w:r>
    </w:p>
    <w:p w:rsidRPr="003B3DEF" w:rsidR="00CD3F6B" w:rsidP="00CD3F6B" w:rsidRDefault="00CD3F6B" w14:paraId="41036008" w14:textId="77777777">
      <w:pPr>
        <w:rPr>
          <w:b/>
          <w:szCs w:val="24"/>
        </w:rPr>
      </w:pPr>
      <w:r w:rsidRPr="003B3DEF">
        <w:rPr>
          <w:b/>
          <w:szCs w:val="24"/>
        </w:rPr>
        <w:t>OPĆINSKI GRAĐANSKI SUD U ZAGREBU</w:t>
      </w:r>
    </w:p>
    <w:p w:rsidRPr="003B3DEF" w:rsidR="00AF3A45" w:rsidP="00AF3A45" w:rsidRDefault="00CD3F6B" w14:paraId="3987DBD0" w14:textId="77777777">
      <w:pPr>
        <w:rPr>
          <w:szCs w:val="24"/>
        </w:rPr>
      </w:pPr>
      <w:r w:rsidRPr="003B3DEF">
        <w:rPr>
          <w:b/>
          <w:szCs w:val="24"/>
        </w:rPr>
        <w:tab/>
        <w:t xml:space="preserve">     </w:t>
      </w:r>
      <w:r w:rsidRPr="003B3DEF">
        <w:rPr>
          <w:szCs w:val="24"/>
        </w:rPr>
        <w:t>Ulica grada Vukovara 84</w:t>
      </w:r>
    </w:p>
    <w:p w:rsidR="00AF3A45" w:rsidP="00CE5D64" w:rsidRDefault="00765814" w14:paraId="2C088A4A" w14:textId="77777777">
      <w:pPr>
        <w:jc w:val="right"/>
        <w:rPr>
          <w:szCs w:val="24"/>
        </w:rPr>
      </w:pPr>
      <w:r>
        <w:rPr>
          <w:szCs w:val="24"/>
        </w:rPr>
        <w:t xml:space="preserve">Poslovni broj: </w:t>
      </w:r>
      <w:r w:rsidR="00FF0519">
        <w:rPr>
          <w:szCs w:val="24"/>
        </w:rPr>
        <w:t>O-</w:t>
      </w:r>
      <w:r w:rsidR="001B25DA">
        <w:rPr>
          <w:szCs w:val="24"/>
        </w:rPr>
        <w:t>8596/2025-</w:t>
      </w:r>
      <w:r w:rsidR="00D87C54">
        <w:rPr>
          <w:szCs w:val="24"/>
        </w:rPr>
        <w:t>6</w:t>
      </w:r>
    </w:p>
    <w:p w:rsidRPr="00CE5D64" w:rsidR="007B148B" w:rsidP="00CE5D64" w:rsidRDefault="007B148B" w14:paraId="5EADF68C" w14:textId="77777777">
      <w:pPr>
        <w:jc w:val="right"/>
        <w:rPr>
          <w:szCs w:val="24"/>
        </w:rPr>
      </w:pPr>
    </w:p>
    <w:p w:rsidR="008B0920" w:rsidP="00AF3A45" w:rsidRDefault="008B0920" w14:paraId="52D84581" w14:textId="77777777">
      <w:pPr>
        <w:jc w:val="center"/>
        <w:rPr>
          <w:szCs w:val="24"/>
        </w:rPr>
      </w:pPr>
    </w:p>
    <w:p w:rsidRPr="003B3DEF" w:rsidR="00AF3A45" w:rsidP="00AF3A45" w:rsidRDefault="00AF3A45" w14:paraId="4DEF4E3D" w14:textId="77777777">
      <w:pPr>
        <w:jc w:val="center"/>
        <w:rPr>
          <w:szCs w:val="24"/>
        </w:rPr>
      </w:pPr>
      <w:r w:rsidRPr="003B3DEF">
        <w:rPr>
          <w:szCs w:val="24"/>
        </w:rPr>
        <w:t>Z A P I S N I K</w:t>
      </w:r>
    </w:p>
    <w:p w:rsidRPr="003B3DEF" w:rsidR="00AF3A45" w:rsidP="00AF3A45" w:rsidRDefault="00AF3A45" w14:paraId="709954F8" w14:textId="77777777">
      <w:pPr>
        <w:jc w:val="center"/>
        <w:rPr>
          <w:szCs w:val="24"/>
        </w:rPr>
      </w:pPr>
      <w:r w:rsidRPr="003B3DEF">
        <w:rPr>
          <w:szCs w:val="24"/>
        </w:rPr>
        <w:t>sastavljen kod Općinskog građanskog suda u Zagrebu</w:t>
      </w:r>
    </w:p>
    <w:p w:rsidR="00AF3A45" w:rsidP="00367DA6" w:rsidRDefault="00AF3A45" w14:paraId="455DB3FE" w14:textId="77777777">
      <w:pPr>
        <w:jc w:val="center"/>
        <w:rPr>
          <w:szCs w:val="24"/>
        </w:rPr>
      </w:pPr>
      <w:r w:rsidRPr="003B3DEF">
        <w:rPr>
          <w:szCs w:val="24"/>
        </w:rPr>
        <w:t>dana</w:t>
      </w:r>
      <w:r w:rsidR="00354796">
        <w:rPr>
          <w:szCs w:val="24"/>
        </w:rPr>
        <w:t xml:space="preserve"> </w:t>
      </w:r>
      <w:r w:rsidR="001A4A83">
        <w:rPr>
          <w:szCs w:val="24"/>
        </w:rPr>
        <w:t>10</w:t>
      </w:r>
      <w:r w:rsidR="007863AE">
        <w:rPr>
          <w:szCs w:val="24"/>
        </w:rPr>
        <w:t>. srpnja</w:t>
      </w:r>
      <w:r w:rsidR="00BE5ADB">
        <w:rPr>
          <w:szCs w:val="24"/>
        </w:rPr>
        <w:t xml:space="preserve"> </w:t>
      </w:r>
      <w:r w:rsidR="00354796">
        <w:rPr>
          <w:szCs w:val="24"/>
        </w:rPr>
        <w:t>2026</w:t>
      </w:r>
      <w:r w:rsidR="00FE03BF">
        <w:rPr>
          <w:szCs w:val="24"/>
        </w:rPr>
        <w:t>. godine</w:t>
      </w:r>
    </w:p>
    <w:p w:rsidRPr="003B3DEF" w:rsidR="00AF3A45" w:rsidP="00AF3A45" w:rsidRDefault="00AF3A45" w14:paraId="36CEE187" w14:textId="77777777">
      <w:pPr>
        <w:tabs>
          <w:tab w:val="left" w:pos="720"/>
          <w:tab w:val="left" w:pos="1440"/>
          <w:tab w:val="left" w:pos="2160"/>
          <w:tab w:val="left" w:pos="2880"/>
          <w:tab w:val="left" w:pos="3495"/>
        </w:tabs>
        <w:jc w:val="both"/>
        <w:rPr>
          <w:szCs w:val="24"/>
        </w:rPr>
      </w:pPr>
      <w:r w:rsidRPr="003B3DEF">
        <w:rPr>
          <w:szCs w:val="24"/>
        </w:rPr>
        <w:tab/>
      </w:r>
      <w:r w:rsidRPr="003B3DEF">
        <w:rPr>
          <w:szCs w:val="24"/>
        </w:rPr>
        <w:tab/>
      </w:r>
      <w:r w:rsidRPr="003B3DEF">
        <w:rPr>
          <w:szCs w:val="24"/>
        </w:rPr>
        <w:tab/>
      </w:r>
    </w:p>
    <w:p w:rsidRPr="003B3DEF" w:rsidR="00AF3A45" w:rsidP="00AF3A45" w:rsidRDefault="00AF3A45" w14:paraId="39AED21C" w14:textId="77777777">
      <w:pPr>
        <w:jc w:val="both"/>
        <w:rPr>
          <w:szCs w:val="24"/>
        </w:rPr>
      </w:pPr>
      <w:r w:rsidRPr="003B3DEF">
        <w:rPr>
          <w:szCs w:val="24"/>
        </w:rPr>
        <w:t>PRISUTNI OD STRANE SUDA:</w:t>
      </w:r>
    </w:p>
    <w:p w:rsidRPr="003B3DEF" w:rsidR="00AF3A45" w:rsidP="00AF3A45" w:rsidRDefault="00BE5ADB" w14:paraId="02BF3C64" w14:textId="77777777">
      <w:pPr>
        <w:jc w:val="both"/>
        <w:rPr>
          <w:szCs w:val="24"/>
        </w:rPr>
      </w:pPr>
      <w:r>
        <w:rPr>
          <w:szCs w:val="24"/>
        </w:rPr>
        <w:t>Sudska savjetnica: Irena Bašić Cetinić</w:t>
      </w:r>
    </w:p>
    <w:p w:rsidRPr="003B3DEF" w:rsidR="00395815" w:rsidP="00AF3A45" w:rsidRDefault="00ED0494" w14:paraId="7D7C6EFD" w14:textId="77777777">
      <w:pPr>
        <w:jc w:val="both"/>
        <w:rPr>
          <w:szCs w:val="24"/>
        </w:rPr>
      </w:pPr>
      <w:r>
        <w:rPr>
          <w:szCs w:val="24"/>
        </w:rPr>
        <w:t xml:space="preserve">Zapisničar: </w:t>
      </w:r>
      <w:r w:rsidR="00225E3A">
        <w:rPr>
          <w:szCs w:val="24"/>
        </w:rPr>
        <w:t>Vesna Jagušt</w:t>
      </w:r>
      <w:r>
        <w:rPr>
          <w:szCs w:val="24"/>
        </w:rPr>
        <w:t xml:space="preserve"> </w:t>
      </w:r>
    </w:p>
    <w:p w:rsidRPr="003B3DEF" w:rsidR="00824816" w:rsidP="007B148B" w:rsidRDefault="00AF3A45" w14:paraId="29BAD5A0" w14:textId="77777777">
      <w:pPr>
        <w:ind w:left="5040" w:firstLine="720"/>
        <w:jc w:val="both"/>
        <w:rPr>
          <w:szCs w:val="24"/>
        </w:rPr>
      </w:pPr>
      <w:r w:rsidRPr="003B3DEF">
        <w:rPr>
          <w:szCs w:val="24"/>
        </w:rPr>
        <w:t>OSTAVINA IZA POK.</w:t>
      </w:r>
    </w:p>
    <w:p w:rsidR="00824816" w:rsidP="00AF3A45" w:rsidRDefault="00AF3A45" w14:paraId="7FA23350" w14:textId="77777777">
      <w:pPr>
        <w:jc w:val="both"/>
        <w:rPr>
          <w:szCs w:val="24"/>
        </w:rPr>
      </w:pP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007B148B">
        <w:rPr>
          <w:szCs w:val="24"/>
        </w:rPr>
        <w:tab/>
      </w:r>
      <w:r w:rsidR="001B25DA">
        <w:rPr>
          <w:szCs w:val="24"/>
        </w:rPr>
        <w:t xml:space="preserve">Agate </w:t>
      </w:r>
      <w:proofErr w:type="spellStart"/>
      <w:r w:rsidR="001B25DA">
        <w:rPr>
          <w:szCs w:val="24"/>
        </w:rPr>
        <w:t>Kunšt</w:t>
      </w:r>
      <w:proofErr w:type="spellEnd"/>
    </w:p>
    <w:p w:rsidR="007B148B" w:rsidP="00AF3A45" w:rsidRDefault="007B148B" w14:paraId="0C977C40" w14:textId="77777777">
      <w:pPr>
        <w:jc w:val="both"/>
        <w:rPr>
          <w:szCs w:val="24"/>
        </w:rPr>
      </w:pPr>
    </w:p>
    <w:p w:rsidRPr="003B3DEF" w:rsidR="007B148B" w:rsidP="00AF3A45" w:rsidRDefault="007B148B" w14:paraId="2A866437" w14:textId="77777777">
      <w:pPr>
        <w:jc w:val="both"/>
        <w:rPr>
          <w:szCs w:val="24"/>
        </w:rPr>
      </w:pPr>
    </w:p>
    <w:p w:rsidR="00691C97" w:rsidP="00316EC9" w:rsidRDefault="0028578C" w14:paraId="00BF57F8" w14:textId="77777777">
      <w:pPr>
        <w:jc w:val="both"/>
        <w:rPr>
          <w:szCs w:val="24"/>
        </w:rPr>
      </w:pPr>
      <w:r w:rsidRPr="007D2C86">
        <w:rPr>
          <w:szCs w:val="24"/>
        </w:rPr>
        <w:t>Utvrđuje se da</w:t>
      </w:r>
      <w:r w:rsidRPr="007D2C86" w:rsidR="005E4D13">
        <w:rPr>
          <w:szCs w:val="24"/>
        </w:rPr>
        <w:t xml:space="preserve"> </w:t>
      </w:r>
      <w:r w:rsidRPr="007D2C86" w:rsidR="000520E4">
        <w:rPr>
          <w:szCs w:val="24"/>
        </w:rPr>
        <w:t>na</w:t>
      </w:r>
      <w:r w:rsidRPr="007D2C86">
        <w:rPr>
          <w:szCs w:val="24"/>
        </w:rPr>
        <w:t xml:space="preserve"> današnje ročište u </w:t>
      </w:r>
      <w:r w:rsidR="001B25DA">
        <w:rPr>
          <w:szCs w:val="24"/>
        </w:rPr>
        <w:t>09:30</w:t>
      </w:r>
      <w:r w:rsidR="00551764">
        <w:rPr>
          <w:szCs w:val="24"/>
        </w:rPr>
        <w:t xml:space="preserve"> </w:t>
      </w:r>
      <w:r w:rsidRPr="007D2C86" w:rsidR="00D772C2">
        <w:rPr>
          <w:szCs w:val="24"/>
        </w:rPr>
        <w:t>sati</w:t>
      </w:r>
      <w:r w:rsidR="00494EF1">
        <w:rPr>
          <w:szCs w:val="24"/>
        </w:rPr>
        <w:t xml:space="preserve"> nije</w:t>
      </w:r>
      <w:r w:rsidRPr="007D2C86" w:rsidR="00D772C2">
        <w:rPr>
          <w:szCs w:val="24"/>
        </w:rPr>
        <w:t xml:space="preserve"> </w:t>
      </w:r>
      <w:r w:rsidRPr="007D2C86" w:rsidR="00EA5745">
        <w:rPr>
          <w:szCs w:val="24"/>
        </w:rPr>
        <w:t>pristupili</w:t>
      </w:r>
      <w:r w:rsidRPr="007D2C86" w:rsidR="00926B41">
        <w:rPr>
          <w:szCs w:val="24"/>
        </w:rPr>
        <w:t>:</w:t>
      </w:r>
      <w:r w:rsidRPr="007D2C86" w:rsidR="00BE18F6">
        <w:rPr>
          <w:szCs w:val="24"/>
        </w:rPr>
        <w:t xml:space="preserve"> </w:t>
      </w:r>
    </w:p>
    <w:p w:rsidR="00D612ED" w:rsidP="00D87C54" w:rsidRDefault="00D87C54" w14:paraId="479E6B3B" w14:textId="77777777">
      <w:pPr>
        <w:tabs>
          <w:tab w:val="left" w:pos="2652"/>
        </w:tabs>
        <w:jc w:val="both"/>
        <w:rPr>
          <w:szCs w:val="24"/>
        </w:rPr>
      </w:pPr>
      <w:r>
        <w:rPr>
          <w:szCs w:val="24"/>
        </w:rPr>
        <w:tab/>
      </w:r>
    </w:p>
    <w:p w:rsidR="00032D54" w:rsidP="00032D54" w:rsidRDefault="001B25DA" w14:paraId="2384A1BC" w14:textId="77777777">
      <w:pPr>
        <w:jc w:val="both"/>
        <w:rPr>
          <w:rFonts w:cs="Arial"/>
          <w:szCs w:val="24"/>
        </w:rPr>
      </w:pPr>
      <w:r>
        <w:rPr>
          <w:rFonts w:cs="Arial"/>
          <w:szCs w:val="24"/>
        </w:rPr>
        <w:t xml:space="preserve">Blaženka </w:t>
      </w:r>
      <w:proofErr w:type="spellStart"/>
      <w:r>
        <w:rPr>
          <w:rFonts w:cs="Arial"/>
          <w:szCs w:val="24"/>
        </w:rPr>
        <w:t>Vitovski</w:t>
      </w:r>
      <w:proofErr w:type="spellEnd"/>
      <w:r w:rsidR="00032D54">
        <w:rPr>
          <w:rFonts w:cs="Arial"/>
          <w:szCs w:val="24"/>
        </w:rPr>
        <w:t xml:space="preserve">, </w:t>
      </w:r>
      <w:r w:rsidR="00494EF1">
        <w:rPr>
          <w:rFonts w:cs="Arial"/>
          <w:szCs w:val="24"/>
        </w:rPr>
        <w:t>dostava poziva nije iskazana</w:t>
      </w:r>
    </w:p>
    <w:p w:rsidR="00032D54" w:rsidP="00032D54" w:rsidRDefault="00032D54" w14:paraId="323D6C6F" w14:textId="77777777">
      <w:pPr>
        <w:jc w:val="both"/>
        <w:rPr>
          <w:szCs w:val="24"/>
        </w:rPr>
      </w:pPr>
    </w:p>
    <w:p w:rsidR="006127C6" w:rsidP="00AD1A40" w:rsidRDefault="006127C6" w14:paraId="7975AE92" w14:textId="77777777">
      <w:pPr>
        <w:jc w:val="both"/>
        <w:rPr>
          <w:szCs w:val="24"/>
        </w:rPr>
      </w:pPr>
    </w:p>
    <w:p w:rsidR="00494EF1" w:rsidP="00AD1A40" w:rsidRDefault="00494EF1" w14:paraId="32B7057C" w14:textId="77777777">
      <w:pPr>
        <w:jc w:val="both"/>
        <w:rPr>
          <w:szCs w:val="24"/>
        </w:rPr>
      </w:pPr>
      <w:r>
        <w:rPr>
          <w:szCs w:val="24"/>
        </w:rPr>
        <w:t>Pozvana nasljednica dostavila je u spis podnesak 18. svibnja 2026. godine kojim je dopunila podatke o rodoslovlju.</w:t>
      </w:r>
    </w:p>
    <w:p w:rsidR="00494EF1" w:rsidP="00AD1A40" w:rsidRDefault="00494EF1" w14:paraId="325A35FF" w14:textId="77777777">
      <w:pPr>
        <w:jc w:val="both"/>
        <w:rPr>
          <w:szCs w:val="24"/>
        </w:rPr>
      </w:pPr>
    </w:p>
    <w:p w:rsidR="00494EF1" w:rsidP="00AD1A40" w:rsidRDefault="00494EF1" w14:paraId="49D64A35" w14:textId="77777777">
      <w:pPr>
        <w:jc w:val="both"/>
        <w:rPr>
          <w:szCs w:val="24"/>
        </w:rPr>
      </w:pPr>
    </w:p>
    <w:p w:rsidR="006127C6" w:rsidP="00494EF1" w:rsidRDefault="00494EF1" w14:paraId="3CE9B38A" w14:textId="77777777">
      <w:pPr>
        <w:jc w:val="both"/>
        <w:rPr>
          <w:szCs w:val="24"/>
        </w:rPr>
      </w:pPr>
      <w:r>
        <w:rPr>
          <w:szCs w:val="24"/>
        </w:rPr>
        <w:t xml:space="preserve">S obzirom na dostavljeni podnesak, sud sastavlja </w:t>
      </w:r>
    </w:p>
    <w:p w:rsidR="00494EF1" w:rsidP="00494EF1" w:rsidRDefault="00494EF1" w14:paraId="6C997844" w14:textId="77777777">
      <w:pPr>
        <w:jc w:val="both"/>
        <w:rPr>
          <w:szCs w:val="24"/>
        </w:rPr>
      </w:pPr>
    </w:p>
    <w:p w:rsidR="006127C6" w:rsidP="006127C6" w:rsidRDefault="006127C6" w14:paraId="56A7BF50" w14:textId="77777777">
      <w:pPr>
        <w:jc w:val="center"/>
        <w:rPr>
          <w:szCs w:val="24"/>
        </w:rPr>
      </w:pPr>
      <w:r>
        <w:rPr>
          <w:szCs w:val="24"/>
        </w:rPr>
        <w:t xml:space="preserve">RODOSLOVLJE </w:t>
      </w:r>
    </w:p>
    <w:p w:rsidR="006127C6" w:rsidP="006127C6" w:rsidRDefault="006127C6" w14:paraId="7C634E94" w14:textId="77777777">
      <w:pPr>
        <w:jc w:val="both"/>
        <w:rPr>
          <w:szCs w:val="24"/>
        </w:rPr>
      </w:pPr>
    </w:p>
    <w:p w:rsidR="006127C6" w:rsidP="006127C6" w:rsidRDefault="006127C6" w14:paraId="08CA80E6" w14:textId="77777777">
      <w:pPr>
        <w:jc w:val="both"/>
        <w:rPr>
          <w:szCs w:val="24"/>
        </w:rPr>
      </w:pPr>
      <w:r>
        <w:rPr>
          <w:szCs w:val="24"/>
        </w:rPr>
        <w:tab/>
        <w:t xml:space="preserve"> Ostavitelj</w:t>
      </w:r>
      <w:r w:rsidR="0009394A">
        <w:rPr>
          <w:szCs w:val="24"/>
        </w:rPr>
        <w:t>ica je za života bila</w:t>
      </w:r>
      <w:r>
        <w:rPr>
          <w:szCs w:val="24"/>
        </w:rPr>
        <w:t xml:space="preserve"> jednom u braku sa </w:t>
      </w:r>
      <w:r w:rsidR="003848CB">
        <w:rPr>
          <w:szCs w:val="24"/>
        </w:rPr>
        <w:t xml:space="preserve">Vjekoslavom </w:t>
      </w:r>
      <w:r>
        <w:rPr>
          <w:szCs w:val="24"/>
        </w:rPr>
        <w:t xml:space="preserve">i u tom braku </w:t>
      </w:r>
      <w:r w:rsidR="003848CB">
        <w:rPr>
          <w:szCs w:val="24"/>
        </w:rPr>
        <w:t>nisu rođena djeca.</w:t>
      </w:r>
    </w:p>
    <w:p w:rsidR="003848CB" w:rsidP="006127C6" w:rsidRDefault="003848CB" w14:paraId="5BBFB837" w14:textId="77777777">
      <w:pPr>
        <w:jc w:val="both"/>
        <w:rPr>
          <w:szCs w:val="24"/>
        </w:rPr>
      </w:pPr>
    </w:p>
    <w:p w:rsidR="003848CB" w:rsidP="006127C6" w:rsidRDefault="003848CB" w14:paraId="650B0CD1" w14:textId="77777777">
      <w:pPr>
        <w:jc w:val="both"/>
        <w:rPr>
          <w:szCs w:val="24"/>
        </w:rPr>
      </w:pPr>
      <w:r>
        <w:rPr>
          <w:szCs w:val="24"/>
        </w:rPr>
        <w:t xml:space="preserve">Roditelji ostaviteljice su se zvali Filip i Barica </w:t>
      </w:r>
      <w:proofErr w:type="spellStart"/>
      <w:r>
        <w:rPr>
          <w:szCs w:val="24"/>
        </w:rPr>
        <w:t>Vitovski</w:t>
      </w:r>
      <w:proofErr w:type="spellEnd"/>
      <w:r>
        <w:rPr>
          <w:szCs w:val="24"/>
        </w:rPr>
        <w:t xml:space="preserve"> (preminuli prije ostaviteljice) i imali su šestero djece:</w:t>
      </w:r>
    </w:p>
    <w:p w:rsidR="003848CB" w:rsidP="003848CB" w:rsidRDefault="003848CB" w14:paraId="73F78AE9" w14:textId="77777777">
      <w:pPr>
        <w:jc w:val="both"/>
        <w:rPr>
          <w:szCs w:val="24"/>
        </w:rPr>
      </w:pPr>
    </w:p>
    <w:p w:rsidR="003848CB" w:rsidP="003848CB" w:rsidRDefault="003848CB" w14:paraId="7A98F671" w14:textId="77777777">
      <w:pPr>
        <w:pStyle w:val="Odlomakpopisa"/>
        <w:numPr>
          <w:ilvl w:val="0"/>
          <w:numId w:val="39"/>
        </w:numPr>
        <w:jc w:val="both"/>
        <w:rPr>
          <w:szCs w:val="24"/>
        </w:rPr>
      </w:pPr>
      <w:r w:rsidRPr="00E2434C">
        <w:rPr>
          <w:szCs w:val="24"/>
          <w:u w:val="single"/>
        </w:rPr>
        <w:t xml:space="preserve">Kćer Agatu </w:t>
      </w:r>
      <w:proofErr w:type="spellStart"/>
      <w:r w:rsidRPr="00E2434C">
        <w:rPr>
          <w:szCs w:val="24"/>
          <w:u w:val="single"/>
        </w:rPr>
        <w:t>Kunšt</w:t>
      </w:r>
      <w:proofErr w:type="spellEnd"/>
      <w:r w:rsidRPr="00E2434C">
        <w:rPr>
          <w:szCs w:val="24"/>
          <w:u w:val="single"/>
        </w:rPr>
        <w:t xml:space="preserve"> (ostaviteljica</w:t>
      </w:r>
      <w:r>
        <w:rPr>
          <w:szCs w:val="24"/>
        </w:rPr>
        <w:t>)</w:t>
      </w:r>
    </w:p>
    <w:p w:rsidRPr="00E2434C" w:rsidR="003848CB" w:rsidP="003848CB" w:rsidRDefault="003848CB" w14:paraId="5933392C" w14:textId="77777777">
      <w:pPr>
        <w:pStyle w:val="Odlomakpopisa"/>
        <w:numPr>
          <w:ilvl w:val="0"/>
          <w:numId w:val="39"/>
        </w:numPr>
        <w:jc w:val="both"/>
        <w:rPr>
          <w:szCs w:val="24"/>
          <w:u w:val="single"/>
        </w:rPr>
      </w:pPr>
      <w:r w:rsidRPr="00E2434C">
        <w:rPr>
          <w:szCs w:val="24"/>
          <w:u w:val="single"/>
        </w:rPr>
        <w:t xml:space="preserve">Kćer Josipu </w:t>
      </w:r>
      <w:proofErr w:type="spellStart"/>
      <w:r w:rsidRPr="00E2434C">
        <w:rPr>
          <w:szCs w:val="24"/>
          <w:u w:val="single"/>
        </w:rPr>
        <w:t>Gestić</w:t>
      </w:r>
      <w:proofErr w:type="spellEnd"/>
      <w:r w:rsidRPr="00E2434C">
        <w:rPr>
          <w:szCs w:val="24"/>
          <w:u w:val="single"/>
        </w:rPr>
        <w:t>, preminula bez potomaka</w:t>
      </w:r>
    </w:p>
    <w:p w:rsidRPr="00E2434C" w:rsidR="003848CB" w:rsidP="003848CB" w:rsidRDefault="003848CB" w14:paraId="1D252B06" w14:textId="77777777">
      <w:pPr>
        <w:pStyle w:val="Odlomakpopisa"/>
        <w:numPr>
          <w:ilvl w:val="0"/>
          <w:numId w:val="39"/>
        </w:numPr>
        <w:jc w:val="both"/>
        <w:rPr>
          <w:szCs w:val="24"/>
          <w:u w:val="single"/>
        </w:rPr>
      </w:pPr>
      <w:r w:rsidRPr="00E2434C">
        <w:rPr>
          <w:szCs w:val="24"/>
          <w:u w:val="single"/>
        </w:rPr>
        <w:t>Kćer Maricu Komin, pokojna koju su naslijedili</w:t>
      </w:r>
    </w:p>
    <w:p w:rsidRPr="00E2434C" w:rsidR="003848CB" w:rsidP="00494EF1" w:rsidRDefault="003848CB" w14:paraId="35F03715" w14:textId="77777777">
      <w:pPr>
        <w:pStyle w:val="Odlomakpopisa"/>
        <w:numPr>
          <w:ilvl w:val="2"/>
          <w:numId w:val="40"/>
        </w:numPr>
        <w:jc w:val="both"/>
        <w:rPr>
          <w:b/>
          <w:bCs/>
          <w:szCs w:val="24"/>
        </w:rPr>
      </w:pPr>
      <w:r w:rsidRPr="00E2434C">
        <w:rPr>
          <w:b/>
          <w:bCs/>
          <w:szCs w:val="24"/>
        </w:rPr>
        <w:t xml:space="preserve">Kćer Anica </w:t>
      </w:r>
      <w:proofErr w:type="spellStart"/>
      <w:r w:rsidRPr="00E2434C">
        <w:rPr>
          <w:b/>
          <w:bCs/>
          <w:szCs w:val="24"/>
        </w:rPr>
        <w:t>Šmit</w:t>
      </w:r>
      <w:proofErr w:type="spellEnd"/>
    </w:p>
    <w:p w:rsidRPr="00E2434C" w:rsidR="003848CB" w:rsidP="00494EF1" w:rsidRDefault="003848CB" w14:paraId="5B7DF96B" w14:textId="77777777">
      <w:pPr>
        <w:pStyle w:val="Odlomakpopisa"/>
        <w:numPr>
          <w:ilvl w:val="2"/>
          <w:numId w:val="40"/>
        </w:numPr>
        <w:jc w:val="both"/>
        <w:rPr>
          <w:b/>
          <w:bCs/>
          <w:szCs w:val="24"/>
        </w:rPr>
      </w:pPr>
      <w:r w:rsidRPr="00E2434C">
        <w:rPr>
          <w:b/>
          <w:bCs/>
          <w:szCs w:val="24"/>
        </w:rPr>
        <w:t xml:space="preserve">Kćer Đurđica </w:t>
      </w:r>
      <w:proofErr w:type="spellStart"/>
      <w:r w:rsidRPr="00E2434C">
        <w:rPr>
          <w:b/>
          <w:bCs/>
          <w:szCs w:val="24"/>
        </w:rPr>
        <w:t>Kocić</w:t>
      </w:r>
      <w:proofErr w:type="spellEnd"/>
    </w:p>
    <w:p w:rsidRPr="00E2434C" w:rsidR="006127C6" w:rsidP="003848CB" w:rsidRDefault="003848CB" w14:paraId="0AD66114" w14:textId="77777777">
      <w:pPr>
        <w:pStyle w:val="Odlomakpopisa"/>
        <w:numPr>
          <w:ilvl w:val="0"/>
          <w:numId w:val="39"/>
        </w:numPr>
        <w:jc w:val="both"/>
        <w:rPr>
          <w:szCs w:val="24"/>
          <w:u w:val="single"/>
        </w:rPr>
      </w:pPr>
      <w:r w:rsidRPr="00E2434C">
        <w:rPr>
          <w:szCs w:val="24"/>
          <w:u w:val="single"/>
        </w:rPr>
        <w:t xml:space="preserve">Kćer Evicu </w:t>
      </w:r>
      <w:proofErr w:type="spellStart"/>
      <w:r w:rsidRPr="00E2434C">
        <w:rPr>
          <w:szCs w:val="24"/>
          <w:u w:val="single"/>
        </w:rPr>
        <w:t>Kuzmanić</w:t>
      </w:r>
      <w:proofErr w:type="spellEnd"/>
      <w:r w:rsidRPr="00E2434C">
        <w:rPr>
          <w:szCs w:val="24"/>
          <w:u w:val="single"/>
        </w:rPr>
        <w:t>, pokojna, a koju su naslijedili</w:t>
      </w:r>
    </w:p>
    <w:p w:rsidR="003848CB" w:rsidP="003848CB" w:rsidRDefault="003848CB" w14:paraId="5D57029F" w14:textId="77777777">
      <w:pPr>
        <w:pStyle w:val="Odlomakpopisa"/>
        <w:numPr>
          <w:ilvl w:val="1"/>
          <w:numId w:val="41"/>
        </w:numPr>
        <w:jc w:val="both"/>
        <w:rPr>
          <w:szCs w:val="24"/>
        </w:rPr>
      </w:pPr>
      <w:r>
        <w:rPr>
          <w:szCs w:val="24"/>
        </w:rPr>
        <w:t xml:space="preserve">Sin </w:t>
      </w:r>
      <w:proofErr w:type="spellStart"/>
      <w:r>
        <w:rPr>
          <w:szCs w:val="24"/>
        </w:rPr>
        <w:t>Rudek</w:t>
      </w:r>
      <w:proofErr w:type="spellEnd"/>
      <w:r>
        <w:rPr>
          <w:szCs w:val="24"/>
        </w:rPr>
        <w:t xml:space="preserve"> </w:t>
      </w:r>
      <w:proofErr w:type="spellStart"/>
      <w:r>
        <w:rPr>
          <w:szCs w:val="24"/>
        </w:rPr>
        <w:t>Balagović</w:t>
      </w:r>
      <w:proofErr w:type="spellEnd"/>
      <w:r>
        <w:rPr>
          <w:szCs w:val="24"/>
        </w:rPr>
        <w:t>, pokojni kojeg su naslijedili</w:t>
      </w:r>
    </w:p>
    <w:p w:rsidRPr="00E2434C" w:rsidR="003848CB" w:rsidP="003848CB" w:rsidRDefault="003848CB" w14:paraId="6E0C7D1A" w14:textId="77777777">
      <w:pPr>
        <w:pStyle w:val="Odlomakpopisa"/>
        <w:numPr>
          <w:ilvl w:val="2"/>
          <w:numId w:val="41"/>
        </w:numPr>
        <w:jc w:val="both"/>
        <w:rPr>
          <w:b/>
          <w:bCs/>
          <w:szCs w:val="24"/>
        </w:rPr>
      </w:pPr>
      <w:r w:rsidRPr="00E2434C">
        <w:rPr>
          <w:b/>
          <w:bCs/>
          <w:szCs w:val="24"/>
        </w:rPr>
        <w:t xml:space="preserve">Zdravka </w:t>
      </w:r>
      <w:proofErr w:type="spellStart"/>
      <w:r w:rsidRPr="00E2434C">
        <w:rPr>
          <w:b/>
          <w:bCs/>
          <w:szCs w:val="24"/>
        </w:rPr>
        <w:t>Balagović</w:t>
      </w:r>
      <w:proofErr w:type="spellEnd"/>
    </w:p>
    <w:p w:rsidRPr="00E2434C" w:rsidR="003848CB" w:rsidP="003848CB" w:rsidRDefault="003848CB" w14:paraId="70284B7F" w14:textId="77777777">
      <w:pPr>
        <w:pStyle w:val="Odlomakpopisa"/>
        <w:numPr>
          <w:ilvl w:val="2"/>
          <w:numId w:val="41"/>
        </w:numPr>
        <w:jc w:val="both"/>
        <w:rPr>
          <w:b/>
          <w:bCs/>
          <w:szCs w:val="24"/>
        </w:rPr>
      </w:pPr>
      <w:r w:rsidRPr="00E2434C">
        <w:rPr>
          <w:b/>
          <w:bCs/>
          <w:szCs w:val="24"/>
        </w:rPr>
        <w:t xml:space="preserve">Ivan </w:t>
      </w:r>
      <w:proofErr w:type="spellStart"/>
      <w:r w:rsidRPr="00E2434C">
        <w:rPr>
          <w:b/>
          <w:bCs/>
          <w:szCs w:val="24"/>
        </w:rPr>
        <w:t>Balagović</w:t>
      </w:r>
      <w:proofErr w:type="spellEnd"/>
    </w:p>
    <w:p w:rsidRPr="00E2434C" w:rsidR="003848CB" w:rsidP="003848CB" w:rsidRDefault="003848CB" w14:paraId="54E54D7B" w14:textId="77777777">
      <w:pPr>
        <w:pStyle w:val="Odlomakpopisa"/>
        <w:numPr>
          <w:ilvl w:val="2"/>
          <w:numId w:val="41"/>
        </w:numPr>
        <w:jc w:val="both"/>
        <w:rPr>
          <w:b/>
          <w:bCs/>
          <w:szCs w:val="24"/>
        </w:rPr>
      </w:pPr>
      <w:r w:rsidRPr="00E2434C">
        <w:rPr>
          <w:b/>
          <w:bCs/>
          <w:szCs w:val="24"/>
        </w:rPr>
        <w:t>Branka Žnidarić</w:t>
      </w:r>
    </w:p>
    <w:p w:rsidR="003848CB" w:rsidP="003848CB" w:rsidRDefault="003848CB" w14:paraId="7BDA5BBF" w14:textId="77777777">
      <w:pPr>
        <w:pStyle w:val="Odlomakpopisa"/>
        <w:numPr>
          <w:ilvl w:val="1"/>
          <w:numId w:val="41"/>
        </w:numPr>
        <w:jc w:val="both"/>
        <w:rPr>
          <w:szCs w:val="24"/>
        </w:rPr>
      </w:pPr>
      <w:r>
        <w:rPr>
          <w:szCs w:val="24"/>
        </w:rPr>
        <w:t>Kćer Marica Tušek, pokojna koju su naslijedili</w:t>
      </w:r>
    </w:p>
    <w:p w:rsidRPr="00E2434C" w:rsidR="003848CB" w:rsidP="003848CB" w:rsidRDefault="003848CB" w14:paraId="02FE9617" w14:textId="77777777">
      <w:pPr>
        <w:pStyle w:val="Odlomakpopisa"/>
        <w:numPr>
          <w:ilvl w:val="2"/>
          <w:numId w:val="42"/>
        </w:numPr>
        <w:jc w:val="both"/>
        <w:rPr>
          <w:b/>
          <w:bCs/>
          <w:szCs w:val="24"/>
        </w:rPr>
      </w:pPr>
      <w:r w:rsidRPr="00E2434C">
        <w:rPr>
          <w:b/>
          <w:bCs/>
          <w:szCs w:val="24"/>
        </w:rPr>
        <w:t>sin Igor Tušek</w:t>
      </w:r>
    </w:p>
    <w:p w:rsidRPr="00E2434C" w:rsidR="003848CB" w:rsidP="003848CB" w:rsidRDefault="003848CB" w14:paraId="7BD0B2D0" w14:textId="77777777">
      <w:pPr>
        <w:pStyle w:val="Odlomakpopisa"/>
        <w:numPr>
          <w:ilvl w:val="2"/>
          <w:numId w:val="42"/>
        </w:numPr>
        <w:jc w:val="both"/>
        <w:rPr>
          <w:b/>
          <w:bCs/>
          <w:szCs w:val="24"/>
        </w:rPr>
      </w:pPr>
      <w:r w:rsidRPr="00E2434C">
        <w:rPr>
          <w:b/>
          <w:bCs/>
          <w:szCs w:val="24"/>
        </w:rPr>
        <w:lastRenderedPageBreak/>
        <w:t>Sin Dario Tušek</w:t>
      </w:r>
    </w:p>
    <w:p w:rsidRPr="00E2434C" w:rsidR="003848CB" w:rsidP="003848CB" w:rsidRDefault="003848CB" w14:paraId="1068DA31" w14:textId="77777777">
      <w:pPr>
        <w:pStyle w:val="Odlomakpopisa"/>
        <w:numPr>
          <w:ilvl w:val="0"/>
          <w:numId w:val="39"/>
        </w:numPr>
        <w:jc w:val="both"/>
        <w:rPr>
          <w:szCs w:val="24"/>
          <w:u w:val="single"/>
        </w:rPr>
      </w:pPr>
      <w:r w:rsidRPr="00E2434C">
        <w:rPr>
          <w:szCs w:val="24"/>
          <w:u w:val="single"/>
        </w:rPr>
        <w:t xml:space="preserve">Kćer Anicu </w:t>
      </w:r>
      <w:proofErr w:type="spellStart"/>
      <w:r w:rsidRPr="00E2434C">
        <w:rPr>
          <w:szCs w:val="24"/>
          <w:u w:val="single"/>
        </w:rPr>
        <w:t>Hribar</w:t>
      </w:r>
      <w:proofErr w:type="spellEnd"/>
      <w:r w:rsidRPr="00E2434C">
        <w:rPr>
          <w:szCs w:val="24"/>
          <w:u w:val="single"/>
        </w:rPr>
        <w:t xml:space="preserve"> koju su naslijedili</w:t>
      </w:r>
    </w:p>
    <w:p w:rsidR="003848CB" w:rsidP="003848CB" w:rsidRDefault="003848CB" w14:paraId="21874153" w14:textId="77777777">
      <w:pPr>
        <w:pStyle w:val="Odlomakpopisa"/>
        <w:numPr>
          <w:ilvl w:val="1"/>
          <w:numId w:val="43"/>
        </w:numPr>
        <w:jc w:val="both"/>
        <w:rPr>
          <w:szCs w:val="24"/>
        </w:rPr>
      </w:pPr>
      <w:r>
        <w:rPr>
          <w:szCs w:val="24"/>
        </w:rPr>
        <w:t xml:space="preserve">Sin Josip </w:t>
      </w:r>
      <w:proofErr w:type="spellStart"/>
      <w:r>
        <w:rPr>
          <w:szCs w:val="24"/>
        </w:rPr>
        <w:t>Hribar</w:t>
      </w:r>
      <w:proofErr w:type="spellEnd"/>
      <w:r>
        <w:rPr>
          <w:szCs w:val="24"/>
        </w:rPr>
        <w:t xml:space="preserve"> , pokojni</w:t>
      </w:r>
    </w:p>
    <w:p w:rsidRPr="00E2434C" w:rsidR="003848CB" w:rsidP="003848CB" w:rsidRDefault="003848CB" w14:paraId="5CE1D77B" w14:textId="77777777">
      <w:pPr>
        <w:pStyle w:val="Odlomakpopisa"/>
        <w:numPr>
          <w:ilvl w:val="2"/>
          <w:numId w:val="43"/>
        </w:numPr>
        <w:jc w:val="both"/>
        <w:rPr>
          <w:b/>
          <w:bCs/>
          <w:szCs w:val="24"/>
        </w:rPr>
      </w:pPr>
      <w:r w:rsidRPr="00E2434C">
        <w:rPr>
          <w:b/>
          <w:bCs/>
          <w:szCs w:val="24"/>
        </w:rPr>
        <w:t xml:space="preserve">Supruga Božica </w:t>
      </w:r>
      <w:proofErr w:type="spellStart"/>
      <w:r w:rsidRPr="00E2434C">
        <w:rPr>
          <w:b/>
          <w:bCs/>
          <w:szCs w:val="24"/>
        </w:rPr>
        <w:t>Hribar</w:t>
      </w:r>
      <w:proofErr w:type="spellEnd"/>
    </w:p>
    <w:p w:rsidRPr="00E2434C" w:rsidR="003848CB" w:rsidP="003848CB" w:rsidRDefault="003848CB" w14:paraId="5F146AB7" w14:textId="77777777">
      <w:pPr>
        <w:pStyle w:val="Odlomakpopisa"/>
        <w:numPr>
          <w:ilvl w:val="2"/>
          <w:numId w:val="43"/>
        </w:numPr>
        <w:jc w:val="both"/>
        <w:rPr>
          <w:b/>
          <w:bCs/>
          <w:szCs w:val="24"/>
        </w:rPr>
      </w:pPr>
      <w:r w:rsidRPr="00E2434C">
        <w:rPr>
          <w:b/>
          <w:bCs/>
          <w:szCs w:val="24"/>
        </w:rPr>
        <w:t xml:space="preserve">Sin Danijel </w:t>
      </w:r>
      <w:proofErr w:type="spellStart"/>
      <w:r w:rsidRPr="00E2434C">
        <w:rPr>
          <w:b/>
          <w:bCs/>
          <w:szCs w:val="24"/>
        </w:rPr>
        <w:t>Hribar</w:t>
      </w:r>
      <w:proofErr w:type="spellEnd"/>
    </w:p>
    <w:p w:rsidRPr="00E2434C" w:rsidR="003848CB" w:rsidP="003848CB" w:rsidRDefault="003848CB" w14:paraId="2D4ED0F0" w14:textId="77777777">
      <w:pPr>
        <w:pStyle w:val="Odlomakpopisa"/>
        <w:numPr>
          <w:ilvl w:val="2"/>
          <w:numId w:val="43"/>
        </w:numPr>
        <w:jc w:val="both"/>
        <w:rPr>
          <w:b/>
          <w:bCs/>
          <w:szCs w:val="24"/>
        </w:rPr>
      </w:pPr>
      <w:r w:rsidRPr="00E2434C">
        <w:rPr>
          <w:b/>
          <w:bCs/>
          <w:szCs w:val="24"/>
        </w:rPr>
        <w:t xml:space="preserve">Sin Ivan </w:t>
      </w:r>
      <w:proofErr w:type="spellStart"/>
      <w:r w:rsidRPr="00E2434C">
        <w:rPr>
          <w:b/>
          <w:bCs/>
          <w:szCs w:val="24"/>
        </w:rPr>
        <w:t>Hribar</w:t>
      </w:r>
      <w:proofErr w:type="spellEnd"/>
    </w:p>
    <w:p w:rsidRPr="00E2434C" w:rsidR="003848CB" w:rsidP="003848CB" w:rsidRDefault="003848CB" w14:paraId="43B25497" w14:textId="77777777">
      <w:pPr>
        <w:pStyle w:val="Odlomakpopisa"/>
        <w:numPr>
          <w:ilvl w:val="2"/>
          <w:numId w:val="43"/>
        </w:numPr>
        <w:jc w:val="both"/>
        <w:rPr>
          <w:b/>
          <w:bCs/>
          <w:szCs w:val="24"/>
        </w:rPr>
      </w:pPr>
      <w:r w:rsidRPr="00E2434C">
        <w:rPr>
          <w:b/>
          <w:bCs/>
          <w:szCs w:val="24"/>
        </w:rPr>
        <w:t xml:space="preserve">Sin Domagoj </w:t>
      </w:r>
      <w:proofErr w:type="spellStart"/>
      <w:r w:rsidRPr="00E2434C">
        <w:rPr>
          <w:b/>
          <w:bCs/>
          <w:szCs w:val="24"/>
        </w:rPr>
        <w:t>Hribar</w:t>
      </w:r>
      <w:proofErr w:type="spellEnd"/>
    </w:p>
    <w:p w:rsidR="003848CB" w:rsidP="003848CB" w:rsidRDefault="003848CB" w14:paraId="2B63F0AF" w14:textId="77777777">
      <w:pPr>
        <w:pStyle w:val="Odlomakpopisa"/>
        <w:numPr>
          <w:ilvl w:val="1"/>
          <w:numId w:val="43"/>
        </w:numPr>
        <w:jc w:val="both"/>
        <w:rPr>
          <w:szCs w:val="24"/>
        </w:rPr>
      </w:pPr>
      <w:r>
        <w:rPr>
          <w:szCs w:val="24"/>
        </w:rPr>
        <w:t xml:space="preserve">Sin Drago </w:t>
      </w:r>
      <w:proofErr w:type="spellStart"/>
      <w:r>
        <w:rPr>
          <w:szCs w:val="24"/>
        </w:rPr>
        <w:t>Hribar</w:t>
      </w:r>
      <w:proofErr w:type="spellEnd"/>
      <w:r>
        <w:rPr>
          <w:szCs w:val="24"/>
        </w:rPr>
        <w:t>, pokojni</w:t>
      </w:r>
    </w:p>
    <w:p w:rsidRPr="00E2434C" w:rsidR="003848CB" w:rsidP="003848CB" w:rsidRDefault="003848CB" w14:paraId="34153C85" w14:textId="77777777">
      <w:pPr>
        <w:pStyle w:val="Odlomakpopisa"/>
        <w:numPr>
          <w:ilvl w:val="0"/>
          <w:numId w:val="39"/>
        </w:numPr>
        <w:jc w:val="both"/>
        <w:rPr>
          <w:szCs w:val="24"/>
          <w:u w:val="single"/>
        </w:rPr>
      </w:pPr>
      <w:r w:rsidRPr="00E2434C">
        <w:rPr>
          <w:szCs w:val="24"/>
          <w:u w:val="single"/>
        </w:rPr>
        <w:t xml:space="preserve">Sina Ivana </w:t>
      </w:r>
      <w:proofErr w:type="spellStart"/>
      <w:r w:rsidRPr="00E2434C">
        <w:rPr>
          <w:szCs w:val="24"/>
          <w:u w:val="single"/>
        </w:rPr>
        <w:t>Vitovskog</w:t>
      </w:r>
      <w:proofErr w:type="spellEnd"/>
      <w:r w:rsidRPr="00E2434C">
        <w:rPr>
          <w:szCs w:val="24"/>
          <w:u w:val="single"/>
        </w:rPr>
        <w:t>, pokojni, kojeg su naslijedili</w:t>
      </w:r>
    </w:p>
    <w:p w:rsidR="003848CB" w:rsidP="003848CB" w:rsidRDefault="003848CB" w14:paraId="2DBF9714" w14:textId="77777777">
      <w:pPr>
        <w:pStyle w:val="Odlomakpopisa"/>
        <w:numPr>
          <w:ilvl w:val="1"/>
          <w:numId w:val="44"/>
        </w:numPr>
        <w:jc w:val="both"/>
        <w:rPr>
          <w:szCs w:val="24"/>
        </w:rPr>
      </w:pPr>
      <w:r>
        <w:rPr>
          <w:szCs w:val="24"/>
        </w:rPr>
        <w:t xml:space="preserve">Sin </w:t>
      </w:r>
      <w:r w:rsidR="00E2434C">
        <w:rPr>
          <w:szCs w:val="24"/>
        </w:rPr>
        <w:t>Franjo</w:t>
      </w:r>
      <w:r>
        <w:rPr>
          <w:szCs w:val="24"/>
        </w:rPr>
        <w:t xml:space="preserve"> </w:t>
      </w:r>
      <w:proofErr w:type="spellStart"/>
      <w:r>
        <w:rPr>
          <w:szCs w:val="24"/>
        </w:rPr>
        <w:t>Vitovski</w:t>
      </w:r>
      <w:proofErr w:type="spellEnd"/>
      <w:r>
        <w:rPr>
          <w:szCs w:val="24"/>
        </w:rPr>
        <w:t>, pokojni</w:t>
      </w:r>
      <w:r w:rsidR="00E2434C">
        <w:rPr>
          <w:szCs w:val="24"/>
        </w:rPr>
        <w:t xml:space="preserve"> kojeg su naslijedili</w:t>
      </w:r>
    </w:p>
    <w:p w:rsidRPr="00E2434C" w:rsidR="00E2434C" w:rsidP="00E2434C" w:rsidRDefault="00E2434C" w14:paraId="2A13AF29" w14:textId="77777777">
      <w:pPr>
        <w:pStyle w:val="Odlomakpopisa"/>
        <w:numPr>
          <w:ilvl w:val="2"/>
          <w:numId w:val="44"/>
        </w:numPr>
        <w:jc w:val="both"/>
        <w:rPr>
          <w:b/>
          <w:bCs/>
          <w:szCs w:val="24"/>
        </w:rPr>
      </w:pPr>
      <w:r w:rsidRPr="00E2434C">
        <w:rPr>
          <w:b/>
          <w:bCs/>
          <w:szCs w:val="24"/>
        </w:rPr>
        <w:t xml:space="preserve">Supruga Marija </w:t>
      </w:r>
      <w:proofErr w:type="spellStart"/>
      <w:r w:rsidRPr="00E2434C">
        <w:rPr>
          <w:b/>
          <w:bCs/>
          <w:szCs w:val="24"/>
        </w:rPr>
        <w:t>Vitovski</w:t>
      </w:r>
      <w:proofErr w:type="spellEnd"/>
    </w:p>
    <w:p w:rsidRPr="00E2434C" w:rsidR="00E2434C" w:rsidP="00E2434C" w:rsidRDefault="00E2434C" w14:paraId="50338A04" w14:textId="77777777">
      <w:pPr>
        <w:pStyle w:val="Odlomakpopisa"/>
        <w:numPr>
          <w:ilvl w:val="2"/>
          <w:numId w:val="44"/>
        </w:numPr>
        <w:jc w:val="both"/>
        <w:rPr>
          <w:b/>
          <w:bCs/>
          <w:szCs w:val="24"/>
        </w:rPr>
      </w:pPr>
      <w:r w:rsidRPr="00E2434C">
        <w:rPr>
          <w:b/>
          <w:bCs/>
          <w:szCs w:val="24"/>
        </w:rPr>
        <w:t xml:space="preserve">kćer Dubravka </w:t>
      </w:r>
      <w:proofErr w:type="spellStart"/>
      <w:r w:rsidRPr="00E2434C">
        <w:rPr>
          <w:b/>
          <w:bCs/>
          <w:szCs w:val="24"/>
        </w:rPr>
        <w:t>Štuljan</w:t>
      </w:r>
      <w:proofErr w:type="spellEnd"/>
    </w:p>
    <w:p w:rsidRPr="00E2434C" w:rsidR="00E2434C" w:rsidP="00E2434C" w:rsidRDefault="00E2434C" w14:paraId="6442984A" w14:textId="77777777">
      <w:pPr>
        <w:pStyle w:val="Odlomakpopisa"/>
        <w:numPr>
          <w:ilvl w:val="2"/>
          <w:numId w:val="44"/>
        </w:numPr>
        <w:jc w:val="both"/>
        <w:rPr>
          <w:b/>
          <w:bCs/>
          <w:szCs w:val="24"/>
        </w:rPr>
      </w:pPr>
      <w:r w:rsidRPr="00E2434C">
        <w:rPr>
          <w:b/>
          <w:bCs/>
          <w:szCs w:val="24"/>
        </w:rPr>
        <w:t xml:space="preserve">kćer Sanja </w:t>
      </w:r>
      <w:proofErr w:type="spellStart"/>
      <w:r w:rsidRPr="00E2434C">
        <w:rPr>
          <w:b/>
          <w:bCs/>
          <w:szCs w:val="24"/>
        </w:rPr>
        <w:t>Kerep</w:t>
      </w:r>
      <w:proofErr w:type="spellEnd"/>
    </w:p>
    <w:p w:rsidRPr="00E2434C" w:rsidR="00E2434C" w:rsidP="00E2434C" w:rsidRDefault="00E2434C" w14:paraId="69D92ABE" w14:textId="77777777">
      <w:pPr>
        <w:pStyle w:val="Odlomakpopisa"/>
        <w:numPr>
          <w:ilvl w:val="2"/>
          <w:numId w:val="44"/>
        </w:numPr>
        <w:jc w:val="both"/>
        <w:rPr>
          <w:b/>
          <w:bCs/>
          <w:szCs w:val="24"/>
        </w:rPr>
      </w:pPr>
      <w:r w:rsidRPr="00E2434C">
        <w:rPr>
          <w:b/>
          <w:bCs/>
          <w:szCs w:val="24"/>
        </w:rPr>
        <w:t xml:space="preserve">kćer Marina </w:t>
      </w:r>
      <w:proofErr w:type="spellStart"/>
      <w:r w:rsidRPr="00E2434C">
        <w:rPr>
          <w:b/>
          <w:bCs/>
          <w:szCs w:val="24"/>
        </w:rPr>
        <w:t>Šmintić</w:t>
      </w:r>
      <w:proofErr w:type="spellEnd"/>
    </w:p>
    <w:p w:rsidR="00E2434C" w:rsidP="00E2434C" w:rsidRDefault="00E2434C" w14:paraId="4B49AF63" w14:textId="77777777">
      <w:pPr>
        <w:pStyle w:val="Odlomakpopisa"/>
        <w:numPr>
          <w:ilvl w:val="2"/>
          <w:numId w:val="44"/>
        </w:numPr>
        <w:jc w:val="both"/>
        <w:rPr>
          <w:b/>
          <w:bCs/>
          <w:szCs w:val="24"/>
        </w:rPr>
      </w:pPr>
      <w:r w:rsidRPr="00E2434C">
        <w:rPr>
          <w:b/>
          <w:bCs/>
          <w:szCs w:val="24"/>
        </w:rPr>
        <w:t xml:space="preserve">unuk Marin </w:t>
      </w:r>
      <w:proofErr w:type="spellStart"/>
      <w:r w:rsidRPr="00E2434C">
        <w:rPr>
          <w:b/>
          <w:bCs/>
          <w:szCs w:val="24"/>
        </w:rPr>
        <w:t>Ljoljić</w:t>
      </w:r>
      <w:proofErr w:type="spellEnd"/>
    </w:p>
    <w:p w:rsidRPr="00E2434C" w:rsidR="00494EF1" w:rsidP="00E2434C" w:rsidRDefault="00494EF1" w14:paraId="64DA462C" w14:textId="77777777">
      <w:pPr>
        <w:pStyle w:val="Odlomakpopisa"/>
        <w:numPr>
          <w:ilvl w:val="2"/>
          <w:numId w:val="44"/>
        </w:numPr>
        <w:jc w:val="both"/>
        <w:rPr>
          <w:b/>
          <w:bCs/>
          <w:szCs w:val="24"/>
        </w:rPr>
      </w:pPr>
      <w:r>
        <w:rPr>
          <w:b/>
          <w:bCs/>
          <w:szCs w:val="24"/>
        </w:rPr>
        <w:t xml:space="preserve">unuk Damjan </w:t>
      </w:r>
      <w:proofErr w:type="spellStart"/>
      <w:r>
        <w:rPr>
          <w:b/>
          <w:bCs/>
          <w:szCs w:val="24"/>
        </w:rPr>
        <w:t>Ljoljić</w:t>
      </w:r>
      <w:proofErr w:type="spellEnd"/>
    </w:p>
    <w:p w:rsidR="003848CB" w:rsidP="003848CB" w:rsidRDefault="003848CB" w14:paraId="24C304B1" w14:textId="77777777">
      <w:pPr>
        <w:pStyle w:val="Odlomakpopisa"/>
        <w:numPr>
          <w:ilvl w:val="1"/>
          <w:numId w:val="44"/>
        </w:numPr>
        <w:jc w:val="both"/>
        <w:rPr>
          <w:szCs w:val="24"/>
        </w:rPr>
      </w:pPr>
      <w:r>
        <w:rPr>
          <w:szCs w:val="24"/>
        </w:rPr>
        <w:t xml:space="preserve">Sin Ivan </w:t>
      </w:r>
      <w:proofErr w:type="spellStart"/>
      <w:r>
        <w:rPr>
          <w:szCs w:val="24"/>
        </w:rPr>
        <w:t>Vitovski</w:t>
      </w:r>
      <w:proofErr w:type="spellEnd"/>
      <w:r>
        <w:rPr>
          <w:szCs w:val="24"/>
        </w:rPr>
        <w:t>, pokojni</w:t>
      </w:r>
      <w:r w:rsidR="00E2434C">
        <w:rPr>
          <w:szCs w:val="24"/>
        </w:rPr>
        <w:t>, a kojeg su naslijedili</w:t>
      </w:r>
    </w:p>
    <w:p w:rsidRPr="00E2434C" w:rsidR="00E2434C" w:rsidP="00E2434C" w:rsidRDefault="00E2434C" w14:paraId="6897B3B2" w14:textId="77777777">
      <w:pPr>
        <w:pStyle w:val="Odlomakpopisa"/>
        <w:numPr>
          <w:ilvl w:val="2"/>
          <w:numId w:val="45"/>
        </w:numPr>
        <w:jc w:val="both"/>
        <w:rPr>
          <w:b/>
          <w:bCs/>
          <w:szCs w:val="24"/>
        </w:rPr>
      </w:pPr>
      <w:r w:rsidRPr="00E2434C">
        <w:rPr>
          <w:b/>
          <w:bCs/>
          <w:szCs w:val="24"/>
        </w:rPr>
        <w:t xml:space="preserve">Supruga Ljubica </w:t>
      </w:r>
      <w:proofErr w:type="spellStart"/>
      <w:r w:rsidRPr="00E2434C">
        <w:rPr>
          <w:b/>
          <w:bCs/>
          <w:szCs w:val="24"/>
        </w:rPr>
        <w:t>Vitovski</w:t>
      </w:r>
      <w:proofErr w:type="spellEnd"/>
    </w:p>
    <w:p w:rsidRPr="00E2434C" w:rsidR="00E2434C" w:rsidP="00E2434C" w:rsidRDefault="00E2434C" w14:paraId="1ED592C0" w14:textId="77777777">
      <w:pPr>
        <w:pStyle w:val="Odlomakpopisa"/>
        <w:numPr>
          <w:ilvl w:val="2"/>
          <w:numId w:val="45"/>
        </w:numPr>
        <w:jc w:val="both"/>
        <w:rPr>
          <w:b/>
          <w:bCs/>
          <w:szCs w:val="24"/>
        </w:rPr>
      </w:pPr>
      <w:r w:rsidRPr="00E2434C">
        <w:rPr>
          <w:b/>
          <w:bCs/>
          <w:szCs w:val="24"/>
        </w:rPr>
        <w:t xml:space="preserve">Sin Krešimir </w:t>
      </w:r>
      <w:proofErr w:type="spellStart"/>
      <w:r w:rsidRPr="00E2434C">
        <w:rPr>
          <w:b/>
          <w:bCs/>
          <w:szCs w:val="24"/>
        </w:rPr>
        <w:t>Vitovski</w:t>
      </w:r>
      <w:proofErr w:type="spellEnd"/>
    </w:p>
    <w:p w:rsidRPr="00E2434C" w:rsidR="00E2434C" w:rsidP="00E2434C" w:rsidRDefault="00E2434C" w14:paraId="026B967D" w14:textId="77777777">
      <w:pPr>
        <w:pStyle w:val="Odlomakpopisa"/>
        <w:numPr>
          <w:ilvl w:val="2"/>
          <w:numId w:val="45"/>
        </w:numPr>
        <w:jc w:val="both"/>
        <w:rPr>
          <w:b/>
          <w:bCs/>
          <w:szCs w:val="24"/>
        </w:rPr>
      </w:pPr>
      <w:r w:rsidRPr="00E2434C">
        <w:rPr>
          <w:b/>
          <w:bCs/>
          <w:szCs w:val="24"/>
        </w:rPr>
        <w:t xml:space="preserve">Kćer Ivana </w:t>
      </w:r>
      <w:proofErr w:type="spellStart"/>
      <w:r w:rsidRPr="00E2434C">
        <w:rPr>
          <w:b/>
          <w:bCs/>
          <w:szCs w:val="24"/>
        </w:rPr>
        <w:t>Vitovski</w:t>
      </w:r>
      <w:proofErr w:type="spellEnd"/>
    </w:p>
    <w:p w:rsidRPr="00E2434C" w:rsidR="003848CB" w:rsidP="003848CB" w:rsidRDefault="003848CB" w14:paraId="7478D881" w14:textId="77777777">
      <w:pPr>
        <w:pStyle w:val="Odlomakpopisa"/>
        <w:numPr>
          <w:ilvl w:val="1"/>
          <w:numId w:val="44"/>
        </w:numPr>
        <w:jc w:val="both"/>
        <w:rPr>
          <w:b/>
          <w:bCs/>
          <w:szCs w:val="24"/>
        </w:rPr>
      </w:pPr>
      <w:r w:rsidRPr="00E2434C">
        <w:rPr>
          <w:b/>
          <w:bCs/>
          <w:szCs w:val="24"/>
        </w:rPr>
        <w:t xml:space="preserve">Kćer Dragica </w:t>
      </w:r>
      <w:proofErr w:type="spellStart"/>
      <w:r w:rsidRPr="00E2434C">
        <w:rPr>
          <w:b/>
          <w:bCs/>
          <w:szCs w:val="24"/>
        </w:rPr>
        <w:t>Gracek</w:t>
      </w:r>
      <w:proofErr w:type="spellEnd"/>
    </w:p>
    <w:p w:rsidR="003848CB" w:rsidP="003848CB" w:rsidRDefault="003848CB" w14:paraId="5B16B550" w14:textId="77777777">
      <w:pPr>
        <w:pStyle w:val="Odlomakpopisa"/>
        <w:numPr>
          <w:ilvl w:val="1"/>
          <w:numId w:val="44"/>
        </w:numPr>
        <w:jc w:val="both"/>
        <w:rPr>
          <w:szCs w:val="24"/>
        </w:rPr>
      </w:pPr>
      <w:r>
        <w:rPr>
          <w:szCs w:val="24"/>
        </w:rPr>
        <w:t xml:space="preserve">Sin Stjepan </w:t>
      </w:r>
      <w:proofErr w:type="spellStart"/>
      <w:r>
        <w:rPr>
          <w:szCs w:val="24"/>
        </w:rPr>
        <w:t>Vitovski</w:t>
      </w:r>
      <w:proofErr w:type="spellEnd"/>
      <w:r>
        <w:rPr>
          <w:szCs w:val="24"/>
        </w:rPr>
        <w:t>, pokojni</w:t>
      </w:r>
      <w:r w:rsidR="00E2434C">
        <w:rPr>
          <w:szCs w:val="24"/>
        </w:rPr>
        <w:t xml:space="preserve"> čiji su zakonski nasljednici</w:t>
      </w:r>
    </w:p>
    <w:p w:rsidR="00E2434C" w:rsidP="00E2434C" w:rsidRDefault="00E2434C" w14:paraId="1136B6ED" w14:textId="77777777">
      <w:pPr>
        <w:pStyle w:val="Odlomakpopisa"/>
        <w:numPr>
          <w:ilvl w:val="2"/>
          <w:numId w:val="46"/>
        </w:numPr>
        <w:jc w:val="both"/>
        <w:rPr>
          <w:szCs w:val="24"/>
        </w:rPr>
      </w:pPr>
      <w:r>
        <w:rPr>
          <w:szCs w:val="24"/>
        </w:rPr>
        <w:t xml:space="preserve">Blaženka </w:t>
      </w:r>
      <w:proofErr w:type="spellStart"/>
      <w:r>
        <w:rPr>
          <w:szCs w:val="24"/>
        </w:rPr>
        <w:t>Vitovski</w:t>
      </w:r>
      <w:proofErr w:type="spellEnd"/>
      <w:r>
        <w:rPr>
          <w:szCs w:val="24"/>
        </w:rPr>
        <w:t xml:space="preserve"> (izjava list 13)</w:t>
      </w:r>
    </w:p>
    <w:p w:rsidR="00E2434C" w:rsidP="00E2434C" w:rsidRDefault="00E2434C" w14:paraId="7B14550C" w14:textId="77777777">
      <w:pPr>
        <w:pStyle w:val="Odlomakpopisa"/>
        <w:numPr>
          <w:ilvl w:val="2"/>
          <w:numId w:val="46"/>
        </w:numPr>
        <w:jc w:val="both"/>
        <w:rPr>
          <w:szCs w:val="24"/>
        </w:rPr>
      </w:pPr>
      <w:r>
        <w:rPr>
          <w:szCs w:val="24"/>
        </w:rPr>
        <w:t xml:space="preserve">Kćer Valentina </w:t>
      </w:r>
      <w:proofErr w:type="spellStart"/>
      <w:r>
        <w:rPr>
          <w:szCs w:val="24"/>
        </w:rPr>
        <w:t>Šinka</w:t>
      </w:r>
      <w:proofErr w:type="spellEnd"/>
      <w:r>
        <w:rPr>
          <w:szCs w:val="24"/>
        </w:rPr>
        <w:t xml:space="preserve"> (izjava list 13)</w:t>
      </w:r>
    </w:p>
    <w:p w:rsidR="003848CB" w:rsidP="003848CB" w:rsidRDefault="00E2434C" w14:paraId="560F9AFA" w14:textId="77777777">
      <w:pPr>
        <w:pStyle w:val="Odlomakpopisa"/>
        <w:numPr>
          <w:ilvl w:val="1"/>
          <w:numId w:val="44"/>
        </w:numPr>
        <w:jc w:val="both"/>
        <w:rPr>
          <w:szCs w:val="24"/>
        </w:rPr>
      </w:pPr>
      <w:r>
        <w:rPr>
          <w:szCs w:val="24"/>
        </w:rPr>
        <w:t xml:space="preserve">Sin Joža </w:t>
      </w:r>
      <w:proofErr w:type="spellStart"/>
      <w:r>
        <w:rPr>
          <w:szCs w:val="24"/>
        </w:rPr>
        <w:t>Vitovski</w:t>
      </w:r>
      <w:proofErr w:type="spellEnd"/>
      <w:r>
        <w:rPr>
          <w:szCs w:val="24"/>
        </w:rPr>
        <w:t>, pokojni, kojeg su naslijedili</w:t>
      </w:r>
    </w:p>
    <w:p w:rsidRPr="00E2434C" w:rsidR="00E2434C" w:rsidP="00E2434C" w:rsidRDefault="00E2434C" w14:paraId="2FB95F22" w14:textId="77777777">
      <w:pPr>
        <w:pStyle w:val="Odlomakpopisa"/>
        <w:numPr>
          <w:ilvl w:val="2"/>
          <w:numId w:val="47"/>
        </w:numPr>
        <w:jc w:val="both"/>
        <w:rPr>
          <w:b/>
          <w:bCs/>
          <w:szCs w:val="24"/>
        </w:rPr>
      </w:pPr>
      <w:r w:rsidRPr="00E2434C">
        <w:rPr>
          <w:b/>
          <w:bCs/>
          <w:szCs w:val="24"/>
        </w:rPr>
        <w:t xml:space="preserve">Supruga Marija </w:t>
      </w:r>
      <w:proofErr w:type="spellStart"/>
      <w:r w:rsidRPr="00E2434C">
        <w:rPr>
          <w:b/>
          <w:bCs/>
          <w:szCs w:val="24"/>
        </w:rPr>
        <w:t>Vitovski</w:t>
      </w:r>
      <w:proofErr w:type="spellEnd"/>
    </w:p>
    <w:p w:rsidRPr="00E2434C" w:rsidR="00E2434C" w:rsidP="00E2434C" w:rsidRDefault="00E2434C" w14:paraId="75836DEB" w14:textId="77777777">
      <w:pPr>
        <w:pStyle w:val="Odlomakpopisa"/>
        <w:numPr>
          <w:ilvl w:val="2"/>
          <w:numId w:val="47"/>
        </w:numPr>
        <w:jc w:val="both"/>
        <w:rPr>
          <w:b/>
          <w:bCs/>
          <w:szCs w:val="24"/>
        </w:rPr>
      </w:pPr>
      <w:r w:rsidRPr="00E2434C">
        <w:rPr>
          <w:b/>
          <w:bCs/>
          <w:szCs w:val="24"/>
        </w:rPr>
        <w:t>Kćer Kristina Milković</w:t>
      </w:r>
    </w:p>
    <w:p w:rsidRPr="00E2434C" w:rsidR="00E2434C" w:rsidP="00E2434C" w:rsidRDefault="00E2434C" w14:paraId="4E1CD704" w14:textId="77777777">
      <w:pPr>
        <w:pStyle w:val="Odlomakpopisa"/>
        <w:numPr>
          <w:ilvl w:val="2"/>
          <w:numId w:val="47"/>
        </w:numPr>
        <w:jc w:val="both"/>
        <w:rPr>
          <w:b/>
          <w:bCs/>
          <w:szCs w:val="24"/>
        </w:rPr>
      </w:pPr>
      <w:r w:rsidRPr="00E2434C">
        <w:rPr>
          <w:b/>
          <w:bCs/>
          <w:szCs w:val="24"/>
        </w:rPr>
        <w:t xml:space="preserve">Kćer Lidija </w:t>
      </w:r>
      <w:proofErr w:type="spellStart"/>
      <w:r w:rsidRPr="00E2434C">
        <w:rPr>
          <w:b/>
          <w:bCs/>
          <w:szCs w:val="24"/>
        </w:rPr>
        <w:t>Pugar</w:t>
      </w:r>
      <w:proofErr w:type="spellEnd"/>
    </w:p>
    <w:p w:rsidRPr="00E2434C" w:rsidR="00E2434C" w:rsidP="00E2434C" w:rsidRDefault="00E2434C" w14:paraId="43719E07" w14:textId="77777777">
      <w:pPr>
        <w:pStyle w:val="Odlomakpopisa"/>
        <w:numPr>
          <w:ilvl w:val="2"/>
          <w:numId w:val="47"/>
        </w:numPr>
        <w:jc w:val="both"/>
        <w:rPr>
          <w:b/>
          <w:bCs/>
          <w:szCs w:val="24"/>
        </w:rPr>
      </w:pPr>
      <w:r w:rsidRPr="00E2434C">
        <w:rPr>
          <w:b/>
          <w:bCs/>
          <w:szCs w:val="24"/>
        </w:rPr>
        <w:t xml:space="preserve">Sin Jurica </w:t>
      </w:r>
      <w:proofErr w:type="spellStart"/>
      <w:r w:rsidRPr="00E2434C">
        <w:rPr>
          <w:b/>
          <w:bCs/>
          <w:szCs w:val="24"/>
        </w:rPr>
        <w:t>Vitovski</w:t>
      </w:r>
      <w:proofErr w:type="spellEnd"/>
    </w:p>
    <w:p w:rsidR="00E2434C" w:rsidP="003848CB" w:rsidRDefault="00E2434C" w14:paraId="78C849C2" w14:textId="77777777">
      <w:pPr>
        <w:pStyle w:val="Odlomakpopisa"/>
        <w:numPr>
          <w:ilvl w:val="1"/>
          <w:numId w:val="44"/>
        </w:numPr>
        <w:jc w:val="both"/>
        <w:rPr>
          <w:szCs w:val="24"/>
        </w:rPr>
      </w:pPr>
      <w:r>
        <w:rPr>
          <w:szCs w:val="24"/>
        </w:rPr>
        <w:t xml:space="preserve">Sin Jura </w:t>
      </w:r>
      <w:proofErr w:type="spellStart"/>
      <w:r>
        <w:rPr>
          <w:szCs w:val="24"/>
        </w:rPr>
        <w:t>Vitovski</w:t>
      </w:r>
      <w:proofErr w:type="spellEnd"/>
      <w:r>
        <w:rPr>
          <w:szCs w:val="24"/>
        </w:rPr>
        <w:t>, pokojni kojeg su naslijedili</w:t>
      </w:r>
    </w:p>
    <w:p w:rsidRPr="00E2434C" w:rsidR="00E2434C" w:rsidP="00E2434C" w:rsidRDefault="00E2434C" w14:paraId="36C281CD" w14:textId="77777777">
      <w:pPr>
        <w:pStyle w:val="Odlomakpopisa"/>
        <w:numPr>
          <w:ilvl w:val="2"/>
          <w:numId w:val="48"/>
        </w:numPr>
        <w:jc w:val="both"/>
        <w:rPr>
          <w:b/>
          <w:bCs/>
          <w:szCs w:val="24"/>
        </w:rPr>
      </w:pPr>
      <w:r w:rsidRPr="00E2434C">
        <w:rPr>
          <w:b/>
          <w:bCs/>
          <w:szCs w:val="24"/>
        </w:rPr>
        <w:t xml:space="preserve">Supruga Barica </w:t>
      </w:r>
      <w:proofErr w:type="spellStart"/>
      <w:r w:rsidRPr="00E2434C">
        <w:rPr>
          <w:b/>
          <w:bCs/>
          <w:szCs w:val="24"/>
        </w:rPr>
        <w:t>Vitovski</w:t>
      </w:r>
      <w:proofErr w:type="spellEnd"/>
    </w:p>
    <w:p w:rsidRPr="00E2434C" w:rsidR="00E2434C" w:rsidP="00E2434C" w:rsidRDefault="00E2434C" w14:paraId="5EFA65B8" w14:textId="77777777">
      <w:pPr>
        <w:pStyle w:val="Odlomakpopisa"/>
        <w:numPr>
          <w:ilvl w:val="2"/>
          <w:numId w:val="48"/>
        </w:numPr>
        <w:jc w:val="both"/>
        <w:rPr>
          <w:b/>
          <w:bCs/>
          <w:szCs w:val="24"/>
        </w:rPr>
      </w:pPr>
      <w:r w:rsidRPr="00E2434C">
        <w:rPr>
          <w:b/>
          <w:bCs/>
          <w:szCs w:val="24"/>
        </w:rPr>
        <w:t xml:space="preserve">Sin Ivica </w:t>
      </w:r>
      <w:proofErr w:type="spellStart"/>
      <w:r w:rsidRPr="00E2434C">
        <w:rPr>
          <w:b/>
          <w:bCs/>
          <w:szCs w:val="24"/>
        </w:rPr>
        <w:t>Vitovski</w:t>
      </w:r>
      <w:proofErr w:type="spellEnd"/>
    </w:p>
    <w:p w:rsidRPr="00E2434C" w:rsidR="00E2434C" w:rsidP="00E2434C" w:rsidRDefault="00E2434C" w14:paraId="471D324A" w14:textId="77777777">
      <w:pPr>
        <w:pStyle w:val="Odlomakpopisa"/>
        <w:numPr>
          <w:ilvl w:val="2"/>
          <w:numId w:val="48"/>
        </w:numPr>
        <w:jc w:val="both"/>
        <w:rPr>
          <w:b/>
          <w:bCs/>
          <w:szCs w:val="24"/>
        </w:rPr>
      </w:pPr>
      <w:r w:rsidRPr="00E2434C">
        <w:rPr>
          <w:b/>
          <w:bCs/>
          <w:szCs w:val="24"/>
        </w:rPr>
        <w:t xml:space="preserve">Sin Drago </w:t>
      </w:r>
      <w:proofErr w:type="spellStart"/>
      <w:r w:rsidRPr="00E2434C">
        <w:rPr>
          <w:b/>
          <w:bCs/>
          <w:szCs w:val="24"/>
        </w:rPr>
        <w:t>Vitovski</w:t>
      </w:r>
      <w:proofErr w:type="spellEnd"/>
    </w:p>
    <w:p w:rsidRPr="00E2434C" w:rsidR="00E2434C" w:rsidP="003848CB" w:rsidRDefault="00E2434C" w14:paraId="461F10AE" w14:textId="77777777">
      <w:pPr>
        <w:pStyle w:val="Odlomakpopisa"/>
        <w:numPr>
          <w:ilvl w:val="1"/>
          <w:numId w:val="44"/>
        </w:numPr>
        <w:jc w:val="both"/>
        <w:rPr>
          <w:b/>
          <w:bCs/>
          <w:szCs w:val="24"/>
        </w:rPr>
      </w:pPr>
      <w:r w:rsidRPr="00E2434C">
        <w:rPr>
          <w:b/>
          <w:bCs/>
          <w:szCs w:val="24"/>
        </w:rPr>
        <w:t xml:space="preserve">Sin Antun </w:t>
      </w:r>
      <w:proofErr w:type="spellStart"/>
      <w:r w:rsidRPr="00E2434C">
        <w:rPr>
          <w:b/>
          <w:bCs/>
          <w:szCs w:val="24"/>
        </w:rPr>
        <w:t>Vitovski</w:t>
      </w:r>
      <w:proofErr w:type="spellEnd"/>
    </w:p>
    <w:p w:rsidRPr="003848CB" w:rsidR="003848CB" w:rsidP="003848CB" w:rsidRDefault="003848CB" w14:paraId="30CFCE36" w14:textId="77777777">
      <w:pPr>
        <w:pStyle w:val="Odlomakpopisa"/>
        <w:ind w:left="1440"/>
        <w:jc w:val="both"/>
        <w:rPr>
          <w:szCs w:val="24"/>
        </w:rPr>
      </w:pPr>
    </w:p>
    <w:p w:rsidR="006127C6" w:rsidP="006127C6" w:rsidRDefault="006127C6" w14:paraId="2F26AFC8" w14:textId="77777777">
      <w:pPr>
        <w:jc w:val="both"/>
        <w:rPr>
          <w:szCs w:val="24"/>
        </w:rPr>
      </w:pPr>
      <w:r>
        <w:rPr>
          <w:szCs w:val="24"/>
        </w:rPr>
        <w:t>Druge izvanbr</w:t>
      </w:r>
      <w:r w:rsidR="0009394A">
        <w:rPr>
          <w:szCs w:val="24"/>
        </w:rPr>
        <w:t>ačne i posvojene djece nije imala</w:t>
      </w:r>
      <w:r>
        <w:rPr>
          <w:szCs w:val="24"/>
        </w:rPr>
        <w:t xml:space="preserve">.  </w:t>
      </w:r>
    </w:p>
    <w:p w:rsidR="006127C6" w:rsidP="006127C6" w:rsidRDefault="006127C6" w14:paraId="7A324E0A" w14:textId="77777777">
      <w:pPr>
        <w:jc w:val="both"/>
        <w:rPr>
          <w:szCs w:val="24"/>
        </w:rPr>
      </w:pPr>
      <w:r>
        <w:rPr>
          <w:szCs w:val="24"/>
        </w:rPr>
        <w:tab/>
      </w:r>
    </w:p>
    <w:p w:rsidR="00494EF1" w:rsidP="004C36CA" w:rsidRDefault="00494EF1" w14:paraId="76E8D349" w14:textId="77777777">
      <w:pPr>
        <w:ind w:firstLine="720"/>
        <w:jc w:val="both"/>
        <w:rPr>
          <w:szCs w:val="24"/>
        </w:rPr>
      </w:pPr>
      <w:r>
        <w:rPr>
          <w:szCs w:val="24"/>
        </w:rPr>
        <w:t xml:space="preserve">Oporuka ostaviteljice proglašena je na ročištu 28. travnja 2026. godine, pod brojem Pi-284/26, a samom oporukom ostaviteljica je svu svoju imovinu nakon smrti ostavila nećaku Stjepanu </w:t>
      </w:r>
      <w:proofErr w:type="spellStart"/>
      <w:r>
        <w:rPr>
          <w:szCs w:val="24"/>
        </w:rPr>
        <w:t>Vitovskom</w:t>
      </w:r>
      <w:proofErr w:type="spellEnd"/>
      <w:r>
        <w:rPr>
          <w:szCs w:val="24"/>
        </w:rPr>
        <w:t>.</w:t>
      </w:r>
    </w:p>
    <w:p w:rsidR="00494EF1" w:rsidP="004C36CA" w:rsidRDefault="00494EF1" w14:paraId="5CFE88E2" w14:textId="77777777">
      <w:pPr>
        <w:ind w:firstLine="720"/>
        <w:jc w:val="both"/>
        <w:rPr>
          <w:szCs w:val="24"/>
        </w:rPr>
      </w:pPr>
    </w:p>
    <w:p w:rsidRPr="003B3DEF" w:rsidR="006127C6" w:rsidP="006127C6" w:rsidRDefault="006127C6" w14:paraId="2BD63F90" w14:textId="77777777">
      <w:pPr>
        <w:ind w:firstLine="720"/>
        <w:jc w:val="both"/>
        <w:rPr>
          <w:szCs w:val="24"/>
        </w:rPr>
      </w:pPr>
      <w:r>
        <w:rPr>
          <w:szCs w:val="24"/>
        </w:rPr>
        <w:t>Utvrđuje se da ostavinsku imovinu sačinjava</w:t>
      </w:r>
      <w:r w:rsidRPr="003B3DEF">
        <w:rPr>
          <w:szCs w:val="24"/>
        </w:rPr>
        <w:t>:</w:t>
      </w:r>
    </w:p>
    <w:p w:rsidRPr="005F7858" w:rsidR="00BA7FD8" w:rsidP="006127C6" w:rsidRDefault="00BA7FD8" w14:paraId="55513BA5" w14:textId="77777777">
      <w:pPr>
        <w:pStyle w:val="Odlomakpopisa"/>
        <w:jc w:val="both"/>
        <w:rPr>
          <w:szCs w:val="24"/>
        </w:rPr>
      </w:pPr>
    </w:p>
    <w:p w:rsidRPr="005F7858" w:rsidR="006127C6" w:rsidP="006127C6" w:rsidRDefault="006127C6" w14:paraId="286A1BF5" w14:textId="77777777">
      <w:pPr>
        <w:jc w:val="both"/>
        <w:rPr>
          <w:szCs w:val="24"/>
        </w:rPr>
      </w:pPr>
      <w:r w:rsidRPr="005F7858">
        <w:rPr>
          <w:szCs w:val="24"/>
        </w:rPr>
        <w:t>PRAVA:</w:t>
      </w:r>
    </w:p>
    <w:p w:rsidRPr="00403BBC" w:rsidR="00403BBC" w:rsidP="00403BBC" w:rsidRDefault="006127C6" w14:paraId="09BF58E1" w14:textId="77777777">
      <w:pPr>
        <w:pStyle w:val="Odlomakpopisa"/>
        <w:numPr>
          <w:ilvl w:val="0"/>
          <w:numId w:val="36"/>
        </w:numPr>
        <w:jc w:val="both"/>
        <w:rPr>
          <w:szCs w:val="24"/>
        </w:rPr>
      </w:pPr>
      <w:r w:rsidRPr="005F7858">
        <w:rPr>
          <w:szCs w:val="24"/>
        </w:rPr>
        <w:t xml:space="preserve">pravo korištenja grobnog mjesta na groblju </w:t>
      </w:r>
      <w:r w:rsidR="00494EF1">
        <w:rPr>
          <w:szCs w:val="24"/>
        </w:rPr>
        <w:t>Mirogoj</w:t>
      </w:r>
      <w:r w:rsidRPr="005F7858">
        <w:rPr>
          <w:szCs w:val="24"/>
        </w:rPr>
        <w:t xml:space="preserve">, za grobno mjesto, odjel </w:t>
      </w:r>
      <w:r w:rsidR="00494EF1">
        <w:rPr>
          <w:szCs w:val="24"/>
        </w:rPr>
        <w:t>RKT</w:t>
      </w:r>
      <w:r w:rsidRPr="005F7858">
        <w:rPr>
          <w:szCs w:val="24"/>
        </w:rPr>
        <w:t xml:space="preserve">, polje </w:t>
      </w:r>
      <w:r w:rsidR="00494EF1">
        <w:rPr>
          <w:szCs w:val="24"/>
        </w:rPr>
        <w:t>108</w:t>
      </w:r>
      <w:r w:rsidRPr="005F7858">
        <w:rPr>
          <w:szCs w:val="24"/>
        </w:rPr>
        <w:t xml:space="preserve">, razred </w:t>
      </w:r>
      <w:r w:rsidR="00494EF1">
        <w:rPr>
          <w:szCs w:val="24"/>
        </w:rPr>
        <w:t>II</w:t>
      </w:r>
      <w:r w:rsidRPr="005F7858">
        <w:rPr>
          <w:szCs w:val="24"/>
        </w:rPr>
        <w:t xml:space="preserve">, broj </w:t>
      </w:r>
      <w:r w:rsidR="00494EF1">
        <w:rPr>
          <w:szCs w:val="24"/>
        </w:rPr>
        <w:t>140</w:t>
      </w:r>
      <w:r w:rsidRPr="005F7858">
        <w:rPr>
          <w:szCs w:val="24"/>
        </w:rPr>
        <w:t>.</w:t>
      </w:r>
    </w:p>
    <w:p w:rsidR="006127C6" w:rsidP="00AD1A40" w:rsidRDefault="006127C6" w14:paraId="0CC15F2C" w14:textId="77777777">
      <w:pPr>
        <w:jc w:val="both"/>
        <w:rPr>
          <w:szCs w:val="24"/>
        </w:rPr>
      </w:pPr>
    </w:p>
    <w:p w:rsidR="00BA7FD8" w:rsidP="00AD1A40" w:rsidRDefault="00BA7FD8" w14:paraId="716CCDA2" w14:textId="77777777">
      <w:pPr>
        <w:jc w:val="both"/>
        <w:rPr>
          <w:szCs w:val="24"/>
        </w:rPr>
      </w:pPr>
    </w:p>
    <w:p w:rsidR="003B27A4" w:rsidP="003B27A4" w:rsidRDefault="003B27A4" w14:paraId="7619B7F5" w14:textId="77777777">
      <w:pPr>
        <w:ind w:left="720" w:hanging="360"/>
        <w:jc w:val="both"/>
        <w:rPr>
          <w:szCs w:val="24"/>
        </w:rPr>
      </w:pPr>
    </w:p>
    <w:p w:rsidR="0009394A" w:rsidP="00A27724" w:rsidRDefault="0009394A" w14:paraId="53B338CD" w14:textId="77777777">
      <w:pPr>
        <w:jc w:val="both"/>
        <w:rPr>
          <w:szCs w:val="24"/>
          <w:highlight w:val="yellow"/>
        </w:rPr>
      </w:pPr>
    </w:p>
    <w:p w:rsidR="00601D17" w:rsidP="00601D17" w:rsidRDefault="00601D17" w14:paraId="1D96E19F" w14:textId="77777777">
      <w:pPr>
        <w:rPr>
          <w:szCs w:val="24"/>
        </w:rPr>
      </w:pPr>
    </w:p>
    <w:p w:rsidR="000A72AF" w:rsidP="008256D6" w:rsidRDefault="000A72AF" w14:paraId="405A5FBD" w14:textId="77777777">
      <w:pPr>
        <w:rPr>
          <w:szCs w:val="24"/>
        </w:rPr>
      </w:pPr>
    </w:p>
    <w:p w:rsidRPr="00C91BD6" w:rsidR="00C91BD6" w:rsidP="00C91BD6" w:rsidRDefault="00C91BD6" w14:paraId="66179A5E" w14:textId="77777777">
      <w:pPr>
        <w:rPr>
          <w:szCs w:val="24"/>
        </w:rPr>
      </w:pPr>
      <w:r w:rsidRPr="00C91BD6">
        <w:rPr>
          <w:szCs w:val="24"/>
        </w:rPr>
        <w:t>Sud donosi</w:t>
      </w:r>
    </w:p>
    <w:p w:rsidRPr="00C91BD6" w:rsidR="00C91BD6" w:rsidP="00C91BD6" w:rsidRDefault="00C91BD6" w14:paraId="3289F7A5" w14:textId="77777777">
      <w:pPr>
        <w:jc w:val="center"/>
        <w:rPr>
          <w:szCs w:val="24"/>
        </w:rPr>
      </w:pPr>
      <w:r w:rsidRPr="00C91BD6">
        <w:rPr>
          <w:szCs w:val="24"/>
        </w:rPr>
        <w:t>r j e š e n j e</w:t>
      </w:r>
    </w:p>
    <w:p w:rsidRPr="00C91BD6" w:rsidR="00C91BD6" w:rsidP="00C91BD6" w:rsidRDefault="00C91BD6" w14:paraId="71EE3334" w14:textId="77777777">
      <w:pPr>
        <w:rPr>
          <w:szCs w:val="24"/>
        </w:rPr>
      </w:pPr>
    </w:p>
    <w:p w:rsidR="00C91BD6" w:rsidP="00D87C54" w:rsidRDefault="00C91BD6" w14:paraId="5A2F4FEB" w14:textId="77777777">
      <w:pPr>
        <w:ind w:left="1440" w:hanging="720"/>
        <w:jc w:val="both"/>
        <w:rPr>
          <w:szCs w:val="24"/>
        </w:rPr>
      </w:pPr>
      <w:r>
        <w:rPr>
          <w:szCs w:val="24"/>
        </w:rPr>
        <w:t>I</w:t>
      </w:r>
      <w:r>
        <w:rPr>
          <w:szCs w:val="24"/>
        </w:rPr>
        <w:tab/>
      </w:r>
      <w:r w:rsidR="00494EF1">
        <w:rPr>
          <w:szCs w:val="24"/>
        </w:rPr>
        <w:t xml:space="preserve">Pozivaju se Anica Horvat, Drago </w:t>
      </w:r>
      <w:proofErr w:type="spellStart"/>
      <w:r w:rsidR="00494EF1">
        <w:rPr>
          <w:szCs w:val="24"/>
        </w:rPr>
        <w:t>Grgat</w:t>
      </w:r>
      <w:proofErr w:type="spellEnd"/>
      <w:r w:rsidR="00494EF1">
        <w:rPr>
          <w:szCs w:val="24"/>
        </w:rPr>
        <w:t xml:space="preserve">, Anica </w:t>
      </w:r>
      <w:proofErr w:type="spellStart"/>
      <w:r w:rsidR="00494EF1">
        <w:rPr>
          <w:szCs w:val="24"/>
        </w:rPr>
        <w:t>Šmit</w:t>
      </w:r>
      <w:proofErr w:type="spellEnd"/>
      <w:r w:rsidR="00494EF1">
        <w:rPr>
          <w:szCs w:val="24"/>
        </w:rPr>
        <w:t xml:space="preserve">, Đurđica </w:t>
      </w:r>
      <w:proofErr w:type="spellStart"/>
      <w:r w:rsidR="00494EF1">
        <w:rPr>
          <w:szCs w:val="24"/>
        </w:rPr>
        <w:t>Kocić</w:t>
      </w:r>
      <w:proofErr w:type="spellEnd"/>
      <w:r w:rsidR="00494EF1">
        <w:rPr>
          <w:szCs w:val="24"/>
        </w:rPr>
        <w:t xml:space="preserve">, Zdravka </w:t>
      </w:r>
      <w:proofErr w:type="spellStart"/>
      <w:r w:rsidR="00494EF1">
        <w:rPr>
          <w:szCs w:val="24"/>
        </w:rPr>
        <w:t>Baladović</w:t>
      </w:r>
      <w:proofErr w:type="spellEnd"/>
      <w:r w:rsidR="00494EF1">
        <w:rPr>
          <w:szCs w:val="24"/>
        </w:rPr>
        <w:t xml:space="preserve">, Ivan </w:t>
      </w:r>
      <w:proofErr w:type="spellStart"/>
      <w:r w:rsidR="00494EF1">
        <w:rPr>
          <w:szCs w:val="24"/>
        </w:rPr>
        <w:t>Baladović</w:t>
      </w:r>
      <w:proofErr w:type="spellEnd"/>
      <w:r w:rsidR="00494EF1">
        <w:rPr>
          <w:szCs w:val="24"/>
        </w:rPr>
        <w:t xml:space="preserve">, Branka Žnidarić, Igor Tušek, Dario Tušek, Božica </w:t>
      </w:r>
      <w:proofErr w:type="spellStart"/>
      <w:r w:rsidR="00494EF1">
        <w:rPr>
          <w:szCs w:val="24"/>
        </w:rPr>
        <w:t>Hribar</w:t>
      </w:r>
      <w:proofErr w:type="spellEnd"/>
      <w:r w:rsidR="00494EF1">
        <w:rPr>
          <w:szCs w:val="24"/>
        </w:rPr>
        <w:t xml:space="preserve">, Danijel </w:t>
      </w:r>
      <w:proofErr w:type="spellStart"/>
      <w:r w:rsidR="00494EF1">
        <w:rPr>
          <w:szCs w:val="24"/>
        </w:rPr>
        <w:t>Hribar</w:t>
      </w:r>
      <w:proofErr w:type="spellEnd"/>
      <w:r w:rsidR="00494EF1">
        <w:rPr>
          <w:szCs w:val="24"/>
        </w:rPr>
        <w:t xml:space="preserve">, Ivan </w:t>
      </w:r>
      <w:proofErr w:type="spellStart"/>
      <w:r w:rsidR="00494EF1">
        <w:rPr>
          <w:szCs w:val="24"/>
        </w:rPr>
        <w:t>Hribar</w:t>
      </w:r>
      <w:proofErr w:type="spellEnd"/>
      <w:r w:rsidR="00494EF1">
        <w:rPr>
          <w:szCs w:val="24"/>
        </w:rPr>
        <w:t xml:space="preserve">, Domagoj </w:t>
      </w:r>
      <w:proofErr w:type="spellStart"/>
      <w:r w:rsidR="00494EF1">
        <w:rPr>
          <w:szCs w:val="24"/>
        </w:rPr>
        <w:t>Hribar</w:t>
      </w:r>
      <w:proofErr w:type="spellEnd"/>
      <w:r w:rsidR="00494EF1">
        <w:rPr>
          <w:szCs w:val="24"/>
        </w:rPr>
        <w:t xml:space="preserve">, Drago </w:t>
      </w:r>
      <w:proofErr w:type="spellStart"/>
      <w:r w:rsidR="00494EF1">
        <w:rPr>
          <w:szCs w:val="24"/>
        </w:rPr>
        <w:t>Hribar</w:t>
      </w:r>
      <w:proofErr w:type="spellEnd"/>
      <w:r w:rsidR="00494EF1">
        <w:rPr>
          <w:szCs w:val="24"/>
        </w:rPr>
        <w:t xml:space="preserve">, Marija </w:t>
      </w:r>
      <w:proofErr w:type="spellStart"/>
      <w:r w:rsidR="00494EF1">
        <w:rPr>
          <w:szCs w:val="24"/>
        </w:rPr>
        <w:t>Vitovski</w:t>
      </w:r>
      <w:proofErr w:type="spellEnd"/>
      <w:r w:rsidR="00494EF1">
        <w:rPr>
          <w:szCs w:val="24"/>
        </w:rPr>
        <w:t xml:space="preserve">, Dubravko </w:t>
      </w:r>
      <w:proofErr w:type="spellStart"/>
      <w:r w:rsidR="00494EF1">
        <w:rPr>
          <w:szCs w:val="24"/>
        </w:rPr>
        <w:t>Štuljan</w:t>
      </w:r>
      <w:proofErr w:type="spellEnd"/>
      <w:r w:rsidR="00494EF1">
        <w:rPr>
          <w:szCs w:val="24"/>
        </w:rPr>
        <w:t xml:space="preserve">, Sanja </w:t>
      </w:r>
      <w:proofErr w:type="spellStart"/>
      <w:r w:rsidR="00494EF1">
        <w:rPr>
          <w:szCs w:val="24"/>
        </w:rPr>
        <w:t>Kerep</w:t>
      </w:r>
      <w:proofErr w:type="spellEnd"/>
      <w:r w:rsidR="00494EF1">
        <w:rPr>
          <w:szCs w:val="24"/>
        </w:rPr>
        <w:t xml:space="preserve">, Marina </w:t>
      </w:r>
      <w:proofErr w:type="spellStart"/>
      <w:r w:rsidR="00494EF1">
        <w:rPr>
          <w:szCs w:val="24"/>
        </w:rPr>
        <w:t>Šmintić</w:t>
      </w:r>
      <w:proofErr w:type="spellEnd"/>
      <w:r w:rsidR="00494EF1">
        <w:rPr>
          <w:szCs w:val="24"/>
        </w:rPr>
        <w:t xml:space="preserve">, Marin </w:t>
      </w:r>
      <w:proofErr w:type="spellStart"/>
      <w:r w:rsidR="00494EF1">
        <w:rPr>
          <w:szCs w:val="24"/>
        </w:rPr>
        <w:t>Ljoljić</w:t>
      </w:r>
      <w:proofErr w:type="spellEnd"/>
      <w:r w:rsidR="00494EF1">
        <w:rPr>
          <w:szCs w:val="24"/>
        </w:rPr>
        <w:t xml:space="preserve">, Damjan </w:t>
      </w:r>
      <w:proofErr w:type="spellStart"/>
      <w:r w:rsidR="00494EF1">
        <w:rPr>
          <w:szCs w:val="24"/>
        </w:rPr>
        <w:t>Ljoljić</w:t>
      </w:r>
      <w:proofErr w:type="spellEnd"/>
      <w:r w:rsidR="00494EF1">
        <w:rPr>
          <w:szCs w:val="24"/>
        </w:rPr>
        <w:t xml:space="preserve">, Ljubica </w:t>
      </w:r>
      <w:proofErr w:type="spellStart"/>
      <w:r w:rsidR="00494EF1">
        <w:rPr>
          <w:szCs w:val="24"/>
        </w:rPr>
        <w:t>Vitovski</w:t>
      </w:r>
      <w:proofErr w:type="spellEnd"/>
      <w:r w:rsidR="00494EF1">
        <w:rPr>
          <w:szCs w:val="24"/>
        </w:rPr>
        <w:t xml:space="preserve">, Krešimir </w:t>
      </w:r>
      <w:proofErr w:type="spellStart"/>
      <w:r w:rsidR="00494EF1">
        <w:rPr>
          <w:szCs w:val="24"/>
        </w:rPr>
        <w:t>Vitovski</w:t>
      </w:r>
      <w:proofErr w:type="spellEnd"/>
      <w:r w:rsidR="00494EF1">
        <w:rPr>
          <w:szCs w:val="24"/>
        </w:rPr>
        <w:t xml:space="preserve">, Ivana </w:t>
      </w:r>
      <w:proofErr w:type="spellStart"/>
      <w:r w:rsidR="00494EF1">
        <w:rPr>
          <w:szCs w:val="24"/>
        </w:rPr>
        <w:t>Vitovski</w:t>
      </w:r>
      <w:proofErr w:type="spellEnd"/>
      <w:r w:rsidR="00494EF1">
        <w:rPr>
          <w:szCs w:val="24"/>
        </w:rPr>
        <w:t xml:space="preserve">, Dragica </w:t>
      </w:r>
      <w:proofErr w:type="spellStart"/>
      <w:r w:rsidR="00494EF1">
        <w:rPr>
          <w:szCs w:val="24"/>
        </w:rPr>
        <w:t>Gracek</w:t>
      </w:r>
      <w:proofErr w:type="spellEnd"/>
      <w:r w:rsidR="00494EF1">
        <w:rPr>
          <w:szCs w:val="24"/>
        </w:rPr>
        <w:t xml:space="preserve">, Marija </w:t>
      </w:r>
      <w:proofErr w:type="spellStart"/>
      <w:r w:rsidR="00494EF1">
        <w:rPr>
          <w:szCs w:val="24"/>
        </w:rPr>
        <w:t>Vitovski</w:t>
      </w:r>
      <w:proofErr w:type="spellEnd"/>
      <w:r w:rsidR="00494EF1">
        <w:rPr>
          <w:szCs w:val="24"/>
        </w:rPr>
        <w:t xml:space="preserve">, </w:t>
      </w:r>
      <w:r w:rsidR="00D87C54">
        <w:rPr>
          <w:szCs w:val="24"/>
        </w:rPr>
        <w:t xml:space="preserve">Kristina Milković, Lidija </w:t>
      </w:r>
      <w:proofErr w:type="spellStart"/>
      <w:r w:rsidR="00D87C54">
        <w:rPr>
          <w:szCs w:val="24"/>
        </w:rPr>
        <w:t>Pugar</w:t>
      </w:r>
      <w:proofErr w:type="spellEnd"/>
      <w:r w:rsidR="00D87C54">
        <w:rPr>
          <w:szCs w:val="24"/>
        </w:rPr>
        <w:t xml:space="preserve">, Jurica </w:t>
      </w:r>
      <w:proofErr w:type="spellStart"/>
      <w:r w:rsidR="00D87C54">
        <w:rPr>
          <w:szCs w:val="24"/>
        </w:rPr>
        <w:t>Vitovski</w:t>
      </w:r>
      <w:proofErr w:type="spellEnd"/>
      <w:r w:rsidR="00D87C54">
        <w:rPr>
          <w:szCs w:val="24"/>
        </w:rPr>
        <w:t xml:space="preserve">, Barica </w:t>
      </w:r>
      <w:proofErr w:type="spellStart"/>
      <w:r w:rsidR="00D87C54">
        <w:rPr>
          <w:szCs w:val="24"/>
        </w:rPr>
        <w:t>Vitovski</w:t>
      </w:r>
      <w:proofErr w:type="spellEnd"/>
      <w:r w:rsidR="00D87C54">
        <w:rPr>
          <w:szCs w:val="24"/>
        </w:rPr>
        <w:t xml:space="preserve">, Ivica </w:t>
      </w:r>
      <w:proofErr w:type="spellStart"/>
      <w:r w:rsidR="00D87C54">
        <w:rPr>
          <w:szCs w:val="24"/>
        </w:rPr>
        <w:t>Vitovski</w:t>
      </w:r>
      <w:proofErr w:type="spellEnd"/>
      <w:r w:rsidR="00D87C54">
        <w:rPr>
          <w:szCs w:val="24"/>
        </w:rPr>
        <w:t xml:space="preserve">, Drago </w:t>
      </w:r>
      <w:proofErr w:type="spellStart"/>
      <w:r w:rsidR="00D87C54">
        <w:rPr>
          <w:szCs w:val="24"/>
        </w:rPr>
        <w:t>Vitovski</w:t>
      </w:r>
      <w:proofErr w:type="spellEnd"/>
      <w:r w:rsidR="00D87C54">
        <w:rPr>
          <w:szCs w:val="24"/>
        </w:rPr>
        <w:t xml:space="preserve"> i Antun </w:t>
      </w:r>
      <w:proofErr w:type="spellStart"/>
      <w:r w:rsidR="00D87C54">
        <w:rPr>
          <w:szCs w:val="24"/>
        </w:rPr>
        <w:t>Vitovski</w:t>
      </w:r>
      <w:proofErr w:type="spellEnd"/>
      <w:r w:rsidR="00D87C54">
        <w:rPr>
          <w:szCs w:val="24"/>
        </w:rPr>
        <w:t xml:space="preserve"> da u roku od 15 dana dostave u spis ovjerene </w:t>
      </w:r>
      <w:proofErr w:type="spellStart"/>
      <w:r w:rsidR="00D87C54">
        <w:rPr>
          <w:szCs w:val="24"/>
        </w:rPr>
        <w:t>nasljedničke</w:t>
      </w:r>
      <w:proofErr w:type="spellEnd"/>
      <w:r w:rsidR="00D87C54">
        <w:rPr>
          <w:szCs w:val="24"/>
        </w:rPr>
        <w:t xml:space="preserve"> izjave, te svoje očitovanje o tome priznaju li oporuku ostaviteljice za istinitu i valjanu.</w:t>
      </w:r>
    </w:p>
    <w:p w:rsidR="00D87C54" w:rsidP="00D87C54" w:rsidRDefault="00D87C54" w14:paraId="6419D84A" w14:textId="77777777">
      <w:pPr>
        <w:ind w:left="1440"/>
        <w:jc w:val="both"/>
        <w:rPr>
          <w:szCs w:val="24"/>
        </w:rPr>
      </w:pPr>
    </w:p>
    <w:p w:rsidR="00D87C54" w:rsidP="00D87C54" w:rsidRDefault="00D87C54" w14:paraId="4E8B7AA1" w14:textId="77777777">
      <w:pPr>
        <w:ind w:left="1440"/>
        <w:jc w:val="both"/>
        <w:rPr>
          <w:szCs w:val="24"/>
        </w:rPr>
      </w:pPr>
      <w:r>
        <w:rPr>
          <w:szCs w:val="24"/>
        </w:rPr>
        <w:t xml:space="preserve">Upućuju se nasljednici da ovjerene </w:t>
      </w:r>
      <w:proofErr w:type="spellStart"/>
      <w:r>
        <w:rPr>
          <w:szCs w:val="24"/>
        </w:rPr>
        <w:t>nasljedničke</w:t>
      </w:r>
      <w:proofErr w:type="spellEnd"/>
      <w:r>
        <w:rPr>
          <w:szCs w:val="24"/>
        </w:rPr>
        <w:t xml:space="preserve"> izjave mogu sastaviti kod javnog bilježnika, mogu dati </w:t>
      </w:r>
      <w:proofErr w:type="spellStart"/>
      <w:r>
        <w:rPr>
          <w:szCs w:val="24"/>
        </w:rPr>
        <w:t>nasljedničku</w:t>
      </w:r>
      <w:proofErr w:type="spellEnd"/>
      <w:r>
        <w:rPr>
          <w:szCs w:val="24"/>
        </w:rPr>
        <w:t xml:space="preserve"> izjavu pristupom u sudsku referadu soba 301 / III kat ili putem </w:t>
      </w:r>
      <w:proofErr w:type="spellStart"/>
      <w:r>
        <w:rPr>
          <w:szCs w:val="24"/>
        </w:rPr>
        <w:t>zamolbenog</w:t>
      </w:r>
      <w:proofErr w:type="spellEnd"/>
      <w:r>
        <w:rPr>
          <w:szCs w:val="24"/>
        </w:rPr>
        <w:t xml:space="preserve"> suda (suda u mjestu stanovanja).</w:t>
      </w:r>
    </w:p>
    <w:p w:rsidR="00C91BD6" w:rsidP="00572D20" w:rsidRDefault="00C91BD6" w14:paraId="57EC53F8" w14:textId="77777777">
      <w:pPr>
        <w:jc w:val="both"/>
        <w:rPr>
          <w:szCs w:val="24"/>
        </w:rPr>
      </w:pPr>
    </w:p>
    <w:p w:rsidR="00C91BD6" w:rsidP="00D87C54" w:rsidRDefault="00572D20" w14:paraId="205E3700" w14:textId="77777777">
      <w:pPr>
        <w:ind w:left="1440" w:hanging="720"/>
        <w:jc w:val="both"/>
        <w:rPr>
          <w:szCs w:val="24"/>
        </w:rPr>
      </w:pPr>
      <w:r>
        <w:rPr>
          <w:szCs w:val="24"/>
        </w:rPr>
        <w:t>II</w:t>
      </w:r>
      <w:r w:rsidR="00C91BD6">
        <w:rPr>
          <w:szCs w:val="24"/>
        </w:rPr>
        <w:tab/>
      </w:r>
      <w:r w:rsidRPr="00C91BD6" w:rsidR="00C91BD6">
        <w:rPr>
          <w:szCs w:val="24"/>
        </w:rPr>
        <w:t>Daljnja odluka uslijediti će naknadno pisanim putem.</w:t>
      </w:r>
    </w:p>
    <w:p w:rsidRPr="003B3DEF" w:rsidR="00CA04BC" w:rsidP="00CA04BC" w:rsidRDefault="00CA04BC" w14:paraId="5970AFAC" w14:textId="77777777">
      <w:pPr>
        <w:rPr>
          <w:szCs w:val="24"/>
        </w:rPr>
      </w:pPr>
    </w:p>
    <w:p w:rsidR="00CA04BC" w:rsidP="00CA04BC" w:rsidRDefault="00CA04BC" w14:paraId="53104DEC" w14:textId="77777777">
      <w:pPr>
        <w:jc w:val="center"/>
        <w:rPr>
          <w:szCs w:val="24"/>
        </w:rPr>
      </w:pPr>
      <w:r w:rsidRPr="003B3DEF">
        <w:rPr>
          <w:szCs w:val="24"/>
        </w:rPr>
        <w:t>Dovršeno u</w:t>
      </w:r>
      <w:r w:rsidR="008F366A">
        <w:rPr>
          <w:szCs w:val="24"/>
        </w:rPr>
        <w:t xml:space="preserve"> </w:t>
      </w:r>
      <w:r w:rsidR="00D87C54">
        <w:rPr>
          <w:szCs w:val="24"/>
        </w:rPr>
        <w:t>09</w:t>
      </w:r>
      <w:r w:rsidR="00572D20">
        <w:rPr>
          <w:szCs w:val="24"/>
        </w:rPr>
        <w:t>:</w:t>
      </w:r>
      <w:r w:rsidR="00D87C54">
        <w:rPr>
          <w:szCs w:val="24"/>
        </w:rPr>
        <w:t>44</w:t>
      </w:r>
      <w:r w:rsidR="002309EC">
        <w:rPr>
          <w:szCs w:val="24"/>
        </w:rPr>
        <w:t xml:space="preserve"> </w:t>
      </w:r>
      <w:r w:rsidRPr="003B3DEF">
        <w:rPr>
          <w:szCs w:val="24"/>
        </w:rPr>
        <w:t>sati</w:t>
      </w:r>
    </w:p>
    <w:p w:rsidRPr="003B3DEF" w:rsidR="00CA04BC" w:rsidP="0029126C" w:rsidRDefault="00CA04BC" w14:paraId="338A3AEA" w14:textId="77777777">
      <w:pPr>
        <w:rPr>
          <w:szCs w:val="24"/>
        </w:rPr>
      </w:pPr>
    </w:p>
    <w:p w:rsidR="006D634D" w:rsidP="006D634D" w:rsidRDefault="006D634D" w14:paraId="5902F73A" w14:textId="77777777">
      <w:pPr>
        <w:jc w:val="center"/>
        <w:rPr>
          <w:szCs w:val="24"/>
        </w:rPr>
      </w:pPr>
    </w:p>
    <w:p w:rsidR="006D634D" w:rsidP="006D634D" w:rsidRDefault="006D634D" w14:paraId="61D34C34" w14:textId="77777777">
      <w:pPr>
        <w:jc w:val="center"/>
        <w:rPr>
          <w:szCs w:val="24"/>
        </w:rPr>
      </w:pPr>
    </w:p>
    <w:p w:rsidR="00CA04BC" w:rsidP="006D634D" w:rsidRDefault="00AE1552" w14:paraId="021F4275" w14:textId="77777777">
      <w:pPr>
        <w:jc w:val="center"/>
        <w:rPr>
          <w:szCs w:val="24"/>
        </w:rPr>
      </w:pPr>
      <w:r>
        <w:rPr>
          <w:szCs w:val="24"/>
        </w:rPr>
        <w:t>Sudska savjetnica</w:t>
      </w:r>
      <w:r w:rsidRPr="003B3DEF" w:rsidR="00CA04BC">
        <w:rPr>
          <w:szCs w:val="24"/>
        </w:rPr>
        <w:t>:</w:t>
      </w:r>
    </w:p>
    <w:p w:rsidR="00CA04BC" w:rsidP="00CA04BC" w:rsidRDefault="00CA04BC" w14:paraId="044534A3" w14:textId="77777777">
      <w:pPr>
        <w:ind w:left="3600"/>
        <w:jc w:val="center"/>
        <w:rPr>
          <w:szCs w:val="24"/>
        </w:rPr>
      </w:pPr>
    </w:p>
    <w:p w:rsidRPr="003B3DEF" w:rsidR="00CA04BC" w:rsidP="00CE3475" w:rsidRDefault="00CA04BC" w14:paraId="6E00F22F" w14:textId="77777777">
      <w:pPr>
        <w:ind w:left="4320" w:firstLine="720"/>
        <w:jc w:val="center"/>
        <w:rPr>
          <w:szCs w:val="24"/>
        </w:rPr>
      </w:pPr>
      <w:r w:rsidRPr="003B3DEF">
        <w:rPr>
          <w:szCs w:val="24"/>
        </w:rPr>
        <w:t>Stranke:</w:t>
      </w:r>
    </w:p>
    <w:p w:rsidR="00CA04BC" w:rsidP="00CA04BC" w:rsidRDefault="00CA04BC" w14:paraId="3557E2E9" w14:textId="77777777">
      <w:pPr>
        <w:jc w:val="center"/>
        <w:rPr>
          <w:szCs w:val="24"/>
        </w:rPr>
      </w:pPr>
    </w:p>
    <w:p w:rsidRPr="003B3DEF" w:rsidR="006D634D" w:rsidP="00CA04BC" w:rsidRDefault="006D634D" w14:paraId="07A8DA4B" w14:textId="77777777">
      <w:pPr>
        <w:jc w:val="center"/>
        <w:rPr>
          <w:szCs w:val="24"/>
        </w:rPr>
      </w:pPr>
    </w:p>
    <w:p w:rsidRPr="003B3DEF" w:rsidR="00CA04BC" w:rsidP="00CA04BC" w:rsidRDefault="00CA04BC" w14:paraId="73CB13F5" w14:textId="77777777">
      <w:pPr>
        <w:jc w:val="center"/>
        <w:rPr>
          <w:szCs w:val="24"/>
        </w:rPr>
      </w:pPr>
      <w:r w:rsidRPr="003B3DEF">
        <w:rPr>
          <w:szCs w:val="24"/>
        </w:rPr>
        <w:t>Zapisničar:</w:t>
      </w:r>
    </w:p>
    <w:sectPr w:rsidRPr="003B3DEF" w:rsidR="00CA04BC" w:rsidSect="007B148B">
      <w:headerReference w:type="even" r:id="rId10"/>
      <w:headerReference w:type="default" r:id="rId11"/>
      <w:footerReference w:type="default" r:id="rId12"/>
      <w:pgSz w:w="11906" w:h="16838" w:code="9"/>
      <w:pgMar w:top="1134" w:right="1418" w:bottom="1134" w:left="1418" w:header="720" w:footer="720" w:gutter="0"/>
      <w:cols w:space="720"/>
      <w:titlePg/>
      <w:docGrid w:linePitch="299"/>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465C" w:rsidRDefault="0095465C" w14:paraId="418A7446" w14:textId="77777777">
      <w:r>
        <w:separator/>
      </w:r>
    </w:p>
  </w:endnote>
  <w:endnote w:type="continuationSeparator" w:id="0">
    <w:p w:rsidR="0095465C" w:rsidRDefault="0095465C" w14:paraId="253BFC1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RDefault="00353D12" w14:paraId="4A4FC074" w14:textId="77777777">
    <w:pPr>
      <w:pStyle w:val="Podnoje"/>
      <w:jc w:val="center"/>
    </w:pPr>
  </w:p>
  <w:p w:rsidR="00353D12" w:rsidRDefault="00353D12" w14:paraId="7096ED4B"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465C" w:rsidRDefault="0095465C" w14:paraId="1D43C9E9" w14:textId="77777777">
      <w:r>
        <w:separator/>
      </w:r>
    </w:p>
  </w:footnote>
  <w:footnote w:type="continuationSeparator" w:id="0">
    <w:p w:rsidR="0095465C" w:rsidRDefault="0095465C" w14:paraId="0C274EA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P="009B259D" w:rsidRDefault="00353D12" w14:paraId="3C2E975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53D12" w:rsidRDefault="00353D12" w14:paraId="6270BDFE"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12014514"/>
      <w:docPartObj>
        <w:docPartGallery w:val="Page Numbers (Top of Page)"/>
        <w:docPartUnique/>
      </w:docPartObj>
    </w:sdtPr>
    <w:sdtEndPr/>
    <w:sdtContent>
      <w:p w:rsidR="00765814" w:rsidP="00765814" w:rsidRDefault="00353D12" w14:paraId="185BC30A" w14:textId="77777777">
        <w:pPr>
          <w:pStyle w:val="Zaglavlje"/>
          <w:ind w:firstLine="4153"/>
          <w:jc w:val="right"/>
        </w:pPr>
        <w:r w:rsidRPr="001D0A2C">
          <w:rPr>
            <w:szCs w:val="24"/>
          </w:rPr>
          <w:fldChar w:fldCharType="begin"/>
        </w:r>
        <w:r w:rsidRPr="001D0A2C">
          <w:rPr>
            <w:szCs w:val="24"/>
          </w:rPr>
          <w:instrText>PAGE   \* MERGEFORMAT</w:instrText>
        </w:r>
        <w:r w:rsidRPr="001D0A2C">
          <w:rPr>
            <w:szCs w:val="24"/>
          </w:rPr>
          <w:fldChar w:fldCharType="separate"/>
        </w:r>
        <w:r w:rsidR="009430C4">
          <w:rPr>
            <w:noProof/>
            <w:szCs w:val="24"/>
          </w:rPr>
          <w:t>2</w:t>
        </w:r>
        <w:r w:rsidRPr="001D0A2C">
          <w:rPr>
            <w:szCs w:val="24"/>
          </w:rPr>
          <w:fldChar w:fldCharType="end"/>
        </w:r>
        <w:r w:rsidR="00765814">
          <w:rPr>
            <w:szCs w:val="24"/>
          </w:rPr>
          <w:tab/>
        </w:r>
        <w:r w:rsidR="00765814">
          <w:t xml:space="preserve">Poslovni broj: </w:t>
        </w:r>
        <w:r w:rsidRPr="007B148B" w:rsidR="00765814">
          <w:t>O-</w:t>
        </w:r>
        <w:r w:rsidR="001B25DA">
          <w:rPr>
            <w:szCs w:val="24"/>
          </w:rPr>
          <w:t>8596/2025-</w:t>
        </w:r>
        <w:r w:rsidR="00D87C54">
          <w:rPr>
            <w:szCs w:val="24"/>
          </w:rPr>
          <w:t>6</w:t>
        </w:r>
      </w:p>
      <w:p w:rsidRPr="002A0D63" w:rsidR="00353D12" w:rsidP="00EA5745" w:rsidRDefault="00353D12" w14:paraId="1356229D" w14:textId="77777777">
        <w:pPr>
          <w:pStyle w:val="Zaglavlje"/>
          <w:ind w:firstLine="4153"/>
          <w:rPr>
            <w:szCs w:val="24"/>
          </w:rPr>
        </w:pPr>
      </w:p>
      <w:p w:rsidR="00353D12" w:rsidRDefault="00353D12" w14:paraId="6A7A9B8D" w14:textId="77777777">
        <w:pPr>
          <w:pStyle w:val="Zaglavlje"/>
        </w:pPr>
        <w:r>
          <w:tab/>
        </w:r>
        <w:r>
          <w:tab/>
        </w:r>
      </w:p>
    </w:sdtContent>
  </w:sdt>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060212"/>
    <w:multiLevelType w:val="singleLevel"/>
    <w:tmpl w:val="3F169732"/>
    <w:lvl w:ilvl="0">
      <w:start w:val="1"/>
      <w:numFmt w:val="bullet"/>
      <w:lvlText w:val="-"/>
      <w:lvlJc w:val="left"/>
      <w:pPr>
        <w:tabs>
          <w:tab w:val="num" w:pos="360"/>
        </w:tabs>
        <w:ind w:left="360" w:hanging="360"/>
      </w:pPr>
      <w:rPr>
        <w:rFonts w:hint="default"/>
        <w:b/>
      </w:rPr>
    </w:lvl>
  </w:abstractNum>
  <w:abstractNum w:abstractNumId="1">
    <w:nsid w:val="020F1611"/>
    <w:multiLevelType w:val="singleLevel"/>
    <w:tmpl w:val="0C09000F"/>
    <w:lvl w:ilvl="0">
      <w:start w:val="1"/>
      <w:numFmt w:val="decimal"/>
      <w:lvlText w:val="%1."/>
      <w:lvlJc w:val="left"/>
      <w:pPr>
        <w:tabs>
          <w:tab w:val="num" w:pos="360"/>
        </w:tabs>
        <w:ind w:left="360" w:hanging="360"/>
      </w:pPr>
      <w:rPr>
        <w:rFonts w:hint="default"/>
      </w:rPr>
    </w:lvl>
  </w:abstractNum>
  <w:abstractNum w:abstractNumId="2">
    <w:nsid w:val="06EE0FD5"/>
    <w:multiLevelType w:val="hybridMultilevel"/>
    <w:tmpl w:val="F628E69E"/>
    <w:lvl w:ilvl="0" w:tplc="660089F4">
      <w:start w:val="1"/>
      <w:numFmt w:val="lowerLetter"/>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3">
    <w:nsid w:val="0B9F7578"/>
    <w:multiLevelType w:val="hybridMultilevel"/>
    <w:tmpl w:val="716C9A08"/>
    <w:lvl w:ilvl="0" w:tplc="0F4AEE2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0C460627"/>
    <w:multiLevelType w:val="hybridMultilevel"/>
    <w:tmpl w:val="BEB4701C"/>
    <w:lvl w:ilvl="0" w:tplc="7A56D9B6">
      <w:start w:val="1"/>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5">
    <w:nsid w:val="0EC30367"/>
    <w:multiLevelType w:val="multilevel"/>
    <w:tmpl w:val="61AC6564"/>
    <w:lvl w:ilvl="0">
      <w:start w:val="1"/>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0FD80BD8"/>
    <w:multiLevelType w:val="hybridMultilevel"/>
    <w:tmpl w:val="94C23E66"/>
    <w:lvl w:ilvl="0" w:tplc="85F6D8C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7">
    <w:nsid w:val="11F33B10"/>
    <w:multiLevelType w:val="multilevel"/>
    <w:tmpl w:val="0D1E78D4"/>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11FE6EE2"/>
    <w:multiLevelType w:val="multilevel"/>
    <w:tmpl w:val="5BD42A0C"/>
    <w:lvl w:ilvl="0">
      <w:start w:val="1"/>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17E96BFD"/>
    <w:multiLevelType w:val="singleLevel"/>
    <w:tmpl w:val="0C09000F"/>
    <w:lvl w:ilvl="0">
      <w:start w:val="1"/>
      <w:numFmt w:val="decimal"/>
      <w:lvlText w:val="%1."/>
      <w:lvlJc w:val="left"/>
      <w:pPr>
        <w:tabs>
          <w:tab w:val="num" w:pos="360"/>
        </w:tabs>
        <w:ind w:left="360" w:hanging="360"/>
      </w:pPr>
      <w:rPr>
        <w:rFonts w:hint="default"/>
      </w:rPr>
    </w:lvl>
  </w:abstractNum>
  <w:abstractNum w:abstractNumId="10">
    <w:nsid w:val="1F786E8C"/>
    <w:multiLevelType w:val="hybridMultilevel"/>
    <w:tmpl w:val="C36C7B9A"/>
    <w:lvl w:ilvl="0" w:tplc="75AE2F7A">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1">
    <w:nsid w:val="27256391"/>
    <w:multiLevelType w:val="hybridMultilevel"/>
    <w:tmpl w:val="36002E8A"/>
    <w:lvl w:ilvl="0" w:tplc="55C6F498">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2">
    <w:nsid w:val="31276F71"/>
    <w:multiLevelType w:val="singleLevel"/>
    <w:tmpl w:val="3C747774"/>
    <w:lvl w:ilvl="0">
      <w:start w:val="1"/>
      <w:numFmt w:val="decimal"/>
      <w:lvlText w:val="%1."/>
      <w:lvlJc w:val="left"/>
      <w:pPr>
        <w:tabs>
          <w:tab w:val="num" w:pos="1080"/>
        </w:tabs>
        <w:ind w:left="1080" w:hanging="360"/>
      </w:pPr>
      <w:rPr>
        <w:rFonts w:hint="default"/>
      </w:rPr>
    </w:lvl>
  </w:abstractNum>
  <w:abstractNum w:abstractNumId="13">
    <w:nsid w:val="322735DF"/>
    <w:multiLevelType w:val="singleLevel"/>
    <w:tmpl w:val="0C09000F"/>
    <w:lvl w:ilvl="0">
      <w:start w:val="1"/>
      <w:numFmt w:val="decimal"/>
      <w:lvlText w:val="%1."/>
      <w:lvlJc w:val="left"/>
      <w:pPr>
        <w:tabs>
          <w:tab w:val="num" w:pos="360"/>
        </w:tabs>
        <w:ind w:left="360" w:hanging="360"/>
      </w:pPr>
      <w:rPr>
        <w:rFonts w:hint="default"/>
      </w:rPr>
    </w:lvl>
  </w:abstractNum>
  <w:abstractNum w:abstractNumId="14">
    <w:nsid w:val="33837219"/>
    <w:multiLevelType w:val="hybridMultilevel"/>
    <w:tmpl w:val="F5D0E9DC"/>
    <w:lvl w:ilvl="0" w:tplc="60BED7B6">
      <w:start w:val="19"/>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5">
    <w:nsid w:val="35E24C43"/>
    <w:multiLevelType w:val="singleLevel"/>
    <w:tmpl w:val="0C09000F"/>
    <w:lvl w:ilvl="0">
      <w:start w:val="1"/>
      <w:numFmt w:val="decimal"/>
      <w:lvlText w:val="%1."/>
      <w:lvlJc w:val="left"/>
      <w:pPr>
        <w:tabs>
          <w:tab w:val="num" w:pos="360"/>
        </w:tabs>
        <w:ind w:left="360" w:hanging="360"/>
      </w:pPr>
      <w:rPr>
        <w:rFonts w:hint="default"/>
      </w:rPr>
    </w:lvl>
  </w:abstractNum>
  <w:abstractNum w:abstractNumId="16">
    <w:nsid w:val="3616202C"/>
    <w:multiLevelType w:val="multilevel"/>
    <w:tmpl w:val="EA4ABB96"/>
    <w:lvl w:ilvl="0">
      <w:start w:val="1"/>
      <w:numFmt w:val="decimal"/>
      <w:lvlText w:val="%1"/>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363F5A73"/>
    <w:multiLevelType w:val="multilevel"/>
    <w:tmpl w:val="7F54338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8253193"/>
    <w:multiLevelType w:val="hybridMultilevel"/>
    <w:tmpl w:val="11D0A1FC"/>
    <w:lvl w:ilvl="0" w:tplc="B8065218">
      <w:start w:val="1"/>
      <w:numFmt w:val="decimal"/>
      <w:lvlText w:val="%1."/>
      <w:lvlJc w:val="left"/>
      <w:pPr>
        <w:tabs>
          <w:tab w:val="num" w:pos="720"/>
        </w:tabs>
        <w:ind w:left="720" w:hanging="360"/>
      </w:pPr>
    </w:lvl>
    <w:lvl w:ilvl="1" w:tplc="F822CD66" w:tentative="true">
      <w:start w:val="1"/>
      <w:numFmt w:val="lowerLetter"/>
      <w:lvlText w:val="%2."/>
      <w:lvlJc w:val="left"/>
      <w:pPr>
        <w:tabs>
          <w:tab w:val="num" w:pos="1440"/>
        </w:tabs>
        <w:ind w:left="1440" w:hanging="360"/>
      </w:pPr>
    </w:lvl>
    <w:lvl w:ilvl="2" w:tplc="3D8472CA" w:tentative="true">
      <w:start w:val="1"/>
      <w:numFmt w:val="lowerRoman"/>
      <w:lvlText w:val="%3."/>
      <w:lvlJc w:val="right"/>
      <w:pPr>
        <w:tabs>
          <w:tab w:val="num" w:pos="2160"/>
        </w:tabs>
        <w:ind w:left="2160" w:hanging="180"/>
      </w:pPr>
    </w:lvl>
    <w:lvl w:ilvl="3" w:tplc="33F00E62" w:tentative="true">
      <w:start w:val="1"/>
      <w:numFmt w:val="decimal"/>
      <w:lvlText w:val="%4."/>
      <w:lvlJc w:val="left"/>
      <w:pPr>
        <w:tabs>
          <w:tab w:val="num" w:pos="2880"/>
        </w:tabs>
        <w:ind w:left="2880" w:hanging="360"/>
      </w:pPr>
    </w:lvl>
    <w:lvl w:ilvl="4" w:tplc="19B6C1EA" w:tentative="true">
      <w:start w:val="1"/>
      <w:numFmt w:val="lowerLetter"/>
      <w:lvlText w:val="%5."/>
      <w:lvlJc w:val="left"/>
      <w:pPr>
        <w:tabs>
          <w:tab w:val="num" w:pos="3600"/>
        </w:tabs>
        <w:ind w:left="3600" w:hanging="360"/>
      </w:pPr>
    </w:lvl>
    <w:lvl w:ilvl="5" w:tplc="AE78D5E0" w:tentative="true">
      <w:start w:val="1"/>
      <w:numFmt w:val="lowerRoman"/>
      <w:lvlText w:val="%6."/>
      <w:lvlJc w:val="right"/>
      <w:pPr>
        <w:tabs>
          <w:tab w:val="num" w:pos="4320"/>
        </w:tabs>
        <w:ind w:left="4320" w:hanging="180"/>
      </w:pPr>
    </w:lvl>
    <w:lvl w:ilvl="6" w:tplc="6A84BCAE" w:tentative="true">
      <w:start w:val="1"/>
      <w:numFmt w:val="decimal"/>
      <w:lvlText w:val="%7."/>
      <w:lvlJc w:val="left"/>
      <w:pPr>
        <w:tabs>
          <w:tab w:val="num" w:pos="5040"/>
        </w:tabs>
        <w:ind w:left="5040" w:hanging="360"/>
      </w:pPr>
    </w:lvl>
    <w:lvl w:ilvl="7" w:tplc="DB305B98" w:tentative="true">
      <w:start w:val="1"/>
      <w:numFmt w:val="lowerLetter"/>
      <w:lvlText w:val="%8."/>
      <w:lvlJc w:val="left"/>
      <w:pPr>
        <w:tabs>
          <w:tab w:val="num" w:pos="5760"/>
        </w:tabs>
        <w:ind w:left="5760" w:hanging="360"/>
      </w:pPr>
    </w:lvl>
    <w:lvl w:ilvl="8" w:tplc="3F24A244" w:tentative="true">
      <w:start w:val="1"/>
      <w:numFmt w:val="lowerRoman"/>
      <w:lvlText w:val="%9."/>
      <w:lvlJc w:val="right"/>
      <w:pPr>
        <w:tabs>
          <w:tab w:val="num" w:pos="6480"/>
        </w:tabs>
        <w:ind w:left="6480" w:hanging="180"/>
      </w:pPr>
    </w:lvl>
  </w:abstractNum>
  <w:abstractNum w:abstractNumId="19">
    <w:nsid w:val="3A076AA9"/>
    <w:multiLevelType w:val="multilevel"/>
    <w:tmpl w:val="39CE210C"/>
    <w:lvl w:ilvl="0">
      <w:start w:val="1"/>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B7A6DD6"/>
    <w:multiLevelType w:val="hybridMultilevel"/>
    <w:tmpl w:val="053ABA58"/>
    <w:lvl w:ilvl="0" w:tplc="A16AF644">
      <w:start w:val="1"/>
      <w:numFmt w:val="decimal"/>
      <w:lvlText w:val="%1."/>
      <w:lvlJc w:val="left"/>
      <w:pPr>
        <w:tabs>
          <w:tab w:val="num" w:pos="720"/>
        </w:tabs>
        <w:ind w:left="720" w:hanging="360"/>
      </w:pPr>
    </w:lvl>
    <w:lvl w:ilvl="1" w:tplc="41642946" w:tentative="true">
      <w:start w:val="1"/>
      <w:numFmt w:val="lowerLetter"/>
      <w:lvlText w:val="%2."/>
      <w:lvlJc w:val="left"/>
      <w:pPr>
        <w:tabs>
          <w:tab w:val="num" w:pos="1440"/>
        </w:tabs>
        <w:ind w:left="1440" w:hanging="360"/>
      </w:pPr>
    </w:lvl>
    <w:lvl w:ilvl="2" w:tplc="C9FC75E0" w:tentative="true">
      <w:start w:val="1"/>
      <w:numFmt w:val="lowerRoman"/>
      <w:lvlText w:val="%3."/>
      <w:lvlJc w:val="right"/>
      <w:pPr>
        <w:tabs>
          <w:tab w:val="num" w:pos="2160"/>
        </w:tabs>
        <w:ind w:left="2160" w:hanging="180"/>
      </w:pPr>
    </w:lvl>
    <w:lvl w:ilvl="3" w:tplc="959AC820" w:tentative="true">
      <w:start w:val="1"/>
      <w:numFmt w:val="decimal"/>
      <w:lvlText w:val="%4."/>
      <w:lvlJc w:val="left"/>
      <w:pPr>
        <w:tabs>
          <w:tab w:val="num" w:pos="2880"/>
        </w:tabs>
        <w:ind w:left="2880" w:hanging="360"/>
      </w:pPr>
    </w:lvl>
    <w:lvl w:ilvl="4" w:tplc="EC54DD7C" w:tentative="true">
      <w:start w:val="1"/>
      <w:numFmt w:val="lowerLetter"/>
      <w:lvlText w:val="%5."/>
      <w:lvlJc w:val="left"/>
      <w:pPr>
        <w:tabs>
          <w:tab w:val="num" w:pos="3600"/>
        </w:tabs>
        <w:ind w:left="3600" w:hanging="360"/>
      </w:pPr>
    </w:lvl>
    <w:lvl w:ilvl="5" w:tplc="97FC40D6" w:tentative="true">
      <w:start w:val="1"/>
      <w:numFmt w:val="lowerRoman"/>
      <w:lvlText w:val="%6."/>
      <w:lvlJc w:val="right"/>
      <w:pPr>
        <w:tabs>
          <w:tab w:val="num" w:pos="4320"/>
        </w:tabs>
        <w:ind w:left="4320" w:hanging="180"/>
      </w:pPr>
    </w:lvl>
    <w:lvl w:ilvl="6" w:tplc="C206E0C2" w:tentative="true">
      <w:start w:val="1"/>
      <w:numFmt w:val="decimal"/>
      <w:lvlText w:val="%7."/>
      <w:lvlJc w:val="left"/>
      <w:pPr>
        <w:tabs>
          <w:tab w:val="num" w:pos="5040"/>
        </w:tabs>
        <w:ind w:left="5040" w:hanging="360"/>
      </w:pPr>
    </w:lvl>
    <w:lvl w:ilvl="7" w:tplc="0E4002FC" w:tentative="true">
      <w:start w:val="1"/>
      <w:numFmt w:val="lowerLetter"/>
      <w:lvlText w:val="%8."/>
      <w:lvlJc w:val="left"/>
      <w:pPr>
        <w:tabs>
          <w:tab w:val="num" w:pos="5760"/>
        </w:tabs>
        <w:ind w:left="5760" w:hanging="360"/>
      </w:pPr>
    </w:lvl>
    <w:lvl w:ilvl="8" w:tplc="D4267808" w:tentative="true">
      <w:start w:val="1"/>
      <w:numFmt w:val="lowerRoman"/>
      <w:lvlText w:val="%9."/>
      <w:lvlJc w:val="right"/>
      <w:pPr>
        <w:tabs>
          <w:tab w:val="num" w:pos="6480"/>
        </w:tabs>
        <w:ind w:left="6480" w:hanging="180"/>
      </w:pPr>
    </w:lvl>
  </w:abstractNum>
  <w:abstractNum w:abstractNumId="21">
    <w:nsid w:val="442572C7"/>
    <w:multiLevelType w:val="hybridMultilevel"/>
    <w:tmpl w:val="4D7ABCE8"/>
    <w:lvl w:ilvl="0" w:tplc="066488AA">
      <w:start w:val="1"/>
      <w:numFmt w:val="decimal"/>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22">
    <w:nsid w:val="4BCF1726"/>
    <w:multiLevelType w:val="hybridMultilevel"/>
    <w:tmpl w:val="EBEE8980"/>
    <w:lvl w:ilvl="0" w:tplc="C5CCC1B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3">
    <w:nsid w:val="4C3726CD"/>
    <w:multiLevelType w:val="singleLevel"/>
    <w:tmpl w:val="0C09000F"/>
    <w:lvl w:ilvl="0">
      <w:start w:val="1"/>
      <w:numFmt w:val="decimal"/>
      <w:lvlText w:val="%1."/>
      <w:lvlJc w:val="left"/>
      <w:pPr>
        <w:tabs>
          <w:tab w:val="num" w:pos="360"/>
        </w:tabs>
        <w:ind w:left="360" w:hanging="360"/>
      </w:pPr>
      <w:rPr>
        <w:rFonts w:hint="default"/>
      </w:rPr>
    </w:lvl>
  </w:abstractNum>
  <w:abstractNum w:abstractNumId="24">
    <w:nsid w:val="4DE20CBE"/>
    <w:multiLevelType w:val="singleLevel"/>
    <w:tmpl w:val="2D16F0B8"/>
    <w:lvl w:ilvl="0">
      <w:start w:val="1"/>
      <w:numFmt w:val="bullet"/>
      <w:lvlText w:val="-"/>
      <w:lvlJc w:val="left"/>
      <w:pPr>
        <w:tabs>
          <w:tab w:val="num" w:pos="360"/>
        </w:tabs>
        <w:ind w:left="360" w:hanging="360"/>
      </w:pPr>
      <w:rPr>
        <w:rFonts w:hint="default"/>
      </w:rPr>
    </w:lvl>
  </w:abstractNum>
  <w:abstractNum w:abstractNumId="25">
    <w:nsid w:val="4F0F37F2"/>
    <w:multiLevelType w:val="singleLevel"/>
    <w:tmpl w:val="0C09000F"/>
    <w:lvl w:ilvl="0">
      <w:start w:val="1"/>
      <w:numFmt w:val="decimal"/>
      <w:lvlText w:val="%1."/>
      <w:lvlJc w:val="left"/>
      <w:pPr>
        <w:tabs>
          <w:tab w:val="num" w:pos="360"/>
        </w:tabs>
        <w:ind w:left="360" w:hanging="360"/>
      </w:pPr>
      <w:rPr>
        <w:rFonts w:hint="default"/>
      </w:rPr>
    </w:lvl>
  </w:abstractNum>
  <w:abstractNum w:abstractNumId="26">
    <w:nsid w:val="50731689"/>
    <w:multiLevelType w:val="hybridMultilevel"/>
    <w:tmpl w:val="14E85076"/>
    <w:lvl w:ilvl="0" w:tplc="C94E527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7">
    <w:nsid w:val="515A37D9"/>
    <w:multiLevelType w:val="singleLevel"/>
    <w:tmpl w:val="0C09000F"/>
    <w:lvl w:ilvl="0">
      <w:start w:val="1"/>
      <w:numFmt w:val="decimal"/>
      <w:lvlText w:val="%1."/>
      <w:lvlJc w:val="left"/>
      <w:pPr>
        <w:tabs>
          <w:tab w:val="num" w:pos="360"/>
        </w:tabs>
        <w:ind w:left="360" w:hanging="360"/>
      </w:pPr>
      <w:rPr>
        <w:rFonts w:hint="default"/>
      </w:rPr>
    </w:lvl>
  </w:abstractNum>
  <w:abstractNum w:abstractNumId="28">
    <w:nsid w:val="54587DDE"/>
    <w:multiLevelType w:val="hybridMultilevel"/>
    <w:tmpl w:val="1098E67C"/>
    <w:lvl w:ilvl="0" w:tplc="D576937C">
      <w:start w:val="1"/>
      <w:numFmt w:val="decimal"/>
      <w:lvlText w:val="%1."/>
      <w:lvlJc w:val="left"/>
      <w:pPr>
        <w:ind w:left="720" w:hanging="360"/>
      </w:pPr>
      <w:rPr>
        <w:rFonts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9">
    <w:nsid w:val="55DA4FDC"/>
    <w:multiLevelType w:val="hybridMultilevel"/>
    <w:tmpl w:val="F3104CBA"/>
    <w:lvl w:ilvl="0" w:tplc="630299B4">
      <w:start w:val="19"/>
      <w:numFmt w:val="bullet"/>
      <w:lvlText w:val="-"/>
      <w:lvlJc w:val="left"/>
      <w:pPr>
        <w:ind w:left="720" w:hanging="360"/>
      </w:pPr>
      <w:rPr>
        <w:rFonts w:hint="default" w:ascii="Times New Roman" w:hAnsi="Times New Roman" w:eastAsia="Times New Roman" w:cs="Times New Roman"/>
        <w:sz w:val="24"/>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0">
    <w:nsid w:val="5918265D"/>
    <w:multiLevelType w:val="singleLevel"/>
    <w:tmpl w:val="D1C4C574"/>
    <w:lvl w:ilvl="0">
      <w:start w:val="1"/>
      <w:numFmt w:val="decimal"/>
      <w:lvlText w:val="%1."/>
      <w:lvlJc w:val="left"/>
      <w:pPr>
        <w:tabs>
          <w:tab w:val="num" w:pos="1080"/>
        </w:tabs>
        <w:ind w:left="1080" w:hanging="360"/>
      </w:pPr>
      <w:rPr>
        <w:rFonts w:hint="default"/>
      </w:rPr>
    </w:lvl>
  </w:abstractNum>
  <w:abstractNum w:abstractNumId="31">
    <w:nsid w:val="5A4D1035"/>
    <w:multiLevelType w:val="singleLevel"/>
    <w:tmpl w:val="0C09000F"/>
    <w:lvl w:ilvl="0">
      <w:start w:val="1"/>
      <w:numFmt w:val="decimal"/>
      <w:lvlText w:val="%1."/>
      <w:lvlJc w:val="left"/>
      <w:pPr>
        <w:tabs>
          <w:tab w:val="num" w:pos="360"/>
        </w:tabs>
        <w:ind w:left="360" w:hanging="360"/>
      </w:pPr>
      <w:rPr>
        <w:rFonts w:hint="default"/>
      </w:rPr>
    </w:lvl>
  </w:abstractNum>
  <w:abstractNum w:abstractNumId="32">
    <w:nsid w:val="5A8E32B9"/>
    <w:multiLevelType w:val="multilevel"/>
    <w:tmpl w:val="5C94F338"/>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3">
    <w:nsid w:val="5B1914F4"/>
    <w:multiLevelType w:val="hybridMultilevel"/>
    <w:tmpl w:val="F602489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4">
    <w:nsid w:val="62AE7055"/>
    <w:multiLevelType w:val="hybridMultilevel"/>
    <w:tmpl w:val="2E7C9FF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63365690"/>
    <w:multiLevelType w:val="multilevel"/>
    <w:tmpl w:val="20DAB4C8"/>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684865CC"/>
    <w:multiLevelType w:val="hybridMultilevel"/>
    <w:tmpl w:val="AB7EA2FE"/>
    <w:lvl w:ilvl="0" w:tplc="19AE87F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7">
    <w:nsid w:val="6A366269"/>
    <w:multiLevelType w:val="hybridMultilevel"/>
    <w:tmpl w:val="84624A90"/>
    <w:lvl w:ilvl="0" w:tplc="CFD2308A">
      <w:start w:val="4"/>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8">
    <w:nsid w:val="6B637EF0"/>
    <w:multiLevelType w:val="hybridMultilevel"/>
    <w:tmpl w:val="13060C20"/>
    <w:lvl w:ilvl="0" w:tplc="B0229760">
      <w:start w:val="1"/>
      <w:numFmt w:val="decimal"/>
      <w:lvlText w:val="%1."/>
      <w:lvlJc w:val="left"/>
      <w:pPr>
        <w:tabs>
          <w:tab w:val="num" w:pos="720"/>
        </w:tabs>
        <w:ind w:left="720" w:hanging="360"/>
      </w:pPr>
    </w:lvl>
    <w:lvl w:ilvl="1" w:tplc="D7D8162E" w:tentative="true">
      <w:start w:val="1"/>
      <w:numFmt w:val="lowerLetter"/>
      <w:lvlText w:val="%2."/>
      <w:lvlJc w:val="left"/>
      <w:pPr>
        <w:tabs>
          <w:tab w:val="num" w:pos="1440"/>
        </w:tabs>
        <w:ind w:left="1440" w:hanging="360"/>
      </w:pPr>
    </w:lvl>
    <w:lvl w:ilvl="2" w:tplc="54C21C86" w:tentative="true">
      <w:start w:val="1"/>
      <w:numFmt w:val="lowerRoman"/>
      <w:lvlText w:val="%3."/>
      <w:lvlJc w:val="right"/>
      <w:pPr>
        <w:tabs>
          <w:tab w:val="num" w:pos="2160"/>
        </w:tabs>
        <w:ind w:left="2160" w:hanging="180"/>
      </w:pPr>
    </w:lvl>
    <w:lvl w:ilvl="3" w:tplc="B07E6DDE" w:tentative="true">
      <w:start w:val="1"/>
      <w:numFmt w:val="decimal"/>
      <w:lvlText w:val="%4."/>
      <w:lvlJc w:val="left"/>
      <w:pPr>
        <w:tabs>
          <w:tab w:val="num" w:pos="2880"/>
        </w:tabs>
        <w:ind w:left="2880" w:hanging="360"/>
      </w:pPr>
    </w:lvl>
    <w:lvl w:ilvl="4" w:tplc="44EEBBE2" w:tentative="true">
      <w:start w:val="1"/>
      <w:numFmt w:val="lowerLetter"/>
      <w:lvlText w:val="%5."/>
      <w:lvlJc w:val="left"/>
      <w:pPr>
        <w:tabs>
          <w:tab w:val="num" w:pos="3600"/>
        </w:tabs>
        <w:ind w:left="3600" w:hanging="360"/>
      </w:pPr>
    </w:lvl>
    <w:lvl w:ilvl="5" w:tplc="7D02170C" w:tentative="true">
      <w:start w:val="1"/>
      <w:numFmt w:val="lowerRoman"/>
      <w:lvlText w:val="%6."/>
      <w:lvlJc w:val="right"/>
      <w:pPr>
        <w:tabs>
          <w:tab w:val="num" w:pos="4320"/>
        </w:tabs>
        <w:ind w:left="4320" w:hanging="180"/>
      </w:pPr>
    </w:lvl>
    <w:lvl w:ilvl="6" w:tplc="7BF61684" w:tentative="true">
      <w:start w:val="1"/>
      <w:numFmt w:val="decimal"/>
      <w:lvlText w:val="%7."/>
      <w:lvlJc w:val="left"/>
      <w:pPr>
        <w:tabs>
          <w:tab w:val="num" w:pos="5040"/>
        </w:tabs>
        <w:ind w:left="5040" w:hanging="360"/>
      </w:pPr>
    </w:lvl>
    <w:lvl w:ilvl="7" w:tplc="43E4FA38" w:tentative="true">
      <w:start w:val="1"/>
      <w:numFmt w:val="lowerLetter"/>
      <w:lvlText w:val="%8."/>
      <w:lvlJc w:val="left"/>
      <w:pPr>
        <w:tabs>
          <w:tab w:val="num" w:pos="5760"/>
        </w:tabs>
        <w:ind w:left="5760" w:hanging="360"/>
      </w:pPr>
    </w:lvl>
    <w:lvl w:ilvl="8" w:tplc="F9F49A6C" w:tentative="true">
      <w:start w:val="1"/>
      <w:numFmt w:val="lowerRoman"/>
      <w:lvlText w:val="%9."/>
      <w:lvlJc w:val="right"/>
      <w:pPr>
        <w:tabs>
          <w:tab w:val="num" w:pos="6480"/>
        </w:tabs>
        <w:ind w:left="6480" w:hanging="180"/>
      </w:pPr>
    </w:lvl>
  </w:abstractNum>
  <w:abstractNum w:abstractNumId="39">
    <w:nsid w:val="6B666901"/>
    <w:multiLevelType w:val="hybridMultilevel"/>
    <w:tmpl w:val="99B43A08"/>
    <w:lvl w:ilvl="0" w:tplc="43FCAF8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0">
    <w:nsid w:val="6D1F07F3"/>
    <w:multiLevelType w:val="singleLevel"/>
    <w:tmpl w:val="4CC224D6"/>
    <w:lvl w:ilvl="0">
      <w:start w:val="1"/>
      <w:numFmt w:val="decimal"/>
      <w:lvlText w:val="%1."/>
      <w:lvlJc w:val="left"/>
      <w:pPr>
        <w:tabs>
          <w:tab w:val="num" w:pos="1080"/>
        </w:tabs>
        <w:ind w:left="1080" w:hanging="360"/>
      </w:pPr>
      <w:rPr>
        <w:rFonts w:hint="default"/>
      </w:rPr>
    </w:lvl>
  </w:abstractNum>
  <w:abstractNum w:abstractNumId="41">
    <w:nsid w:val="6ED360F7"/>
    <w:multiLevelType w:val="hybridMultilevel"/>
    <w:tmpl w:val="66FC4816"/>
    <w:lvl w:ilvl="0" w:tplc="399C9414">
      <w:start w:val="1"/>
      <w:numFmt w:val="decimal"/>
      <w:lvlText w:val="%1."/>
      <w:lvlJc w:val="left"/>
      <w:pPr>
        <w:tabs>
          <w:tab w:val="num" w:pos="360"/>
        </w:tabs>
        <w:ind w:left="360" w:hanging="360"/>
      </w:pPr>
    </w:lvl>
    <w:lvl w:ilvl="1" w:tplc="574A07B2" w:tentative="true">
      <w:start w:val="1"/>
      <w:numFmt w:val="lowerLetter"/>
      <w:lvlText w:val="%2."/>
      <w:lvlJc w:val="left"/>
      <w:pPr>
        <w:tabs>
          <w:tab w:val="num" w:pos="1080"/>
        </w:tabs>
        <w:ind w:left="1080" w:hanging="360"/>
      </w:pPr>
    </w:lvl>
    <w:lvl w:ilvl="2" w:tplc="9C7603D8" w:tentative="true">
      <w:start w:val="1"/>
      <w:numFmt w:val="lowerRoman"/>
      <w:lvlText w:val="%3."/>
      <w:lvlJc w:val="right"/>
      <w:pPr>
        <w:tabs>
          <w:tab w:val="num" w:pos="1800"/>
        </w:tabs>
        <w:ind w:left="1800" w:hanging="180"/>
      </w:pPr>
    </w:lvl>
    <w:lvl w:ilvl="3" w:tplc="B5840092" w:tentative="true">
      <w:start w:val="1"/>
      <w:numFmt w:val="decimal"/>
      <w:lvlText w:val="%4."/>
      <w:lvlJc w:val="left"/>
      <w:pPr>
        <w:tabs>
          <w:tab w:val="num" w:pos="2520"/>
        </w:tabs>
        <w:ind w:left="2520" w:hanging="360"/>
      </w:pPr>
    </w:lvl>
    <w:lvl w:ilvl="4" w:tplc="1CAA0C52" w:tentative="true">
      <w:start w:val="1"/>
      <w:numFmt w:val="lowerLetter"/>
      <w:lvlText w:val="%5."/>
      <w:lvlJc w:val="left"/>
      <w:pPr>
        <w:tabs>
          <w:tab w:val="num" w:pos="3240"/>
        </w:tabs>
        <w:ind w:left="3240" w:hanging="360"/>
      </w:pPr>
    </w:lvl>
    <w:lvl w:ilvl="5" w:tplc="14F8B08C" w:tentative="true">
      <w:start w:val="1"/>
      <w:numFmt w:val="lowerRoman"/>
      <w:lvlText w:val="%6."/>
      <w:lvlJc w:val="right"/>
      <w:pPr>
        <w:tabs>
          <w:tab w:val="num" w:pos="3960"/>
        </w:tabs>
        <w:ind w:left="3960" w:hanging="180"/>
      </w:pPr>
    </w:lvl>
    <w:lvl w:ilvl="6" w:tplc="5A12C5A8" w:tentative="true">
      <w:start w:val="1"/>
      <w:numFmt w:val="decimal"/>
      <w:lvlText w:val="%7."/>
      <w:lvlJc w:val="left"/>
      <w:pPr>
        <w:tabs>
          <w:tab w:val="num" w:pos="4680"/>
        </w:tabs>
        <w:ind w:left="4680" w:hanging="360"/>
      </w:pPr>
    </w:lvl>
    <w:lvl w:ilvl="7" w:tplc="4C68B830" w:tentative="true">
      <w:start w:val="1"/>
      <w:numFmt w:val="lowerLetter"/>
      <w:lvlText w:val="%8."/>
      <w:lvlJc w:val="left"/>
      <w:pPr>
        <w:tabs>
          <w:tab w:val="num" w:pos="5400"/>
        </w:tabs>
        <w:ind w:left="5400" w:hanging="360"/>
      </w:pPr>
    </w:lvl>
    <w:lvl w:ilvl="8" w:tplc="988C9758" w:tentative="true">
      <w:start w:val="1"/>
      <w:numFmt w:val="lowerRoman"/>
      <w:lvlText w:val="%9."/>
      <w:lvlJc w:val="right"/>
      <w:pPr>
        <w:tabs>
          <w:tab w:val="num" w:pos="6120"/>
        </w:tabs>
        <w:ind w:left="6120" w:hanging="180"/>
      </w:pPr>
    </w:lvl>
  </w:abstractNum>
  <w:abstractNum w:abstractNumId="42">
    <w:nsid w:val="6FE15D6E"/>
    <w:multiLevelType w:val="hybridMultilevel"/>
    <w:tmpl w:val="F57C509E"/>
    <w:lvl w:ilvl="0" w:tplc="72488E12">
      <w:start w:val="19"/>
      <w:numFmt w:val="bullet"/>
      <w:lvlText w:val="-"/>
      <w:lvlJc w:val="left"/>
      <w:pPr>
        <w:ind w:left="420" w:hanging="360"/>
      </w:pPr>
      <w:rPr>
        <w:rFonts w:hint="default" w:ascii="Times New Roman" w:hAnsi="Times New Roman" w:eastAsia="Times New Roman" w:cs="Times New Roman"/>
      </w:rPr>
    </w:lvl>
    <w:lvl w:ilvl="1" w:tplc="041A0003" w:tentative="true">
      <w:start w:val="1"/>
      <w:numFmt w:val="bullet"/>
      <w:lvlText w:val="o"/>
      <w:lvlJc w:val="left"/>
      <w:pPr>
        <w:ind w:left="1140" w:hanging="360"/>
      </w:pPr>
      <w:rPr>
        <w:rFonts w:hint="default" w:ascii="Courier New" w:hAnsi="Courier New" w:cs="Courier New"/>
      </w:rPr>
    </w:lvl>
    <w:lvl w:ilvl="2" w:tplc="041A0005" w:tentative="true">
      <w:start w:val="1"/>
      <w:numFmt w:val="bullet"/>
      <w:lvlText w:val=""/>
      <w:lvlJc w:val="left"/>
      <w:pPr>
        <w:ind w:left="1860" w:hanging="360"/>
      </w:pPr>
      <w:rPr>
        <w:rFonts w:hint="default" w:ascii="Wingdings" w:hAnsi="Wingdings"/>
      </w:rPr>
    </w:lvl>
    <w:lvl w:ilvl="3" w:tplc="041A0001" w:tentative="true">
      <w:start w:val="1"/>
      <w:numFmt w:val="bullet"/>
      <w:lvlText w:val=""/>
      <w:lvlJc w:val="left"/>
      <w:pPr>
        <w:ind w:left="2580" w:hanging="360"/>
      </w:pPr>
      <w:rPr>
        <w:rFonts w:hint="default" w:ascii="Symbol" w:hAnsi="Symbol"/>
      </w:rPr>
    </w:lvl>
    <w:lvl w:ilvl="4" w:tplc="041A0003" w:tentative="true">
      <w:start w:val="1"/>
      <w:numFmt w:val="bullet"/>
      <w:lvlText w:val="o"/>
      <w:lvlJc w:val="left"/>
      <w:pPr>
        <w:ind w:left="3300" w:hanging="360"/>
      </w:pPr>
      <w:rPr>
        <w:rFonts w:hint="default" w:ascii="Courier New" w:hAnsi="Courier New" w:cs="Courier New"/>
      </w:rPr>
    </w:lvl>
    <w:lvl w:ilvl="5" w:tplc="041A0005" w:tentative="true">
      <w:start w:val="1"/>
      <w:numFmt w:val="bullet"/>
      <w:lvlText w:val=""/>
      <w:lvlJc w:val="left"/>
      <w:pPr>
        <w:ind w:left="4020" w:hanging="360"/>
      </w:pPr>
      <w:rPr>
        <w:rFonts w:hint="default" w:ascii="Wingdings" w:hAnsi="Wingdings"/>
      </w:rPr>
    </w:lvl>
    <w:lvl w:ilvl="6" w:tplc="041A0001" w:tentative="true">
      <w:start w:val="1"/>
      <w:numFmt w:val="bullet"/>
      <w:lvlText w:val=""/>
      <w:lvlJc w:val="left"/>
      <w:pPr>
        <w:ind w:left="4740" w:hanging="360"/>
      </w:pPr>
      <w:rPr>
        <w:rFonts w:hint="default" w:ascii="Symbol" w:hAnsi="Symbol"/>
      </w:rPr>
    </w:lvl>
    <w:lvl w:ilvl="7" w:tplc="041A0003" w:tentative="true">
      <w:start w:val="1"/>
      <w:numFmt w:val="bullet"/>
      <w:lvlText w:val="o"/>
      <w:lvlJc w:val="left"/>
      <w:pPr>
        <w:ind w:left="5460" w:hanging="360"/>
      </w:pPr>
      <w:rPr>
        <w:rFonts w:hint="default" w:ascii="Courier New" w:hAnsi="Courier New" w:cs="Courier New"/>
      </w:rPr>
    </w:lvl>
    <w:lvl w:ilvl="8" w:tplc="041A0005" w:tentative="true">
      <w:start w:val="1"/>
      <w:numFmt w:val="bullet"/>
      <w:lvlText w:val=""/>
      <w:lvlJc w:val="left"/>
      <w:pPr>
        <w:ind w:left="6180" w:hanging="360"/>
      </w:pPr>
      <w:rPr>
        <w:rFonts w:hint="default" w:ascii="Wingdings" w:hAnsi="Wingdings"/>
      </w:rPr>
    </w:lvl>
  </w:abstractNum>
  <w:abstractNum w:abstractNumId="43">
    <w:nsid w:val="71297A11"/>
    <w:multiLevelType w:val="singleLevel"/>
    <w:tmpl w:val="5176A898"/>
    <w:lvl w:ilvl="0">
      <w:start w:val="2"/>
      <w:numFmt w:val="bullet"/>
      <w:lvlText w:val="-"/>
      <w:lvlJc w:val="left"/>
      <w:pPr>
        <w:tabs>
          <w:tab w:val="num" w:pos="1080"/>
        </w:tabs>
        <w:ind w:left="1080" w:hanging="360"/>
      </w:pPr>
      <w:rPr>
        <w:rFonts w:hint="default"/>
      </w:rPr>
    </w:lvl>
  </w:abstractNum>
  <w:abstractNum w:abstractNumId="44">
    <w:nsid w:val="71EF3F6B"/>
    <w:multiLevelType w:val="singleLevel"/>
    <w:tmpl w:val="0C09000F"/>
    <w:lvl w:ilvl="0">
      <w:start w:val="1"/>
      <w:numFmt w:val="decimal"/>
      <w:lvlText w:val="%1."/>
      <w:lvlJc w:val="left"/>
      <w:pPr>
        <w:tabs>
          <w:tab w:val="num" w:pos="360"/>
        </w:tabs>
        <w:ind w:left="360" w:hanging="360"/>
      </w:pPr>
      <w:rPr>
        <w:rFonts w:hint="default"/>
      </w:rPr>
    </w:lvl>
  </w:abstractNum>
  <w:abstractNum w:abstractNumId="45">
    <w:nsid w:val="722D0053"/>
    <w:multiLevelType w:val="hybridMultilevel"/>
    <w:tmpl w:val="95F41E76"/>
    <w:lvl w:ilvl="0" w:tplc="B28E817A">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6">
    <w:nsid w:val="7D173036"/>
    <w:multiLevelType w:val="multilevel"/>
    <w:tmpl w:val="987A26BE"/>
    <w:lvl w:ilvl="0">
      <w:start w:val="1"/>
      <w:numFmt w:val="decimal"/>
      <w:lvlText w:val="%1."/>
      <w:lvlJc w:val="left"/>
      <w:pPr>
        <w:ind w:left="585" w:hanging="58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7">
    <w:nsid w:val="7F91241B"/>
    <w:multiLevelType w:val="hybridMultilevel"/>
    <w:tmpl w:val="66A6875E"/>
    <w:lvl w:ilvl="0" w:tplc="3AB49C8E">
      <w:start w:val="19"/>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30"/>
  </w:num>
  <w:num w:numId="2">
    <w:abstractNumId w:val="43"/>
  </w:num>
  <w:num w:numId="3">
    <w:abstractNumId w:val="15"/>
  </w:num>
  <w:num w:numId="4">
    <w:abstractNumId w:val="12"/>
  </w:num>
  <w:num w:numId="5">
    <w:abstractNumId w:val="1"/>
  </w:num>
  <w:num w:numId="6">
    <w:abstractNumId w:val="25"/>
  </w:num>
  <w:num w:numId="7">
    <w:abstractNumId w:val="0"/>
  </w:num>
  <w:num w:numId="8">
    <w:abstractNumId w:val="40"/>
  </w:num>
  <w:num w:numId="9">
    <w:abstractNumId w:val="27"/>
  </w:num>
  <w:num w:numId="10">
    <w:abstractNumId w:val="23"/>
  </w:num>
  <w:num w:numId="11">
    <w:abstractNumId w:val="24"/>
  </w:num>
  <w:num w:numId="12">
    <w:abstractNumId w:val="13"/>
  </w:num>
  <w:num w:numId="13">
    <w:abstractNumId w:val="31"/>
  </w:num>
  <w:num w:numId="14">
    <w:abstractNumId w:val="9"/>
  </w:num>
  <w:num w:numId="15">
    <w:abstractNumId w:val="44"/>
  </w:num>
  <w:num w:numId="16">
    <w:abstractNumId w:val="20"/>
  </w:num>
  <w:num w:numId="17">
    <w:abstractNumId w:val="18"/>
  </w:num>
  <w:num w:numId="18">
    <w:abstractNumId w:val="41"/>
  </w:num>
  <w:num w:numId="19">
    <w:abstractNumId w:val="38"/>
  </w:num>
  <w:num w:numId="20">
    <w:abstractNumId w:val="34"/>
  </w:num>
  <w:num w:numId="21">
    <w:abstractNumId w:val="36"/>
  </w:num>
  <w:num w:numId="22">
    <w:abstractNumId w:val="22"/>
  </w:num>
  <w:num w:numId="23">
    <w:abstractNumId w:val="42"/>
  </w:num>
  <w:num w:numId="24">
    <w:abstractNumId w:val="14"/>
  </w:num>
  <w:num w:numId="25">
    <w:abstractNumId w:val="45"/>
  </w:num>
  <w:num w:numId="26">
    <w:abstractNumId w:val="2"/>
  </w:num>
  <w:num w:numId="27">
    <w:abstractNumId w:val="28"/>
  </w:num>
  <w:num w:numId="28">
    <w:abstractNumId w:val="3"/>
  </w:num>
  <w:num w:numId="29">
    <w:abstractNumId w:val="6"/>
  </w:num>
  <w:num w:numId="30">
    <w:abstractNumId w:val="47"/>
  </w:num>
  <w:num w:numId="31">
    <w:abstractNumId w:val="29"/>
  </w:num>
  <w:num w:numId="32">
    <w:abstractNumId w:val="37"/>
  </w:num>
  <w:num w:numId="33">
    <w:abstractNumId w:val="11"/>
  </w:num>
  <w:num w:numId="34">
    <w:abstractNumId w:val="21"/>
  </w:num>
  <w:num w:numId="35">
    <w:abstractNumId w:val="4"/>
  </w:num>
  <w:num w:numId="36">
    <w:abstractNumId w:val="39"/>
  </w:num>
  <w:num w:numId="37">
    <w:abstractNumId w:val="10"/>
  </w:num>
  <w:num w:numId="38">
    <w:abstractNumId w:val="26"/>
  </w:num>
  <w:num w:numId="39">
    <w:abstractNumId w:val="33"/>
  </w:num>
  <w:num w:numId="40">
    <w:abstractNumId w:val="17"/>
  </w:num>
  <w:num w:numId="41">
    <w:abstractNumId w:val="32"/>
  </w:num>
  <w:num w:numId="42">
    <w:abstractNumId w:val="19"/>
  </w:num>
  <w:num w:numId="43">
    <w:abstractNumId w:val="35"/>
  </w:num>
  <w:num w:numId="44">
    <w:abstractNumId w:val="7"/>
  </w:num>
  <w:num w:numId="45">
    <w:abstractNumId w:val="8"/>
  </w:num>
  <w:num w:numId="46">
    <w:abstractNumId w:val="16"/>
  </w:num>
  <w:num w:numId="47">
    <w:abstractNumId w:val="5"/>
  </w:num>
  <w:num w:numId="48">
    <w:abstractNumId w:val="46"/>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5"/>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F0"/>
    <w:rsid w:val="00005522"/>
    <w:rsid w:val="00006C04"/>
    <w:rsid w:val="00013DCC"/>
    <w:rsid w:val="00014468"/>
    <w:rsid w:val="000147C4"/>
    <w:rsid w:val="00020420"/>
    <w:rsid w:val="000218B1"/>
    <w:rsid w:val="00024CED"/>
    <w:rsid w:val="00025278"/>
    <w:rsid w:val="00032D54"/>
    <w:rsid w:val="00034531"/>
    <w:rsid w:val="00034B19"/>
    <w:rsid w:val="00036DB5"/>
    <w:rsid w:val="000377A0"/>
    <w:rsid w:val="000520E4"/>
    <w:rsid w:val="000524DE"/>
    <w:rsid w:val="0005300C"/>
    <w:rsid w:val="00057713"/>
    <w:rsid w:val="00066B24"/>
    <w:rsid w:val="00082918"/>
    <w:rsid w:val="000831E1"/>
    <w:rsid w:val="00083C49"/>
    <w:rsid w:val="00084CB3"/>
    <w:rsid w:val="000908FB"/>
    <w:rsid w:val="0009394A"/>
    <w:rsid w:val="0009458F"/>
    <w:rsid w:val="00094E62"/>
    <w:rsid w:val="0009744A"/>
    <w:rsid w:val="000A1C7B"/>
    <w:rsid w:val="000A1CBF"/>
    <w:rsid w:val="000A2F70"/>
    <w:rsid w:val="000A6FF3"/>
    <w:rsid w:val="000A72AF"/>
    <w:rsid w:val="000B0CF1"/>
    <w:rsid w:val="000B1FD7"/>
    <w:rsid w:val="000C0477"/>
    <w:rsid w:val="000C3A50"/>
    <w:rsid w:val="000C7507"/>
    <w:rsid w:val="000D2303"/>
    <w:rsid w:val="000D5C07"/>
    <w:rsid w:val="000D6CD8"/>
    <w:rsid w:val="000E2955"/>
    <w:rsid w:val="000E5948"/>
    <w:rsid w:val="000E6323"/>
    <w:rsid w:val="000F557D"/>
    <w:rsid w:val="0010464A"/>
    <w:rsid w:val="00152BE2"/>
    <w:rsid w:val="0016338A"/>
    <w:rsid w:val="00166533"/>
    <w:rsid w:val="00167338"/>
    <w:rsid w:val="00171A3B"/>
    <w:rsid w:val="00174299"/>
    <w:rsid w:val="001758E7"/>
    <w:rsid w:val="001810BD"/>
    <w:rsid w:val="001817D9"/>
    <w:rsid w:val="00182264"/>
    <w:rsid w:val="00185F69"/>
    <w:rsid w:val="0018641D"/>
    <w:rsid w:val="00186D9D"/>
    <w:rsid w:val="00193C88"/>
    <w:rsid w:val="001950CB"/>
    <w:rsid w:val="00197A16"/>
    <w:rsid w:val="001A4A83"/>
    <w:rsid w:val="001A7F6D"/>
    <w:rsid w:val="001B02FD"/>
    <w:rsid w:val="001B25DA"/>
    <w:rsid w:val="001B2F92"/>
    <w:rsid w:val="001C12A5"/>
    <w:rsid w:val="001C226D"/>
    <w:rsid w:val="001C3481"/>
    <w:rsid w:val="001C3534"/>
    <w:rsid w:val="001C60A8"/>
    <w:rsid w:val="001C7A15"/>
    <w:rsid w:val="001D0A2C"/>
    <w:rsid w:val="001D139F"/>
    <w:rsid w:val="001D26BF"/>
    <w:rsid w:val="001D2753"/>
    <w:rsid w:val="001D3F43"/>
    <w:rsid w:val="001D6924"/>
    <w:rsid w:val="001D7869"/>
    <w:rsid w:val="001E4617"/>
    <w:rsid w:val="001E4A08"/>
    <w:rsid w:val="001F1E31"/>
    <w:rsid w:val="001F20CA"/>
    <w:rsid w:val="00201A09"/>
    <w:rsid w:val="00203990"/>
    <w:rsid w:val="002111BB"/>
    <w:rsid w:val="00212F31"/>
    <w:rsid w:val="00222CC8"/>
    <w:rsid w:val="002236B8"/>
    <w:rsid w:val="00225E3A"/>
    <w:rsid w:val="002309EC"/>
    <w:rsid w:val="00233B0B"/>
    <w:rsid w:val="0024358A"/>
    <w:rsid w:val="0025205C"/>
    <w:rsid w:val="00254CA9"/>
    <w:rsid w:val="00264E22"/>
    <w:rsid w:val="002662CD"/>
    <w:rsid w:val="00274230"/>
    <w:rsid w:val="00275E51"/>
    <w:rsid w:val="0027665B"/>
    <w:rsid w:val="00277596"/>
    <w:rsid w:val="00280112"/>
    <w:rsid w:val="00282C2E"/>
    <w:rsid w:val="0028359A"/>
    <w:rsid w:val="0028578C"/>
    <w:rsid w:val="00285965"/>
    <w:rsid w:val="002862C6"/>
    <w:rsid w:val="0029107D"/>
    <w:rsid w:val="0029126C"/>
    <w:rsid w:val="00296F97"/>
    <w:rsid w:val="002A0D63"/>
    <w:rsid w:val="002A7462"/>
    <w:rsid w:val="002B2569"/>
    <w:rsid w:val="002B325B"/>
    <w:rsid w:val="002B4A26"/>
    <w:rsid w:val="002C0D92"/>
    <w:rsid w:val="002C24B1"/>
    <w:rsid w:val="002C4FC3"/>
    <w:rsid w:val="002C6557"/>
    <w:rsid w:val="002D2C8A"/>
    <w:rsid w:val="002D4969"/>
    <w:rsid w:val="002E6BD2"/>
    <w:rsid w:val="002E7307"/>
    <w:rsid w:val="002E7B99"/>
    <w:rsid w:val="002F19AF"/>
    <w:rsid w:val="00301A53"/>
    <w:rsid w:val="00303749"/>
    <w:rsid w:val="00306A4B"/>
    <w:rsid w:val="003100CC"/>
    <w:rsid w:val="00312F21"/>
    <w:rsid w:val="00314F0A"/>
    <w:rsid w:val="00316EC9"/>
    <w:rsid w:val="00317701"/>
    <w:rsid w:val="00320E58"/>
    <w:rsid w:val="00321109"/>
    <w:rsid w:val="003246C5"/>
    <w:rsid w:val="00327F75"/>
    <w:rsid w:val="00331374"/>
    <w:rsid w:val="00336937"/>
    <w:rsid w:val="00336FBC"/>
    <w:rsid w:val="003371C8"/>
    <w:rsid w:val="003410B3"/>
    <w:rsid w:val="00343A49"/>
    <w:rsid w:val="003445CC"/>
    <w:rsid w:val="00351CF2"/>
    <w:rsid w:val="00353D12"/>
    <w:rsid w:val="0035466E"/>
    <w:rsid w:val="00354796"/>
    <w:rsid w:val="003557DC"/>
    <w:rsid w:val="003576DB"/>
    <w:rsid w:val="00362118"/>
    <w:rsid w:val="003647B5"/>
    <w:rsid w:val="003652F9"/>
    <w:rsid w:val="00367DA6"/>
    <w:rsid w:val="0037475C"/>
    <w:rsid w:val="003773E7"/>
    <w:rsid w:val="00377911"/>
    <w:rsid w:val="003813CD"/>
    <w:rsid w:val="003848CB"/>
    <w:rsid w:val="003854B1"/>
    <w:rsid w:val="003879EE"/>
    <w:rsid w:val="0039196D"/>
    <w:rsid w:val="00391A23"/>
    <w:rsid w:val="0039286A"/>
    <w:rsid w:val="00395794"/>
    <w:rsid w:val="00395815"/>
    <w:rsid w:val="00395C61"/>
    <w:rsid w:val="003A02C8"/>
    <w:rsid w:val="003A766D"/>
    <w:rsid w:val="003B0CAE"/>
    <w:rsid w:val="003B27A4"/>
    <w:rsid w:val="003B27E8"/>
    <w:rsid w:val="003B3DEF"/>
    <w:rsid w:val="003B6583"/>
    <w:rsid w:val="003B6ED0"/>
    <w:rsid w:val="003C0799"/>
    <w:rsid w:val="003C122C"/>
    <w:rsid w:val="003D212C"/>
    <w:rsid w:val="003D4368"/>
    <w:rsid w:val="003D4791"/>
    <w:rsid w:val="003D4FEB"/>
    <w:rsid w:val="003E1FCD"/>
    <w:rsid w:val="003E63E9"/>
    <w:rsid w:val="003F0FB0"/>
    <w:rsid w:val="003F1465"/>
    <w:rsid w:val="00403BBC"/>
    <w:rsid w:val="00413690"/>
    <w:rsid w:val="00422AA8"/>
    <w:rsid w:val="00422D35"/>
    <w:rsid w:val="00430381"/>
    <w:rsid w:val="00432154"/>
    <w:rsid w:val="00435F8C"/>
    <w:rsid w:val="00444239"/>
    <w:rsid w:val="00444C07"/>
    <w:rsid w:val="00444D57"/>
    <w:rsid w:val="00447B01"/>
    <w:rsid w:val="00450AA2"/>
    <w:rsid w:val="00452CD6"/>
    <w:rsid w:val="00461B27"/>
    <w:rsid w:val="004627A7"/>
    <w:rsid w:val="004637E8"/>
    <w:rsid w:val="00463CA7"/>
    <w:rsid w:val="0046413A"/>
    <w:rsid w:val="00466D6F"/>
    <w:rsid w:val="004703B6"/>
    <w:rsid w:val="00473B89"/>
    <w:rsid w:val="00480806"/>
    <w:rsid w:val="00480C14"/>
    <w:rsid w:val="004812E1"/>
    <w:rsid w:val="00481645"/>
    <w:rsid w:val="00483F3B"/>
    <w:rsid w:val="00484917"/>
    <w:rsid w:val="00494EF1"/>
    <w:rsid w:val="00496332"/>
    <w:rsid w:val="004970A0"/>
    <w:rsid w:val="004A2D0C"/>
    <w:rsid w:val="004A4831"/>
    <w:rsid w:val="004B1BB3"/>
    <w:rsid w:val="004C08FD"/>
    <w:rsid w:val="004C0FD9"/>
    <w:rsid w:val="004C1B38"/>
    <w:rsid w:val="004C36CA"/>
    <w:rsid w:val="004C465E"/>
    <w:rsid w:val="004C5C80"/>
    <w:rsid w:val="004C6265"/>
    <w:rsid w:val="004D1BE7"/>
    <w:rsid w:val="004D6951"/>
    <w:rsid w:val="004E1843"/>
    <w:rsid w:val="004F6649"/>
    <w:rsid w:val="004F6838"/>
    <w:rsid w:val="004F785E"/>
    <w:rsid w:val="004F7AE3"/>
    <w:rsid w:val="004F7FF3"/>
    <w:rsid w:val="00511070"/>
    <w:rsid w:val="00514759"/>
    <w:rsid w:val="00515C8D"/>
    <w:rsid w:val="00521DD8"/>
    <w:rsid w:val="0052263F"/>
    <w:rsid w:val="005304D7"/>
    <w:rsid w:val="00530C74"/>
    <w:rsid w:val="00531044"/>
    <w:rsid w:val="005358E5"/>
    <w:rsid w:val="005360F7"/>
    <w:rsid w:val="005368CA"/>
    <w:rsid w:val="005422E3"/>
    <w:rsid w:val="00551764"/>
    <w:rsid w:val="00557ADD"/>
    <w:rsid w:val="00561A2E"/>
    <w:rsid w:val="00565F53"/>
    <w:rsid w:val="00566DC1"/>
    <w:rsid w:val="00572D20"/>
    <w:rsid w:val="005752FB"/>
    <w:rsid w:val="00575F7A"/>
    <w:rsid w:val="005762E9"/>
    <w:rsid w:val="00577F78"/>
    <w:rsid w:val="00580ACE"/>
    <w:rsid w:val="00583C42"/>
    <w:rsid w:val="00590E40"/>
    <w:rsid w:val="005A41A4"/>
    <w:rsid w:val="005C002A"/>
    <w:rsid w:val="005C0177"/>
    <w:rsid w:val="005D0A1C"/>
    <w:rsid w:val="005D7175"/>
    <w:rsid w:val="005D7B66"/>
    <w:rsid w:val="005E3918"/>
    <w:rsid w:val="005E46A1"/>
    <w:rsid w:val="005E48AF"/>
    <w:rsid w:val="005E4D13"/>
    <w:rsid w:val="005F009A"/>
    <w:rsid w:val="005F4FCE"/>
    <w:rsid w:val="005F72BB"/>
    <w:rsid w:val="005F7858"/>
    <w:rsid w:val="00600BB5"/>
    <w:rsid w:val="0060154F"/>
    <w:rsid w:val="00601D17"/>
    <w:rsid w:val="0060456F"/>
    <w:rsid w:val="006064F4"/>
    <w:rsid w:val="00611EED"/>
    <w:rsid w:val="00612096"/>
    <w:rsid w:val="006127C6"/>
    <w:rsid w:val="00613110"/>
    <w:rsid w:val="006155F6"/>
    <w:rsid w:val="0061716B"/>
    <w:rsid w:val="00621883"/>
    <w:rsid w:val="0062208E"/>
    <w:rsid w:val="006225BD"/>
    <w:rsid w:val="00622C68"/>
    <w:rsid w:val="00625C93"/>
    <w:rsid w:val="006324DF"/>
    <w:rsid w:val="0063265D"/>
    <w:rsid w:val="006338F0"/>
    <w:rsid w:val="006340EF"/>
    <w:rsid w:val="006446D3"/>
    <w:rsid w:val="00645F9A"/>
    <w:rsid w:val="00647A89"/>
    <w:rsid w:val="00656B39"/>
    <w:rsid w:val="00656BCC"/>
    <w:rsid w:val="006609AE"/>
    <w:rsid w:val="00667AF9"/>
    <w:rsid w:val="00670649"/>
    <w:rsid w:val="00677CCB"/>
    <w:rsid w:val="00680DCE"/>
    <w:rsid w:val="00681286"/>
    <w:rsid w:val="00682C9E"/>
    <w:rsid w:val="00684BFF"/>
    <w:rsid w:val="006908AC"/>
    <w:rsid w:val="0069157D"/>
    <w:rsid w:val="00691C97"/>
    <w:rsid w:val="006A418E"/>
    <w:rsid w:val="006A4465"/>
    <w:rsid w:val="006A66AE"/>
    <w:rsid w:val="006B2B7C"/>
    <w:rsid w:val="006B3046"/>
    <w:rsid w:val="006B47F9"/>
    <w:rsid w:val="006B4D1B"/>
    <w:rsid w:val="006B4E88"/>
    <w:rsid w:val="006C1C76"/>
    <w:rsid w:val="006C34B5"/>
    <w:rsid w:val="006C3547"/>
    <w:rsid w:val="006C7E12"/>
    <w:rsid w:val="006D1716"/>
    <w:rsid w:val="006D3683"/>
    <w:rsid w:val="006D634D"/>
    <w:rsid w:val="006D7AE9"/>
    <w:rsid w:val="006E224E"/>
    <w:rsid w:val="006E6E61"/>
    <w:rsid w:val="006E71DD"/>
    <w:rsid w:val="006E7FBE"/>
    <w:rsid w:val="006F406E"/>
    <w:rsid w:val="007069A9"/>
    <w:rsid w:val="00712129"/>
    <w:rsid w:val="0071519A"/>
    <w:rsid w:val="0071542D"/>
    <w:rsid w:val="00715755"/>
    <w:rsid w:val="00716EB8"/>
    <w:rsid w:val="00717A01"/>
    <w:rsid w:val="00717F3F"/>
    <w:rsid w:val="00725D1B"/>
    <w:rsid w:val="007266BE"/>
    <w:rsid w:val="0072752A"/>
    <w:rsid w:val="00731BA8"/>
    <w:rsid w:val="0074040B"/>
    <w:rsid w:val="0074115F"/>
    <w:rsid w:val="00742DBF"/>
    <w:rsid w:val="00743A8D"/>
    <w:rsid w:val="00747B6D"/>
    <w:rsid w:val="00747E22"/>
    <w:rsid w:val="0075008F"/>
    <w:rsid w:val="0075044D"/>
    <w:rsid w:val="007507CE"/>
    <w:rsid w:val="007535FD"/>
    <w:rsid w:val="00760C94"/>
    <w:rsid w:val="0076142E"/>
    <w:rsid w:val="00763026"/>
    <w:rsid w:val="00764708"/>
    <w:rsid w:val="007655A9"/>
    <w:rsid w:val="00765814"/>
    <w:rsid w:val="00766D7F"/>
    <w:rsid w:val="00773861"/>
    <w:rsid w:val="00777141"/>
    <w:rsid w:val="007779E7"/>
    <w:rsid w:val="00782C7B"/>
    <w:rsid w:val="00784E5A"/>
    <w:rsid w:val="007852A1"/>
    <w:rsid w:val="0078579B"/>
    <w:rsid w:val="007863AE"/>
    <w:rsid w:val="00786AC0"/>
    <w:rsid w:val="00787172"/>
    <w:rsid w:val="007906B1"/>
    <w:rsid w:val="0079415A"/>
    <w:rsid w:val="0079444F"/>
    <w:rsid w:val="007946F9"/>
    <w:rsid w:val="00797422"/>
    <w:rsid w:val="007A0FBF"/>
    <w:rsid w:val="007A4824"/>
    <w:rsid w:val="007B148B"/>
    <w:rsid w:val="007B2CF4"/>
    <w:rsid w:val="007B3B90"/>
    <w:rsid w:val="007B3FD0"/>
    <w:rsid w:val="007C0609"/>
    <w:rsid w:val="007C10C9"/>
    <w:rsid w:val="007C312F"/>
    <w:rsid w:val="007D0067"/>
    <w:rsid w:val="007D0B87"/>
    <w:rsid w:val="007D0C26"/>
    <w:rsid w:val="007D13E7"/>
    <w:rsid w:val="007D2C86"/>
    <w:rsid w:val="007D42E9"/>
    <w:rsid w:val="007E263C"/>
    <w:rsid w:val="007F0345"/>
    <w:rsid w:val="007F210A"/>
    <w:rsid w:val="007F3BC3"/>
    <w:rsid w:val="007F4BE5"/>
    <w:rsid w:val="0080296A"/>
    <w:rsid w:val="00802CC0"/>
    <w:rsid w:val="008048DC"/>
    <w:rsid w:val="008112DA"/>
    <w:rsid w:val="00814FF2"/>
    <w:rsid w:val="0081657E"/>
    <w:rsid w:val="00824816"/>
    <w:rsid w:val="008256D6"/>
    <w:rsid w:val="00826549"/>
    <w:rsid w:val="008267C0"/>
    <w:rsid w:val="00830E16"/>
    <w:rsid w:val="00834B37"/>
    <w:rsid w:val="00840ED9"/>
    <w:rsid w:val="00842D05"/>
    <w:rsid w:val="0085684E"/>
    <w:rsid w:val="008617EF"/>
    <w:rsid w:val="00861816"/>
    <w:rsid w:val="008627C6"/>
    <w:rsid w:val="00864808"/>
    <w:rsid w:val="00870E55"/>
    <w:rsid w:val="0087142C"/>
    <w:rsid w:val="00872EF8"/>
    <w:rsid w:val="00873706"/>
    <w:rsid w:val="00877355"/>
    <w:rsid w:val="00880C6A"/>
    <w:rsid w:val="00880DDD"/>
    <w:rsid w:val="00881C09"/>
    <w:rsid w:val="0088716F"/>
    <w:rsid w:val="008949B0"/>
    <w:rsid w:val="00896844"/>
    <w:rsid w:val="00897509"/>
    <w:rsid w:val="00897F4E"/>
    <w:rsid w:val="008A08FD"/>
    <w:rsid w:val="008B0920"/>
    <w:rsid w:val="008B349D"/>
    <w:rsid w:val="008B39F7"/>
    <w:rsid w:val="008C566E"/>
    <w:rsid w:val="008D3C82"/>
    <w:rsid w:val="008E0917"/>
    <w:rsid w:val="008E1E93"/>
    <w:rsid w:val="008E39D6"/>
    <w:rsid w:val="008E49A9"/>
    <w:rsid w:val="008E4F7E"/>
    <w:rsid w:val="008F23AB"/>
    <w:rsid w:val="008F366A"/>
    <w:rsid w:val="00902A7F"/>
    <w:rsid w:val="00903D13"/>
    <w:rsid w:val="00910559"/>
    <w:rsid w:val="00912073"/>
    <w:rsid w:val="0091263C"/>
    <w:rsid w:val="00913AE8"/>
    <w:rsid w:val="00916059"/>
    <w:rsid w:val="0091666A"/>
    <w:rsid w:val="00922676"/>
    <w:rsid w:val="00922E12"/>
    <w:rsid w:val="00923905"/>
    <w:rsid w:val="0092592F"/>
    <w:rsid w:val="00926B41"/>
    <w:rsid w:val="00930BCE"/>
    <w:rsid w:val="00931D4E"/>
    <w:rsid w:val="00931FFE"/>
    <w:rsid w:val="009331F1"/>
    <w:rsid w:val="00933E52"/>
    <w:rsid w:val="00934CB4"/>
    <w:rsid w:val="009430C4"/>
    <w:rsid w:val="0094627C"/>
    <w:rsid w:val="009523BF"/>
    <w:rsid w:val="0095465C"/>
    <w:rsid w:val="00956CC1"/>
    <w:rsid w:val="00971249"/>
    <w:rsid w:val="00974DC1"/>
    <w:rsid w:val="009756A2"/>
    <w:rsid w:val="00975779"/>
    <w:rsid w:val="00984A45"/>
    <w:rsid w:val="00984EC6"/>
    <w:rsid w:val="009951EE"/>
    <w:rsid w:val="009A5255"/>
    <w:rsid w:val="009A5F2A"/>
    <w:rsid w:val="009B0088"/>
    <w:rsid w:val="009B0538"/>
    <w:rsid w:val="009B259D"/>
    <w:rsid w:val="009B2EB0"/>
    <w:rsid w:val="009B51D4"/>
    <w:rsid w:val="009B7E11"/>
    <w:rsid w:val="009C03EC"/>
    <w:rsid w:val="009C48FB"/>
    <w:rsid w:val="009C52EB"/>
    <w:rsid w:val="009C5D65"/>
    <w:rsid w:val="009C70C0"/>
    <w:rsid w:val="009D15C8"/>
    <w:rsid w:val="009D2651"/>
    <w:rsid w:val="009D6BA2"/>
    <w:rsid w:val="009E31D4"/>
    <w:rsid w:val="009E5C82"/>
    <w:rsid w:val="009E6B4F"/>
    <w:rsid w:val="009E72F3"/>
    <w:rsid w:val="009F3193"/>
    <w:rsid w:val="009F3D52"/>
    <w:rsid w:val="009F4F37"/>
    <w:rsid w:val="00A05E8C"/>
    <w:rsid w:val="00A101F6"/>
    <w:rsid w:val="00A10DBF"/>
    <w:rsid w:val="00A228ED"/>
    <w:rsid w:val="00A268D9"/>
    <w:rsid w:val="00A27724"/>
    <w:rsid w:val="00A343F0"/>
    <w:rsid w:val="00A37EB0"/>
    <w:rsid w:val="00A425E0"/>
    <w:rsid w:val="00A53561"/>
    <w:rsid w:val="00A568EA"/>
    <w:rsid w:val="00A61E61"/>
    <w:rsid w:val="00A67FF8"/>
    <w:rsid w:val="00A7086C"/>
    <w:rsid w:val="00A740E8"/>
    <w:rsid w:val="00A760B4"/>
    <w:rsid w:val="00A80A2B"/>
    <w:rsid w:val="00A81189"/>
    <w:rsid w:val="00A9029D"/>
    <w:rsid w:val="00A9205A"/>
    <w:rsid w:val="00A970EF"/>
    <w:rsid w:val="00AA1894"/>
    <w:rsid w:val="00AA57C0"/>
    <w:rsid w:val="00AB0C4A"/>
    <w:rsid w:val="00AC179B"/>
    <w:rsid w:val="00AC6F05"/>
    <w:rsid w:val="00AC7AEC"/>
    <w:rsid w:val="00AD1A40"/>
    <w:rsid w:val="00AD27E9"/>
    <w:rsid w:val="00AE000E"/>
    <w:rsid w:val="00AE1552"/>
    <w:rsid w:val="00AE3A5E"/>
    <w:rsid w:val="00AE45B7"/>
    <w:rsid w:val="00AF10F7"/>
    <w:rsid w:val="00AF2D2D"/>
    <w:rsid w:val="00AF388A"/>
    <w:rsid w:val="00AF3A45"/>
    <w:rsid w:val="00AF3D2B"/>
    <w:rsid w:val="00B01F09"/>
    <w:rsid w:val="00B17BED"/>
    <w:rsid w:val="00B225A7"/>
    <w:rsid w:val="00B27258"/>
    <w:rsid w:val="00B346ED"/>
    <w:rsid w:val="00B36707"/>
    <w:rsid w:val="00B43480"/>
    <w:rsid w:val="00B45919"/>
    <w:rsid w:val="00B462FD"/>
    <w:rsid w:val="00B46D55"/>
    <w:rsid w:val="00B46FFC"/>
    <w:rsid w:val="00B47BD0"/>
    <w:rsid w:val="00B50040"/>
    <w:rsid w:val="00B506E6"/>
    <w:rsid w:val="00B50993"/>
    <w:rsid w:val="00B55BA4"/>
    <w:rsid w:val="00B5772C"/>
    <w:rsid w:val="00B620B0"/>
    <w:rsid w:val="00B633F0"/>
    <w:rsid w:val="00B711C0"/>
    <w:rsid w:val="00B72FF1"/>
    <w:rsid w:val="00B73253"/>
    <w:rsid w:val="00B7439B"/>
    <w:rsid w:val="00B75C4B"/>
    <w:rsid w:val="00B76EA4"/>
    <w:rsid w:val="00B77397"/>
    <w:rsid w:val="00B85BE7"/>
    <w:rsid w:val="00B96989"/>
    <w:rsid w:val="00BA1447"/>
    <w:rsid w:val="00BA150C"/>
    <w:rsid w:val="00BA7FD8"/>
    <w:rsid w:val="00BB1731"/>
    <w:rsid w:val="00BB41C7"/>
    <w:rsid w:val="00BB47F5"/>
    <w:rsid w:val="00BB66AA"/>
    <w:rsid w:val="00BB7373"/>
    <w:rsid w:val="00BB77EC"/>
    <w:rsid w:val="00BC15E7"/>
    <w:rsid w:val="00BD39F3"/>
    <w:rsid w:val="00BE18F6"/>
    <w:rsid w:val="00BE4439"/>
    <w:rsid w:val="00BE5ADB"/>
    <w:rsid w:val="00BE5C64"/>
    <w:rsid w:val="00BE7641"/>
    <w:rsid w:val="00BF13E7"/>
    <w:rsid w:val="00BF3B9A"/>
    <w:rsid w:val="00BF5A28"/>
    <w:rsid w:val="00C02C37"/>
    <w:rsid w:val="00C032BC"/>
    <w:rsid w:val="00C03A5E"/>
    <w:rsid w:val="00C03FE8"/>
    <w:rsid w:val="00C04EEE"/>
    <w:rsid w:val="00C06108"/>
    <w:rsid w:val="00C1292D"/>
    <w:rsid w:val="00C12BFD"/>
    <w:rsid w:val="00C14B49"/>
    <w:rsid w:val="00C15169"/>
    <w:rsid w:val="00C154DB"/>
    <w:rsid w:val="00C1799F"/>
    <w:rsid w:val="00C22ECC"/>
    <w:rsid w:val="00C328E3"/>
    <w:rsid w:val="00C46D27"/>
    <w:rsid w:val="00C50686"/>
    <w:rsid w:val="00C5221A"/>
    <w:rsid w:val="00C5329E"/>
    <w:rsid w:val="00C57531"/>
    <w:rsid w:val="00C60E99"/>
    <w:rsid w:val="00C63841"/>
    <w:rsid w:val="00C64CD4"/>
    <w:rsid w:val="00C65134"/>
    <w:rsid w:val="00C72F44"/>
    <w:rsid w:val="00C75BEE"/>
    <w:rsid w:val="00C76084"/>
    <w:rsid w:val="00C84B56"/>
    <w:rsid w:val="00C84B71"/>
    <w:rsid w:val="00C87853"/>
    <w:rsid w:val="00C87E77"/>
    <w:rsid w:val="00C91694"/>
    <w:rsid w:val="00C91BD6"/>
    <w:rsid w:val="00C97ED8"/>
    <w:rsid w:val="00CA04BC"/>
    <w:rsid w:val="00CA7E75"/>
    <w:rsid w:val="00CB25FC"/>
    <w:rsid w:val="00CC0374"/>
    <w:rsid w:val="00CC10E6"/>
    <w:rsid w:val="00CC131B"/>
    <w:rsid w:val="00CC1DA8"/>
    <w:rsid w:val="00CC2391"/>
    <w:rsid w:val="00CC2443"/>
    <w:rsid w:val="00CC4398"/>
    <w:rsid w:val="00CC73AC"/>
    <w:rsid w:val="00CD1E2F"/>
    <w:rsid w:val="00CD292B"/>
    <w:rsid w:val="00CD3F6B"/>
    <w:rsid w:val="00CD75EA"/>
    <w:rsid w:val="00CE0E28"/>
    <w:rsid w:val="00CE3284"/>
    <w:rsid w:val="00CE3475"/>
    <w:rsid w:val="00CE5D64"/>
    <w:rsid w:val="00CE6145"/>
    <w:rsid w:val="00CF053C"/>
    <w:rsid w:val="00CF53BC"/>
    <w:rsid w:val="00D0095E"/>
    <w:rsid w:val="00D047AC"/>
    <w:rsid w:val="00D04DD4"/>
    <w:rsid w:val="00D07D31"/>
    <w:rsid w:val="00D10155"/>
    <w:rsid w:val="00D13466"/>
    <w:rsid w:val="00D148BA"/>
    <w:rsid w:val="00D17665"/>
    <w:rsid w:val="00D24BD9"/>
    <w:rsid w:val="00D3127B"/>
    <w:rsid w:val="00D330A9"/>
    <w:rsid w:val="00D365D5"/>
    <w:rsid w:val="00D52FE4"/>
    <w:rsid w:val="00D54EAE"/>
    <w:rsid w:val="00D55828"/>
    <w:rsid w:val="00D55DF2"/>
    <w:rsid w:val="00D56FFA"/>
    <w:rsid w:val="00D60263"/>
    <w:rsid w:val="00D60FDA"/>
    <w:rsid w:val="00D612ED"/>
    <w:rsid w:val="00D700AB"/>
    <w:rsid w:val="00D7014A"/>
    <w:rsid w:val="00D71745"/>
    <w:rsid w:val="00D76DC7"/>
    <w:rsid w:val="00D77099"/>
    <w:rsid w:val="00D772C2"/>
    <w:rsid w:val="00D8116A"/>
    <w:rsid w:val="00D818A3"/>
    <w:rsid w:val="00D87315"/>
    <w:rsid w:val="00D87C54"/>
    <w:rsid w:val="00D91AEF"/>
    <w:rsid w:val="00D94299"/>
    <w:rsid w:val="00D94BCD"/>
    <w:rsid w:val="00D95875"/>
    <w:rsid w:val="00D959A9"/>
    <w:rsid w:val="00D97F3D"/>
    <w:rsid w:val="00DA40D6"/>
    <w:rsid w:val="00DB2A84"/>
    <w:rsid w:val="00DB650F"/>
    <w:rsid w:val="00DB7EF0"/>
    <w:rsid w:val="00DC775B"/>
    <w:rsid w:val="00DC782A"/>
    <w:rsid w:val="00DD18CA"/>
    <w:rsid w:val="00DE157C"/>
    <w:rsid w:val="00DE1CFE"/>
    <w:rsid w:val="00DE30AF"/>
    <w:rsid w:val="00DE3ADB"/>
    <w:rsid w:val="00DF204F"/>
    <w:rsid w:val="00DF31FF"/>
    <w:rsid w:val="00DF3C28"/>
    <w:rsid w:val="00DF3CBC"/>
    <w:rsid w:val="00DF4576"/>
    <w:rsid w:val="00E01302"/>
    <w:rsid w:val="00E01F70"/>
    <w:rsid w:val="00E0608A"/>
    <w:rsid w:val="00E06C64"/>
    <w:rsid w:val="00E11165"/>
    <w:rsid w:val="00E1338D"/>
    <w:rsid w:val="00E2121B"/>
    <w:rsid w:val="00E22CCD"/>
    <w:rsid w:val="00E23B70"/>
    <w:rsid w:val="00E2434C"/>
    <w:rsid w:val="00E27907"/>
    <w:rsid w:val="00E30F91"/>
    <w:rsid w:val="00E3166A"/>
    <w:rsid w:val="00E31715"/>
    <w:rsid w:val="00E3252F"/>
    <w:rsid w:val="00E36455"/>
    <w:rsid w:val="00E37E46"/>
    <w:rsid w:val="00E37FF5"/>
    <w:rsid w:val="00E4327D"/>
    <w:rsid w:val="00E46DC1"/>
    <w:rsid w:val="00E47586"/>
    <w:rsid w:val="00E52C9D"/>
    <w:rsid w:val="00E575F1"/>
    <w:rsid w:val="00E66437"/>
    <w:rsid w:val="00E72E6F"/>
    <w:rsid w:val="00E73BE7"/>
    <w:rsid w:val="00E762FD"/>
    <w:rsid w:val="00E84F2D"/>
    <w:rsid w:val="00E91B5E"/>
    <w:rsid w:val="00E93826"/>
    <w:rsid w:val="00E943EF"/>
    <w:rsid w:val="00E95DD6"/>
    <w:rsid w:val="00E95F86"/>
    <w:rsid w:val="00E96419"/>
    <w:rsid w:val="00E9649F"/>
    <w:rsid w:val="00EA5745"/>
    <w:rsid w:val="00EB0615"/>
    <w:rsid w:val="00EB1A9C"/>
    <w:rsid w:val="00EB56B6"/>
    <w:rsid w:val="00EC1A64"/>
    <w:rsid w:val="00EC28C6"/>
    <w:rsid w:val="00ED0494"/>
    <w:rsid w:val="00ED62A2"/>
    <w:rsid w:val="00ED6B05"/>
    <w:rsid w:val="00EE3698"/>
    <w:rsid w:val="00EE5CE5"/>
    <w:rsid w:val="00EF068F"/>
    <w:rsid w:val="00EF0B8E"/>
    <w:rsid w:val="00EF3EB3"/>
    <w:rsid w:val="00EF7DC3"/>
    <w:rsid w:val="00F043CB"/>
    <w:rsid w:val="00F0682A"/>
    <w:rsid w:val="00F10632"/>
    <w:rsid w:val="00F1154E"/>
    <w:rsid w:val="00F15D33"/>
    <w:rsid w:val="00F16348"/>
    <w:rsid w:val="00F16DDD"/>
    <w:rsid w:val="00F178D6"/>
    <w:rsid w:val="00F23908"/>
    <w:rsid w:val="00F25E69"/>
    <w:rsid w:val="00F277E1"/>
    <w:rsid w:val="00F4132E"/>
    <w:rsid w:val="00F43538"/>
    <w:rsid w:val="00F45BD2"/>
    <w:rsid w:val="00F45EA7"/>
    <w:rsid w:val="00F46CA8"/>
    <w:rsid w:val="00F523DC"/>
    <w:rsid w:val="00F52CD8"/>
    <w:rsid w:val="00F577B4"/>
    <w:rsid w:val="00F62FD4"/>
    <w:rsid w:val="00F640DD"/>
    <w:rsid w:val="00F66445"/>
    <w:rsid w:val="00F66B4E"/>
    <w:rsid w:val="00F67981"/>
    <w:rsid w:val="00F73C74"/>
    <w:rsid w:val="00F73EE7"/>
    <w:rsid w:val="00F741D7"/>
    <w:rsid w:val="00F90BA9"/>
    <w:rsid w:val="00F91341"/>
    <w:rsid w:val="00F920B4"/>
    <w:rsid w:val="00F93AFF"/>
    <w:rsid w:val="00F94ECC"/>
    <w:rsid w:val="00F964B8"/>
    <w:rsid w:val="00F97F9F"/>
    <w:rsid w:val="00FA1EFC"/>
    <w:rsid w:val="00FA3CB4"/>
    <w:rsid w:val="00FA3E83"/>
    <w:rsid w:val="00FA6892"/>
    <w:rsid w:val="00FA709D"/>
    <w:rsid w:val="00FA751A"/>
    <w:rsid w:val="00FB1A00"/>
    <w:rsid w:val="00FB36B2"/>
    <w:rsid w:val="00FB3920"/>
    <w:rsid w:val="00FB429E"/>
    <w:rsid w:val="00FB5299"/>
    <w:rsid w:val="00FB69D6"/>
    <w:rsid w:val="00FC38B6"/>
    <w:rsid w:val="00FD2001"/>
    <w:rsid w:val="00FD54F0"/>
    <w:rsid w:val="00FE03BF"/>
    <w:rsid w:val="00FE1E35"/>
    <w:rsid w:val="00FE3A22"/>
    <w:rsid w:val="00FF0519"/>
    <w:rsid w:val="00FF3334"/>
    <w:rsid w:val="00FF4331"/>
    <w:rsid w:val="00FF43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1216F732"/>
  <w15:docId w15:val="{0CB94B68-F6E4-4066-91B4-8B514CE9B8F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0A72AF"/>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both"/>
      <w:outlineLvl w:val="1"/>
    </w:pPr>
    <w:rPr>
      <w:b/>
    </w:rPr>
  </w:style>
  <w:style w:type="paragraph" w:styleId="Naslov3">
    <w:name w:val="heading 3"/>
    <w:basedOn w:val="Normal"/>
    <w:next w:val="Normal"/>
    <w:qFormat/>
    <w:pPr>
      <w:keepNext/>
      <w:jc w:val="center"/>
      <w:outlineLvl w:val="2"/>
    </w:pPr>
    <w:rPr>
      <w:b/>
    </w:rPr>
  </w:style>
  <w:style w:type="paragraph" w:styleId="Naslov4">
    <w:name w:val="heading 4"/>
    <w:basedOn w:val="Normal"/>
    <w:next w:val="Normal"/>
    <w:qFormat/>
    <w:pPr>
      <w:keepNext/>
      <w:jc w:val="center"/>
      <w:outlineLvl w:val="3"/>
    </w:pPr>
    <w:rPr>
      <w:b/>
    </w:rPr>
  </w:style>
  <w:style w:type="paragraph" w:styleId="Naslov5">
    <w:name w:val="heading 5"/>
    <w:basedOn w:val="Normal"/>
    <w:next w:val="Normal"/>
    <w:qFormat/>
    <w:pPr>
      <w:keepNext/>
      <w:jc w:val="center"/>
      <w:outlineLvl w:val="4"/>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link w:val="PodnojeChar"/>
    <w:uiPriority w:val="99"/>
    <w:pPr>
      <w:tabs>
        <w:tab w:val="center" w:pos="4153"/>
        <w:tab w:val="right" w:pos="8306"/>
      </w:tabs>
    </w:pPr>
  </w:style>
  <w:style w:type="paragraph" w:styleId="Tijeloteksta">
    <w:name w:val="Body Text"/>
    <w:basedOn w:val="Normal"/>
    <w:pPr>
      <w:jc w:val="both"/>
    </w:pPr>
  </w:style>
  <w:style w:type="paragraph" w:styleId="Uvuenotijeloteksta">
    <w:name w:val="Body Text Indent"/>
    <w:basedOn w:val="Normal"/>
    <w:pPr>
      <w:ind w:left="720"/>
      <w:jc w:val="both"/>
    </w:pPr>
  </w:style>
  <w:style w:type="paragraph" w:styleId="Tijeloteksta-uvlaka2">
    <w:name w:val="Body Text Indent 2"/>
    <w:aliases w:val="  uvlaka 2"/>
    <w:basedOn w:val="Normal"/>
    <w:pPr>
      <w:ind w:left="720"/>
    </w:pPr>
  </w:style>
  <w:style w:type="paragraph" w:styleId="Tijeloteksta-uvlaka3">
    <w:name w:val="Body Text Indent 3"/>
    <w:aliases w:val=" uvlaka 3"/>
    <w:basedOn w:val="Normal"/>
    <w:pPr>
      <w:ind w:left="720"/>
    </w:pPr>
    <w:rPr>
      <w:b/>
    </w:rPr>
  </w:style>
  <w:style w:type="character" w:styleId="Brojstranice">
    <w:name w:val="page number"/>
    <w:basedOn w:val="Zadanifontodlomka"/>
    <w:rsid w:val="00083C49"/>
  </w:style>
  <w:style w:type="character" w:styleId="PodnojeChar" w:customStyle="true">
    <w:name w:val="Podnožje Char"/>
    <w:basedOn w:val="Zadanifontodlomka"/>
    <w:link w:val="Podnoje"/>
    <w:uiPriority w:val="99"/>
    <w:rsid w:val="009C52EB"/>
    <w:rPr>
      <w:sz w:val="22"/>
      <w:lang w:val="en-AU"/>
    </w:rPr>
  </w:style>
  <w:style w:type="paragraph" w:styleId="Odlomakpopisa">
    <w:name w:val="List Paragraph"/>
    <w:basedOn w:val="Normal"/>
    <w:uiPriority w:val="34"/>
    <w:qFormat/>
    <w:rsid w:val="00285965"/>
    <w:pPr>
      <w:ind w:left="720"/>
      <w:contextualSpacing/>
    </w:pPr>
  </w:style>
  <w:style w:type="character" w:styleId="ZaglavljeChar" w:customStyle="true">
    <w:name w:val="Zaglavlje Char"/>
    <w:basedOn w:val="Zadanifontodlomka"/>
    <w:link w:val="Zaglavlje"/>
    <w:uiPriority w:val="99"/>
    <w:rsid w:val="006C3547"/>
    <w:rPr>
      <w:sz w:val="22"/>
      <w:lang w:val="en-AU"/>
    </w:rPr>
  </w:style>
  <w:style w:type="paragraph" w:styleId="Tekstfusnote">
    <w:name w:val="footnote text"/>
    <w:basedOn w:val="Normal"/>
    <w:link w:val="TekstfusnoteChar"/>
    <w:unhideWhenUsed/>
    <w:rsid w:val="00444239"/>
    <w:rPr>
      <w:sz w:val="20"/>
    </w:rPr>
  </w:style>
  <w:style w:type="character" w:styleId="TekstfusnoteChar" w:customStyle="true">
    <w:name w:val="Tekst fusnote Char"/>
    <w:basedOn w:val="Zadanifontodlomka"/>
    <w:link w:val="Tekstfusnote"/>
    <w:rsid w:val="00444239"/>
    <w:rPr>
      <w:sz w:val="20"/>
    </w:rPr>
  </w:style>
  <w:style w:type="character" w:styleId="Referencafusnote">
    <w:name w:val="footnote reference"/>
    <w:basedOn w:val="Zadanifontodlomka"/>
    <w:unhideWhenUsed/>
    <w:rsid w:val="00444239"/>
    <w:rPr>
      <w:vertAlign w:val="superscript"/>
    </w:rPr>
  </w:style>
  <w:style w:type="character" w:styleId="Tekstrezerviranogmjesta">
    <w:name w:val="Placeholder Text"/>
    <w:basedOn w:val="Zadanifontodlomka"/>
    <w:uiPriority w:val="99"/>
    <w:semiHidden/>
    <w:rsid w:val="00066B24"/>
    <w:rPr>
      <w:color w:val="808080"/>
      <w:bdr w:val="none" w:color="auto" w:sz="0" w:space="0"/>
      <w:shd w:val="clear" w:color="auto" w:fill="auto"/>
    </w:rPr>
  </w:style>
  <w:style w:type="character" w:styleId="eSPISCCParagraphDefaultFont" w:customStyle="true">
    <w:name w:val="eSPIS_CC_Paragraph Default Font"/>
    <w:basedOn w:val="Zadanifontodlomka"/>
    <w:rsid w:val="00066B24"/>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066B24"/>
    <w:rPr>
      <w:szCs w:val="24"/>
      <w:bdr w:val="none" w:color="auto" w:sz="0" w:space="0"/>
      <w:shd w:val="clear" w:color="auto" w:fill="FFFFCC"/>
      <w:lang w:val="hr-HR"/>
    </w:rPr>
  </w:style>
  <w:style w:type="character" w:styleId="PozadinaSvijetloCrvena" w:customStyle="true">
    <w:name w:val="Pozadina_SvijetloCrvena"/>
    <w:basedOn w:val="eSPISCCParagraphDefaultFont"/>
    <w:rsid w:val="00066B24"/>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066B24"/>
    <w:rPr>
      <w:rFonts w:ascii="Times New Roman" w:hAnsi="Times New Roman" w:cs="Times New Roman"/>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0025811">
      <w:bodyDiv w:val="true"/>
      <w:marLeft w:val="0"/>
      <w:marRight w:val="0"/>
      <w:marTop w:val="0"/>
      <w:marBottom w:val="0"/>
      <w:divBdr>
        <w:top w:val="none" w:color="auto" w:sz="0" w:space="0"/>
        <w:left w:val="none" w:color="auto" w:sz="0" w:space="0"/>
        <w:bottom w:val="none" w:color="auto" w:sz="0" w:space="0"/>
        <w:right w:val="none" w:color="auto" w:sz="0" w:space="0"/>
      </w:divBdr>
    </w:div>
    <w:div w:id="841433277">
      <w:bodyDiv w:val="true"/>
      <w:marLeft w:val="0"/>
      <w:marRight w:val="0"/>
      <w:marTop w:val="0"/>
      <w:marBottom w:val="0"/>
      <w:divBdr>
        <w:top w:val="none" w:color="auto" w:sz="0" w:space="0"/>
        <w:left w:val="none" w:color="auto" w:sz="0" w:space="0"/>
        <w:bottom w:val="none" w:color="auto" w:sz="0" w:space="0"/>
        <w:right w:val="none" w:color="auto" w:sz="0" w:space="0"/>
      </w:divBdr>
    </w:div>
    <w:div w:id="1160119190">
      <w:bodyDiv w:val="true"/>
      <w:marLeft w:val="0"/>
      <w:marRight w:val="0"/>
      <w:marTop w:val="0"/>
      <w:marBottom w:val="0"/>
      <w:divBdr>
        <w:top w:val="none" w:color="auto" w:sz="0" w:space="0"/>
        <w:left w:val="none" w:color="auto" w:sz="0" w:space="0"/>
        <w:bottom w:val="none" w:color="auto" w:sz="0" w:space="0"/>
        <w:right w:val="none" w:color="auto" w:sz="0" w:space="0"/>
      </w:divBdr>
    </w:div>
    <w:div w:id="1379547827">
      <w:bodyDiv w:val="true"/>
      <w:marLeft w:val="0"/>
      <w:marRight w:val="0"/>
      <w:marTop w:val="0"/>
      <w:marBottom w:val="0"/>
      <w:divBdr>
        <w:top w:val="none" w:color="auto" w:sz="0" w:space="0"/>
        <w:left w:val="none" w:color="auto" w:sz="0" w:space="0"/>
        <w:bottom w:val="none" w:color="auto" w:sz="0" w:space="0"/>
        <w:right w:val="none" w:color="auto" w:sz="0" w:space="0"/>
      </w:divBdr>
    </w:div>
    <w:div w:id="14340165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10. srpnja 2026.</izvorni_sadrzaj>
    <derivirana_varijabla naziv="DomainObject.PlaniraniZavrsetakDatum_1">10. srpnja 2026.</derivirana_varijabla>
  </DomainObject.PlaniraniZavrsetakDatum>
  <DomainObject.PlaniraniPocetakDatum>
    <izvorni_sadrzaj>10. srpnja 2026.</izvorni_sadrzaj>
    <derivirana_varijabla naziv="DomainObject.PlaniraniPocetakDatum_1">10. srpnja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10. srpnja 2026.</izvorni_sadrzaj>
    <derivirana_varijabla naziv="DomainObject.Zapisnik.DatumKreiranja_1">10. srpnja 2026.</derivirana_varijabla>
  </DomainObject.Zapisnik.DatumKreiranja>
  <DomainObject.Zapisnik.ImovinskaKorist>
    <izvorni_sadrzaj/>
    <derivirana_varijabla naziv="DomainObject.Zapisnik.ImovinskaKorist_1"/>
  </DomainObject.Zapisnik.ImovinskaKorist>
  <DomainObject.Zapisnik.Oznaka>
    <izvorni_sadrzaj>O-8596/2025-6</izvorni_sadrzaj>
    <derivirana_varijabla naziv="DomainObject.Zapisnik.Oznaka_1">O-8596/2025-6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8596</izvorni_sadrzaj>
    <derivirana_varijabla naziv="DomainObject.Predmet.Broj_1">8596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prosinca 2025.</izvorni_sadrzaj>
    <derivirana_varijabla naziv="DomainObject.Predmet.DatumOsnivanja_1">30.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Pi-284/26</izvorni_sadrzaj>
    <derivirana_varijabla naziv="DomainObject.Predmet.Opis_1">Pi-284/26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O-8596/2025</izvorni_sadrzaj>
    <derivirana_varijabla naziv="DomainObject.Predmet.OznakaBroj_1">O-8596/2025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76 - Izvanparnična</izvorni_sadrzaj>
    <derivirana_varijabla naziv="DomainObject.Predmet.Referada.Naziv_1">Referada 76 - Izvanparnična</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Irena Bašić Cetinić</izvorni_sadrzaj>
    <derivirana_varijabla naziv="DomainObject.Predmet.Referada.Sudac_1">Irena Bašić Cetinić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Agata Kunšt; Valentina Šinka; Blaženka Vitovski; Đurđica Kocić; Antun Vitovski; Drago Vitovski; Ivica Vitovski; Jurica Vitovski; Lidija Pugar; Dragica Gracek; Ivana Vitovski; Krešimir Vitovski; Ljubica Vitovski; Marina Šmintić; Sanja Kerep; Dubravka Štuljan; Domjan Ljoljić; Marin Ljoljić; Marija Vitovski; Anica Šmit</izvorni_sadrzaj>
    <derivirana_varijabla naziv="DomainObject.Predmet.StrankaFormated_1">  Agata Kunšt; Valentina Šinka; Blaženka Vitovski; Đurđica Kocić; Antun Vitovski; Drago Vitovski; Ivica Vitovski; Jurica Vitovski; Lidija Pugar; Dragica Gracek; Ivana Vitovski; Krešimir Vitovski; Ljubica Vitovski; Marina Šmintić; Sanja Kerep; Dubravka Štuljan; Domjan Ljoljić; Marin Ljoljić; Marija Vitovski; Anica Šmit</derivirana_varijabla>
  </DomainObject.Predmet.StrankaFormated>
  <DomainObject.Predmet.StrankaFormatedOIB>
    <izvorni_sadrzaj>  Agata Kunšt; Valentina Šinka, OIB 06056257844; Blaženka Vitovski, OIB 37335834803; Đurđica Kocić, OIB 68557139408; Antun Vitovski, OIB 78874033000; Drago Vitovski, OIB 92211473728; Ivica Vitovski, OIB 39301258802; Jurica Vitovski, OIB 71541382937; Lidija Pugar, OIB 72483873891; Dragica Gracek, OIB 25157347409; Ivana Vitovski, OIB 28663970092; Krešimir Vitovski, OIB 05335450689; Ljubica Vitovski, OIB 62117616081; Marina Šmintić, OIB 19585120747; Sanja Kerep, OIB 35269974419; Dubravka Štuljan, OIB 46274818587; Domjan Ljoljić, OIB 49900677884; Marin Ljoljić, OIB 40599917342; Marija Vitovski, OIB 99164878623; Anica Šmit, OIB 07850148813</izvorni_sadrzaj>
    <derivirana_varijabla naziv="DomainObject.Predmet.StrankaFormatedOIB_1">  Agata Kunšt; Valentina Šinka, OIB 06056257844; Blaženka Vitovski, OIB 37335834803; Đurđica Kocić, OIB 68557139408; Antun Vitovski, OIB 78874033000; Drago Vitovski, OIB 92211473728; Ivica Vitovski, OIB 39301258802; Jurica Vitovski, OIB 71541382937; Lidija Pugar, OIB 72483873891; Dragica Gracek, OIB 25157347409; Ivana Vitovski, OIB 28663970092; Krešimir Vitovski, OIB 05335450689; Ljubica Vitovski, OIB 62117616081; Marina Šmintić, OIB 19585120747; Sanja Kerep, OIB 35269974419; Dubravka Štuljan, OIB 46274818587; Domjan Ljoljić, OIB 49900677884; Marin Ljoljić, OIB 40599917342; Marija Vitovski, OIB 99164878623; Anica Šmit, OIB 07850148813</derivirana_varijabla>
  </DomainObject.Predmet.StrankaFormatedOIB>
  <DomainObject.Predmet.StrankaFormatedWithAdress>
    <izvorni_sadrzaj> Agata Kunšt, Jordanovac 113, 10000 Zagreb; Valentina Šinka, Gramača 2h, 10000 Zagreb; Blaženka Vitovski, Ulica Braće Cvijića 30, 10000 Zagreb; Đurđica Kocić, Ivana Meštrovića 4, 33520 Slatina; Antun Vitovski, Koranska Ulica 14, 23232 Grbe; Drago Vitovski, Podvrh 11, 10432 Podvrh; Ivica Vitovski, Podvrh 11, 10432 Podvrh; Jurica Vitovski, Josipovo 53, 33520 Josipovo; Lidija Pugar, Lipa 70, 33520 Slatina; Dragica Gracek, Josipovo 11, 33520 Josipovo; Ivana Vitovski, Ulica Vincenta Iz Kastva 5, 10000 Zagreb; Krešimir Vitovski, Roginina Ulica 4, 10000 Zagreb; Ljubica Vitovski, Roginina Ulica 4, 10000 Zagreb; Marina Šmintić, Osječka Ulica 73, 10000 Zagreb; Sanja Kerep, I. Kozari Put Xii. Odvojak 14, 10000 Zagreb; Dubravka Štuljan, Slavonska Ulica 1, 10000 Zagreb; Domjan Ljoljić, Ulica Stjepana Lacka 47, 10000 Zagreb; Marin Ljoljić, Pirinova Ulica Odvojak 10 A, 10360 Sesvete; Marija Vitovski, Kalenički Put 22, 10000 Zagreb; Anica Šmit, Ulica Kralja Petra Svačića 17, 31550 Valpovo</izvorni_sadrzaj>
    <derivirana_varijabla naziv="DomainObject.Predmet.StrankaFormatedWithAdress_1"> Agata Kunšt, Jordanovac 113, 10000 Zagreb; Valentina Šinka, Gramača 2h, 10000 Zagreb; Blaženka Vitovski, Ulica Braće Cvijića 30, 10000 Zagreb; Đurđica Kocić, Ivana Meštrovića 4, 33520 Slatina; Antun Vitovski, Koranska Ulica 14, 23232 Grbe; Drago Vitovski, Podvrh 11, 10432 Podvrh; Ivica Vitovski, Podvrh 11, 10432 Podvrh; Jurica Vitovski, Josipovo 53, 33520 Josipovo; Lidija Pugar, Lipa 70, 33520 Slatina; Dragica Gracek, Josipovo 11, 33520 Josipovo; Ivana Vitovski, Ulica Vincenta Iz Kastva 5, 10000 Zagreb; Krešimir Vitovski, Roginina Ulica 4, 10000 Zagreb; Ljubica Vitovski, Roginina Ulica 4, 10000 Zagreb; Marina Šmintić, Osječka Ulica 73, 10000 Zagreb; Sanja Kerep, I. Kozari Put Xii. Odvojak 14, 10000 Zagreb; Dubravka Štuljan, Slavonska Ulica 1, 10000 Zagreb; Domjan Ljoljić, Ulica Stjepana Lacka 47, 10000 Zagreb; Marin Ljoljić, Pirinova Ulica Odvojak 10 A, 10360 Sesvete; Marija Vitovski, Kalenički Put 22, 10000 Zagreb; Anica Šmit, Ulica Kralja Petra Svačića 17, 31550 Valpovo</derivirana_varijabla>
  </DomainObject.Predmet.StrankaFormatedWithAdress>
  <DomainObject.Predmet.StrankaFormatedWithAdressOIB>
    <izvorni_sadrzaj> Agata Kunšt, Jordanovac 113, 10000 Zagreb; Valentina Šinka, OIB 06056257844, Gramača 2h, 10000 Zagreb; Blaženka Vitovski, OIB 37335834803, Ulica Braće Cvijića 30, 10000 Zagreb; Đurđica Kocić, OIB 68557139408, Ivana Meštrovića 4, 33520 Slatina; Antun Vitovski, OIB 78874033000, Koranska Ulica 14, 23232 Grbe; Drago Vitovski, OIB 92211473728, Podvrh 11, 10432 Podvrh; Ivica Vitovski, OIB 39301258802, Podvrh 11, 10432 Podvrh; Jurica Vitovski, OIB 71541382937, Josipovo 53, 33520 Josipovo; Lidija Pugar, OIB 72483873891, Lipa 70, 33520 Slatina; Dragica Gracek, OIB 25157347409, Josipovo 11, 33520 Josipovo; Ivana Vitovski, OIB 28663970092, Ulica Vincenta Iz Kastva 5, 10000 Zagreb; Krešimir Vitovski, OIB 05335450689, Roginina Ulica 4, 10000 Zagreb; Ljubica Vitovski, OIB 62117616081, Roginina Ulica 4, 10000 Zagreb; Marina Šmintić, OIB 19585120747, Osječka Ulica 73, 10000 Zagreb; Sanja Kerep, OIB 35269974419, I. Kozari Put Xii. Odvojak 14, 10000 Zagreb; Dubravka Štuljan, OIB 46274818587, Slavonska Ulica 1, 10000 Zagreb; Domjan Ljoljić, OIB 49900677884, Ulica Stjepana Lacka 47, 10000 Zagreb; Marin Ljoljić, OIB 40599917342, Pirinova Ulica Odvojak 10 A, 10360 Sesvete; Marija Vitovski, OIB 99164878623, Kalenički Put 22, 10000 Zagreb; Anica Šmit, OIB 07850148813, Ulica Kralja Petra Svačića 17, 31550 Valpovo</izvorni_sadrzaj>
    <derivirana_varijabla naziv="DomainObject.Predmet.StrankaFormatedWithAdressOIB_1"> Agata Kunšt, Jordanovac 113, 10000 Zagreb; Valentina Šinka, OIB 06056257844, Gramača 2h, 10000 Zagreb; Blaženka Vitovski, OIB 37335834803, Ulica Braće Cvijića 30, 10000 Zagreb; Đurđica Kocić, OIB 68557139408, Ivana Meštrovića 4, 33520 Slatina; Antun Vitovski, OIB 78874033000, Koranska Ulica 14, 23232 Grbe; Drago Vitovski, OIB 92211473728, Podvrh 11, 10432 Podvrh; Ivica Vitovski, OIB 39301258802, Podvrh 11, 10432 Podvrh; Jurica Vitovski, OIB 71541382937, Josipovo 53, 33520 Josipovo; Lidija Pugar, OIB 72483873891, Lipa 70, 33520 Slatina; Dragica Gracek, OIB 25157347409, Josipovo 11, 33520 Josipovo; Ivana Vitovski, OIB 28663970092, Ulica Vincenta Iz Kastva 5, 10000 Zagreb; Krešimir Vitovski, OIB 05335450689, Roginina Ulica 4, 10000 Zagreb; Ljubica Vitovski, OIB 62117616081, Roginina Ulica 4, 10000 Zagreb; Marina Šmintić, OIB 19585120747, Osječka Ulica 73, 10000 Zagreb; Sanja Kerep, OIB 35269974419, I. Kozari Put Xii. Odvojak 14, 10000 Zagreb; Dubravka Štuljan, OIB 46274818587, Slavonska Ulica 1, 10000 Zagreb; Domjan Ljoljić, OIB 49900677884, Ulica Stjepana Lacka 47, 10000 Zagreb; Marin Ljoljić, OIB 40599917342, Pirinova Ulica Odvojak 10 A, 10360 Sesvete; Marija Vitovski, OIB 99164878623, Kalenički Put 22, 10000 Zagreb; Anica Šmit, OIB 07850148813, Ulica Kralja Petra Svačića 17, 31550 Valpovo</derivirana_varijabla>
  </DomainObject.Predmet.StrankaFormatedWithAdressOIB>
  <DomainObject.Predmet.StrankaWithAdress>
    <izvorni_sadrzaj>Agata Kunšt Jordanovac 113,10000 Zagreb,Valentina Šinka Gramača 2h,10000 Zagreb,Blaženka Vitovski Ulica Braće Cvijića 30,10000 Zagreb,Đurđica Kocić Ivana Meštrovića 4,33520 Slatina,Antun Vitovski Koranska Ulica 14,23232 Grbe,Drago Vitovski Podvrh 11,10432 Podvrh,Ivica Vitovski Podvrh 11,10432 Podvrh,Jurica Vitovski Josipovo 53,33520 Josipovo,Lidija Pugar Lipa 70,33520 Slatina,Dragica Gracek Josipovo 11,33520 Josipovo,Ivana Vitovski Ulica Vincenta Iz Kastva 5,10000 Zagreb,Krešimir Vitovski Roginina Ulica 4,10000 Zagreb,Ljubica Vitovski Roginina Ulica 4,10000 Zagreb,Marina Šmintić Osječka Ulica 73,10000 Zagreb,Sanja Kerep I. Kozari Put Xii. Odvojak 14,10000 Zagreb,Dubravka Štuljan Slavonska Ulica 1,10000 Zagreb,Domjan Ljoljić Ulica Stjepana Lacka 47,10000 Zagreb,Marin Ljoljić Pirinova Ulica Odvojak 10 A,10360 Sesvete,Marija Vitovski Kalenički Put 22,10000 Zagreb,Anica Šmit Ulica Kralja Petra Svačića 17,31550 Valpovo</izvorni_sadrzaj>
    <derivirana_varijabla naziv="DomainObject.Predmet.StrankaWithAdress_1">Agata Kunšt Jordanovac 113,10000 Zagreb,Valentina Šinka Gramača 2h,10000 Zagreb,Blaženka Vitovski Ulica Braće Cvijića 30,10000 Zagreb,Đurđica Kocić Ivana Meštrovića 4,33520 Slatina,Antun Vitovski Koranska Ulica 14,23232 Grbe,Drago Vitovski Podvrh 11,10432 Podvrh,Ivica Vitovski Podvrh 11,10432 Podvrh,Jurica Vitovski Josipovo 53,33520 Josipovo,Lidija Pugar Lipa 70,33520 Slatina,Dragica Gracek Josipovo 11,33520 Josipovo,Ivana Vitovski Ulica Vincenta Iz Kastva 5,10000 Zagreb,Krešimir Vitovski Roginina Ulica 4,10000 Zagreb,Ljubica Vitovski Roginina Ulica 4,10000 Zagreb,Marina Šmintić Osječka Ulica 73,10000 Zagreb,Sanja Kerep I. Kozari Put Xii. Odvojak 14,10000 Zagreb,Dubravka Štuljan Slavonska Ulica 1,10000 Zagreb,Domjan Ljoljić Ulica Stjepana Lacka 47,10000 Zagreb,Marin Ljoljić Pirinova Ulica Odvojak 10 A,10360 Sesvete,Marija Vitovski Kalenički Put 22,10000 Zagreb,Anica Šmit Ulica Kralja Petra Svačića 17,31550 Valpovo</derivirana_varijabla>
  </DomainObject.Predmet.StrankaWithAdress>
  <DomainObject.Predmet.StrankaWithAdressOIB>
    <izvorni_sadrzaj>Agata Kunšt, Jordanovac 113,10000 Zagreb,Valentina Šinka, OIB 06056257844, Gramača 2h,10000 Zagreb,Blaženka Vitovski, OIB 37335834803, Ulica Braće Cvijića 30,10000 Zagreb,Đurđica Kocić, OIB 68557139408, Ivana Meštrovića 4,33520 Slatina,Antun Vitovski, OIB 78874033000, Koranska Ulica 14,23232 Grbe,Drago Vitovski, OIB 92211473728, Podvrh 11,10432 Podvrh,Ivica Vitovski, OIB 39301258802, Podvrh 11,10432 Podvrh,Jurica Vitovski, OIB 71541382937, Josipovo 53,33520 Josipovo,Lidija Pugar, OIB 72483873891, Lipa 70,33520 Slatina,Dragica Gracek, OIB 25157347409, Josipovo 11,33520 Josipovo,Ivana Vitovski, OIB 28663970092, Ulica Vincenta Iz Kastva 5,10000 Zagreb,Krešimir Vitovski, OIB 05335450689, Roginina Ulica 4,10000 Zagreb,Ljubica Vitovski, OIB 62117616081, Roginina Ulica 4,10000 Zagreb,Marina Šmintić, OIB 19585120747, Osječka Ulica 73,10000 Zagreb,Sanja Kerep, OIB 35269974419, I. Kozari Put Xii. Odvojak 14,10000 Zagreb,Dubravka Štuljan, OIB 46274818587, Slavonska Ulica 1,10000 Zagreb,Domjan Ljoljić, OIB 49900677884, Ulica Stjepana Lacka 47,10000 Zagreb,Marin Ljoljić, OIB 40599917342, Pirinova Ulica Odvojak 10 A,10360 Sesvete,Marija Vitovski, OIB 99164878623, Kalenički Put 22,10000 Zagreb,Anica Šmit, OIB 07850148813, Ulica Kralja Petra Svačića 17,31550 Valpovo</izvorni_sadrzaj>
    <derivirana_varijabla naziv="DomainObject.Predmet.StrankaWithAdressOIB_1">Agata Kunšt, Jordanovac 113,10000 Zagreb,Valentina Šinka, OIB 06056257844, Gramača 2h,10000 Zagreb,Blaženka Vitovski, OIB 37335834803, Ulica Braće Cvijića 30,10000 Zagreb,Đurđica Kocić, OIB 68557139408, Ivana Meštrovića 4,33520 Slatina,Antun Vitovski, OIB 78874033000, Koranska Ulica 14,23232 Grbe,Drago Vitovski, OIB 92211473728, Podvrh 11,10432 Podvrh,Ivica Vitovski, OIB 39301258802, Podvrh 11,10432 Podvrh,Jurica Vitovski, OIB 71541382937, Josipovo 53,33520 Josipovo,Lidija Pugar, OIB 72483873891, Lipa 70,33520 Slatina,Dragica Gracek, OIB 25157347409, Josipovo 11,33520 Josipovo,Ivana Vitovski, OIB 28663970092, Ulica Vincenta Iz Kastva 5,10000 Zagreb,Krešimir Vitovski, OIB 05335450689, Roginina Ulica 4,10000 Zagreb,Ljubica Vitovski, OIB 62117616081, Roginina Ulica 4,10000 Zagreb,Marina Šmintić, OIB 19585120747, Osječka Ulica 73,10000 Zagreb,Sanja Kerep, OIB 35269974419, I. Kozari Put Xii. Odvojak 14,10000 Zagreb,Dubravka Štuljan, OIB 46274818587, Slavonska Ulica 1,10000 Zagreb,Domjan Ljoljić, OIB 49900677884, Ulica Stjepana Lacka 47,10000 Zagreb,Marin Ljoljić, OIB 40599917342, Pirinova Ulica Odvojak 10 A,10360 Sesvete,Marija Vitovski, OIB 99164878623, Kalenički Put 22,10000 Zagreb,Anica Šmit, OIB 07850148813, Ulica Kralja Petra Svačića 17,31550 Valpovo</derivirana_varijabla>
  </DomainObject.Predmet.StrankaWithAdressOIB>
  <DomainObject.Predmet.StrankaNazivFormated>
    <izvorni_sadrzaj>Agata Kunšt,Valentina Šinka,Blaženka Vitovski,Đurđica Kocić,Antun Vitovski,Drago Vitovski,Ivica Vitovski,Jurica Vitovski,Lidija Pugar,Dragica Gracek,Ivana Vitovski,Krešimir Vitovski,Ljubica Vitovski,Marina Šmintić,Sanja Kerep,Dubravka Štuljan,Domjan Ljoljić,Marin Ljoljić,Marija Vitovski,Anica Šmit</izvorni_sadrzaj>
    <derivirana_varijabla naziv="DomainObject.Predmet.StrankaNazivFormated_1">Agata Kunšt,Valentina Šinka,Blaženka Vitovski,Đurđica Kocić,Antun Vitovski,Drago Vitovski,Ivica Vitovski,Jurica Vitovski,Lidija Pugar,Dragica Gracek,Ivana Vitovski,Krešimir Vitovski,Ljubica Vitovski,Marina Šmintić,Sanja Kerep,Dubravka Štuljan,Domjan Ljoljić,Marin Ljoljić,Marija Vitovski,Anica Šmit</derivirana_varijabla>
  </DomainObject.Predmet.StrankaNazivFormated>
  <DomainObject.Predmet.StrankaNazivFormatedOIB>
    <izvorni_sadrzaj>Agata Kunšt,Valentina Šinka, OIB 06056257844,Blaženka Vitovski, OIB 37335834803,Đurđica Kocić, OIB 68557139408,Antun Vitovski, OIB 78874033000,Drago Vitovski, OIB 92211473728,Ivica Vitovski, OIB 39301258802,Jurica Vitovski, OIB 71541382937,Lidija Pugar, OIB 72483873891,Dragica Gracek, OIB 25157347409,Ivana Vitovski, OIB 28663970092,Krešimir Vitovski, OIB 05335450689,Ljubica Vitovski, OIB 62117616081,Marina Šmintić, OIB 19585120747,Sanja Kerep, OIB 35269974419,Dubravka Štuljan, OIB 46274818587,Domjan Ljoljić, OIB 49900677884,Marin Ljoljić, OIB 40599917342,Marija Vitovski, OIB 99164878623,Anica Šmit, OIB 07850148813</izvorni_sadrzaj>
    <derivirana_varijabla naziv="DomainObject.Predmet.StrankaNazivFormatedOIB_1">Agata Kunšt,Valentina Šinka, OIB 06056257844,Blaženka Vitovski, OIB 37335834803,Đurđica Kocić, OIB 68557139408,Antun Vitovski, OIB 78874033000,Drago Vitovski, OIB 92211473728,Ivica Vitovski, OIB 39301258802,Jurica Vitovski, OIB 71541382937,Lidija Pugar, OIB 72483873891,Dragica Gracek, OIB 25157347409,Ivana Vitovski, OIB 28663970092,Krešimir Vitovski, OIB 05335450689,Ljubica Vitovski, OIB 62117616081,Marina Šmintić, OIB 19585120747,Sanja Kerep, OIB 35269974419,Dubravka Štuljan, OIB 46274818587,Domjan Ljoljić, OIB 49900677884,Marin Ljoljić, OIB 40599917342,Marija Vitovski, OIB 99164878623,Anica Šmit, OIB 07850148813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76 - Izvanparnična</izvorni_sadrzaj>
    <derivirana_varijabla naziv="DomainObject.Predmet.TrenutnaLokacijaSpisa.Naziv_1">Referada 76 - Izvanparnična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Ostavinska i izvanparnična pisarnica</izvorni_sadrzaj>
    <derivirana_varijabla naziv="DomainObject.Predmet.UstrojstvenaJedinicaVodi.Naziv_1">Ostavinska i izvanparnična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Ostavinski predmet za sudsko rješavanje – ostavinski predmeti</izvorni_sadrzaj>
    <derivirana_varijabla naziv="DomainObject.Predmet.VrstaSpora.Naziv_1">Ostavinski predmet za sudsko rješavanje – ostavinski predmeti</derivirana_varijabla>
  </DomainObject.Predmet.VrstaSpora.Naziv>
  <DomainObject.Predmet.Zapisnicar>
    <izvorni_sadrzaj>Vesna Jagušt</izvorni_sadrzaj>
    <derivirana_varijabla naziv="DomainObject.Predmet.Zapisnicar_1">Vesna Jagušt</derivirana_varijabla>
  </DomainObject.Predmet.Zapisnicar>
  <DomainObject.Predmet.StrankaListFormated>
    <izvorni_sadrzaj>
      <item>Agata Kunšt</item>
      <item>Valentina Šinka</item>
      <item>Blaženka Vitovski</item>
      <item>Đurđica Kocić</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item>Anica Šmit</item>
    </izvorni_sadrzaj>
    <derivirana_varijabla naziv="DomainObject.Predmet.StrankaListFormated_1">
      <item>Agata Kunšt</item>
      <item>Valentina Šinka</item>
      <item>Blaženka Vitovski</item>
      <item>Đurđica Kocić</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item>Anica Šmit</item>
    </derivirana_varijabla>
  </DomainObject.Predmet.StrankaListFormated>
  <DomainObject.Predmet.StrankaListFormatedOIB>
    <izvorni_sadrzaj>
      <item>Agata Kunšt</item>
      <item>Valentina Šinka, OIB 06056257844</item>
      <item>Blaženka Vitovski, OIB 37335834803</item>
      <item>Đurđica Kocić, OIB 68557139408</item>
      <item>Antun Vitovski, OIB 78874033000</item>
      <item>Drago Vitovski, OIB 92211473728</item>
      <item>Ivica Vitovski, OIB 39301258802</item>
      <item>Jurica Vitovski, OIB 71541382937</item>
      <item>Lidija Pugar, OIB 72483873891</item>
      <item>Dragica Gracek, OIB 25157347409</item>
      <item>Ivana Vitovski, OIB 28663970092</item>
      <item>Krešimir Vitovski, OIB 05335450689</item>
      <item>Ljubica Vitovski, OIB 62117616081</item>
      <item>Marina Šmintić, OIB 19585120747</item>
      <item>Sanja Kerep, OIB 35269974419</item>
      <item>Dubravka Štuljan, OIB 46274818587</item>
      <item>Domjan Ljoljić, OIB 49900677884</item>
      <item>Marin Ljoljić, OIB 40599917342</item>
      <item>Marija Vitovski, OIB 99164878623</item>
      <item>Anica Šmit, OIB 07850148813</item>
    </izvorni_sadrzaj>
    <derivirana_varijabla naziv="DomainObject.Predmet.StrankaListFormatedOIB_1">
      <item>Agata Kunšt</item>
      <item>Valentina Šinka, OIB 06056257844</item>
      <item>Blaženka Vitovski, OIB 37335834803</item>
      <item>Đurđica Kocić, OIB 68557139408</item>
      <item>Antun Vitovski, OIB 78874033000</item>
      <item>Drago Vitovski, OIB 92211473728</item>
      <item>Ivica Vitovski, OIB 39301258802</item>
      <item>Jurica Vitovski, OIB 71541382937</item>
      <item>Lidija Pugar, OIB 72483873891</item>
      <item>Dragica Gracek, OIB 25157347409</item>
      <item>Ivana Vitovski, OIB 28663970092</item>
      <item>Krešimir Vitovski, OIB 05335450689</item>
      <item>Ljubica Vitovski, OIB 62117616081</item>
      <item>Marina Šmintić, OIB 19585120747</item>
      <item>Sanja Kerep, OIB 35269974419</item>
      <item>Dubravka Štuljan, OIB 46274818587</item>
      <item>Domjan Ljoljić, OIB 49900677884</item>
      <item>Marin Ljoljić, OIB 40599917342</item>
      <item>Marija Vitovski, OIB 99164878623</item>
      <item>Anica Šmit, OIB 07850148813</item>
    </derivirana_varijabla>
  </DomainObject.Predmet.StrankaListFormatedOIB>
  <DomainObject.Predmet.StrankaListFormatedWithAdress>
    <izvorni_sadrzaj>
      <item>Agata Kunšt, Jordanovac 113, 10000 Zagreb</item>
      <item>Valentina Šinka, Gramača 2h, 10000 Zagreb</item>
      <item>Blaženka Vitovski, Ulica Braće Cvijića 30, 10000 Zagreb</item>
      <item>Đurđica Kocić, Ivana Meštrovića 4, 33520 Slatina</item>
      <item>Antun Vitovski, Koranska Ulica 14, 23232 Grbe</item>
      <item>Drago Vitovski, Podvrh 11, 10432 Podvrh</item>
      <item>Ivica Vitovski, Podvrh 11, 10432 Podvrh</item>
      <item>Jurica Vitovski, Josipovo 53, 33520 Josipovo</item>
      <item>Lidija Pugar, Lipa 70, 33520 Slatina</item>
      <item>Dragica Gracek, Josipovo 11, 33520 Josipovo</item>
      <item>Ivana Vitovski, Ulica Vincenta Iz Kastva 5, 10000 Zagreb</item>
      <item>Krešimir Vitovski, Roginina Ulica 4, 10000 Zagreb</item>
      <item>Ljubica Vitovski, Roginina Ulica 4, 10000 Zagreb</item>
      <item>Marina Šmintić, Osječka Ulica 73, 10000 Zagreb</item>
      <item>Sanja Kerep, I. Kozari Put Xii. Odvojak 14, 10000 Zagreb</item>
      <item>Dubravka Štuljan, Slavonska Ulica 1, 10000 Zagreb</item>
      <item>Domjan Ljoljić, Ulica Stjepana Lacka 47, 10000 Zagreb</item>
      <item>Marin Ljoljić, Pirinova Ulica Odvojak 10 A, 10360 Sesvete</item>
      <item>Marija Vitovski, Kalenički Put 22, 10000 Zagreb</item>
      <item>Anica Šmit, Ulica Kralja Petra Svačića 17, 31550 Valpovo</item>
    </izvorni_sadrzaj>
    <derivirana_varijabla naziv="DomainObject.Predmet.StrankaListFormatedWithAdress_1">
      <item>Agata Kunšt, Jordanovac 113, 10000 Zagreb</item>
      <item>Valentina Šinka, Gramača 2h, 10000 Zagreb</item>
      <item>Blaženka Vitovski, Ulica Braće Cvijića 30, 10000 Zagreb</item>
      <item>Đurđica Kocić, Ivana Meštrovića 4, 33520 Slatina</item>
      <item>Antun Vitovski, Koranska Ulica 14, 23232 Grbe</item>
      <item>Drago Vitovski, Podvrh 11, 10432 Podvrh</item>
      <item>Ivica Vitovski, Podvrh 11, 10432 Podvrh</item>
      <item>Jurica Vitovski, Josipovo 53, 33520 Josipovo</item>
      <item>Lidija Pugar, Lipa 70, 33520 Slatina</item>
      <item>Dragica Gracek, Josipovo 11, 33520 Josipovo</item>
      <item>Ivana Vitovski, Ulica Vincenta Iz Kastva 5, 10000 Zagreb</item>
      <item>Krešimir Vitovski, Roginina Ulica 4, 10000 Zagreb</item>
      <item>Ljubica Vitovski, Roginina Ulica 4, 10000 Zagreb</item>
      <item>Marina Šmintić, Osječka Ulica 73, 10000 Zagreb</item>
      <item>Sanja Kerep, I. Kozari Put Xii. Odvojak 14, 10000 Zagreb</item>
      <item>Dubravka Štuljan, Slavonska Ulica 1, 10000 Zagreb</item>
      <item>Domjan Ljoljić, Ulica Stjepana Lacka 47, 10000 Zagreb</item>
      <item>Marin Ljoljić, Pirinova Ulica Odvojak 10 A, 10360 Sesvete</item>
      <item>Marija Vitovski, Kalenički Put 22, 10000 Zagreb</item>
      <item>Anica Šmit, Ulica Kralja Petra Svačića 17, 31550 Valpovo</item>
    </derivirana_varijabla>
  </DomainObject.Predmet.StrankaListFormatedWithAdress>
  <DomainObject.Predmet.StrankaListFormatedWithAdressOIB>
    <izvorni_sadrzaj>
      <item>Agata Kunšt, Jordanovac 113, 10000 Zagreb</item>
      <item>Valentina Šinka, OIB 06056257844, Gramača 2h, 10000 Zagreb</item>
      <item>Blaženka Vitovski, OIB 37335834803, Ulica Braće Cvijića 30, 10000 Zagreb</item>
      <item>Đurđica Kocić, OIB 68557139408, Ivana Meštrovića 4, 33520 Slatina</item>
      <item>Antun Vitovski, OIB 78874033000, Koranska Ulica 14, 23232 Grbe</item>
      <item>Drago Vitovski, OIB 92211473728, Podvrh 11, 10432 Podvrh</item>
      <item>Ivica Vitovski, OIB 39301258802, Podvrh 11, 10432 Podvrh</item>
      <item>Jurica Vitovski, OIB 71541382937, Josipovo 53, 33520 Josipovo</item>
      <item>Lidija Pugar, OIB 72483873891, Lipa 70, 33520 Slatina</item>
      <item>Dragica Gracek, OIB 25157347409, Josipovo 11, 33520 Josipovo</item>
      <item>Ivana Vitovski, OIB 28663970092, Ulica Vincenta Iz Kastva 5, 10000 Zagreb</item>
      <item>Krešimir Vitovski, OIB 05335450689, Roginina Ulica 4, 10000 Zagreb</item>
      <item>Ljubica Vitovski, OIB 62117616081, Roginina Ulica 4, 10000 Zagreb</item>
      <item>Marina Šmintić, OIB 19585120747, Osječka Ulica 73, 10000 Zagreb</item>
      <item>Sanja Kerep, OIB 35269974419, I. Kozari Put Xii. Odvojak 14, 10000 Zagreb</item>
      <item>Dubravka Štuljan, OIB 46274818587, Slavonska Ulica 1, 10000 Zagreb</item>
      <item>Domjan Ljoljić, OIB 49900677884, Ulica Stjepana Lacka 47, 10000 Zagreb</item>
      <item>Marin Ljoljić, OIB 40599917342, Pirinova Ulica Odvojak 10 A, 10360 Sesvete</item>
      <item>Marija Vitovski, OIB 99164878623, Kalenički Put 22, 10000 Zagreb</item>
      <item>Anica Šmit, OIB 07850148813, Ulica Kralja Petra Svačića 17, 31550 Valpovo</item>
    </izvorni_sadrzaj>
    <derivirana_varijabla naziv="DomainObject.Predmet.StrankaListFormatedWithAdressOIB_1">
      <item>Agata Kunšt, Jordanovac 113, 10000 Zagreb</item>
      <item>Valentina Šinka, OIB 06056257844, Gramača 2h, 10000 Zagreb</item>
      <item>Blaženka Vitovski, OIB 37335834803, Ulica Braće Cvijića 30, 10000 Zagreb</item>
      <item>Đurđica Kocić, OIB 68557139408, Ivana Meštrovića 4, 33520 Slatina</item>
      <item>Antun Vitovski, OIB 78874033000, Koranska Ulica 14, 23232 Grbe</item>
      <item>Drago Vitovski, OIB 92211473728, Podvrh 11, 10432 Podvrh</item>
      <item>Ivica Vitovski, OIB 39301258802, Podvrh 11, 10432 Podvrh</item>
      <item>Jurica Vitovski, OIB 71541382937, Josipovo 53, 33520 Josipovo</item>
      <item>Lidija Pugar, OIB 72483873891, Lipa 70, 33520 Slatina</item>
      <item>Dragica Gracek, OIB 25157347409, Josipovo 11, 33520 Josipovo</item>
      <item>Ivana Vitovski, OIB 28663970092, Ulica Vincenta Iz Kastva 5, 10000 Zagreb</item>
      <item>Krešimir Vitovski, OIB 05335450689, Roginina Ulica 4, 10000 Zagreb</item>
      <item>Ljubica Vitovski, OIB 62117616081, Roginina Ulica 4, 10000 Zagreb</item>
      <item>Marina Šmintić, OIB 19585120747, Osječka Ulica 73, 10000 Zagreb</item>
      <item>Sanja Kerep, OIB 35269974419, I. Kozari Put Xii. Odvojak 14, 10000 Zagreb</item>
      <item>Dubravka Štuljan, OIB 46274818587, Slavonska Ulica 1, 10000 Zagreb</item>
      <item>Domjan Ljoljić, OIB 49900677884, Ulica Stjepana Lacka 47, 10000 Zagreb</item>
      <item>Marin Ljoljić, OIB 40599917342, Pirinova Ulica Odvojak 10 A, 10360 Sesvete</item>
      <item>Marija Vitovski, OIB 99164878623, Kalenički Put 22, 10000 Zagreb</item>
      <item>Anica Šmit, OIB 07850148813, Ulica Kralja Petra Svačića 17, 31550 Valpovo</item>
    </derivirana_varijabla>
  </DomainObject.Predmet.StrankaListFormatedWithAdressOIB>
  <DomainObject.Predmet.StrankaListNazivFormated>
    <izvorni_sadrzaj>
      <item>Agata Kunšt</item>
      <item>Valentina Šinka</item>
      <item>Blaženka Vitovski</item>
      <item>Đurđica Kocić</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item>Anica Šmit</item>
    </izvorni_sadrzaj>
    <derivirana_varijabla naziv="DomainObject.Predmet.StrankaListNazivFormated_1">
      <item>Agata Kunšt</item>
      <item>Valentina Šinka</item>
      <item>Blaženka Vitovski</item>
      <item>Đurđica Kocić</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item>Anica Šmit</item>
    </derivirana_varijabla>
  </DomainObject.Predmet.StrankaListNazivFormated>
  <DomainObject.Predmet.StrankaListNazivFormatedOIB>
    <izvorni_sadrzaj>
      <item>Agata Kunšt</item>
      <item>Valentina Šinka, OIB 06056257844</item>
      <item>Blaženka Vitovski, OIB 37335834803</item>
      <item>Đurđica Kocić, OIB 68557139408</item>
      <item>Antun Vitovski, OIB 78874033000</item>
      <item>Drago Vitovski, OIB 92211473728</item>
      <item>Ivica Vitovski, OIB 39301258802</item>
      <item>Jurica Vitovski, OIB 71541382937</item>
      <item>Lidija Pugar, OIB 72483873891</item>
      <item>Dragica Gracek, OIB 25157347409</item>
      <item>Ivana Vitovski, OIB 28663970092</item>
      <item>Krešimir Vitovski, OIB 05335450689</item>
      <item>Ljubica Vitovski, OIB 62117616081</item>
      <item>Marina Šmintić, OIB 19585120747</item>
      <item>Sanja Kerep, OIB 35269974419</item>
      <item>Dubravka Štuljan, OIB 46274818587</item>
      <item>Domjan Ljoljić, OIB 49900677884</item>
      <item>Marin Ljoljić, OIB 40599917342</item>
      <item>Marija Vitovski, OIB 99164878623</item>
      <item>Anica Šmit, OIB 07850148813</item>
    </izvorni_sadrzaj>
    <derivirana_varijabla naziv="DomainObject.Predmet.StrankaListNazivFormatedOIB_1">
      <item>Agata Kunšt</item>
      <item>Valentina Šinka, OIB 06056257844</item>
      <item>Blaženka Vitovski, OIB 37335834803</item>
      <item>Đurđica Kocić, OIB 68557139408</item>
      <item>Antun Vitovski, OIB 78874033000</item>
      <item>Drago Vitovski, OIB 92211473728</item>
      <item>Ivica Vitovski, OIB 39301258802</item>
      <item>Jurica Vitovski, OIB 71541382937</item>
      <item>Lidija Pugar, OIB 72483873891</item>
      <item>Dragica Gracek, OIB 25157347409</item>
      <item>Ivana Vitovski, OIB 28663970092</item>
      <item>Krešimir Vitovski, OIB 05335450689</item>
      <item>Ljubica Vitovski, OIB 62117616081</item>
      <item>Marina Šmintić, OIB 19585120747</item>
      <item>Sanja Kerep, OIB 35269974419</item>
      <item>Dubravka Štuljan, OIB 46274818587</item>
      <item>Domjan Ljoljić, OIB 49900677884</item>
      <item>Marin Ljoljić, OIB 40599917342</item>
      <item>Marija Vitovski, OIB 99164878623</item>
      <item>Anica Šmit, OIB 07850148813</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10. srpnja 2026.</izvorni_sadrzaj>
    <derivirana_varijabla naziv="DomainObject.Datum_1">10. srpnja 2026.</derivirana_varijabla>
  </DomainObject.Datum>
  <DomainObject.PoslovniBrojDokumenta>
    <izvorni_sadrzaj>O-8596/2025-6</izvorni_sadrzaj>
    <derivirana_varijabla naziv="DomainObject.PoslovniBrojDokumenta_1">O-8596/2025-6</derivirana_varijabla>
  </DomainObject.PoslovniBrojDokumenta>
  <DomainObject.Predmet.StrankaIDrugi>
    <izvorni_sadrzaj>Agata Kunšt i dr.</izvorni_sadrzaj>
    <derivirana_varijabla naziv="DomainObject.Predmet.StrankaIDrugi_1">Agata Kunšt i dr.</derivirana_varijabla>
  </DomainObject.Predmet.StrankaIDrugi>
  <DomainObject.Predmet.ProtustrankaIDrugi>
    <izvorni_sadrzaj/>
    <derivirana_varijabla naziv="DomainObject.Predmet.ProtustrankaIDrugi_1"/>
  </DomainObject.Predmet.ProtustrankaIDrugi>
  <DomainObject.Predmet.StrankaIDrugiAdressOIB>
    <izvorni_sadrzaj>Agata Kunšt, Jordanovac 113, 10000 Zagreb i dr.</izvorni_sadrzaj>
    <derivirana_varijabla naziv="DomainObject.Predmet.StrankaIDrugiAdressOIB_1">Agata Kunšt, Jordanovac 113, 10000 Zagreb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Agata Kunšt</item>
      <item>Valentina Šinka</item>
      <item>Blaženka Vitovski</item>
      <item>Đurđica Kocić</item>
      <item>Anica Šmit</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izvorni_sadrzaj>
    <derivirana_varijabla naziv="DomainObject.Predmet.SudioniciListNaziv_1">
      <item>Agata Kunšt</item>
      <item>Valentina Šinka</item>
      <item>Blaženka Vitovski</item>
      <item>Đurđica Kocić</item>
      <item>Anica Šmit</item>
      <item>Antun Vitovski</item>
      <item>Drago Vitovski</item>
      <item>Ivica Vitovski</item>
      <item>Jurica Vitovski</item>
      <item>Lidija Pugar</item>
      <item>Dragica Gracek</item>
      <item>Ivana Vitovski</item>
      <item>Krešimir Vitovski</item>
      <item>Ljubica Vitovski</item>
      <item>Marina Šmintić</item>
      <item>Sanja Kerep</item>
      <item>Dubravka Štuljan</item>
      <item>Domjan Ljoljić</item>
      <item>Marin Ljoljić</item>
      <item>Marija Vitovski</item>
    </derivirana_varijabla>
  </DomainObject.Predmet.SudioniciListNaziv>
  <DomainObject.Predmet.SudioniciListAdressOIB>
    <izvorni_sadrzaj>
      <item>Agata Kunšt, Jordanovac 113,10000 Zagreb</item>
      <item>Valentina Šinka, OIB 06056257844, Gramača 2h,10000 Zagreb</item>
      <item>Blaženka Vitovski, OIB 37335834803, Ulica Braće Cvijića 30,10000 Zagreb</item>
      <item>Đurđica Kocić, OIB 68557139408, Ivana Meštrovića 4,33520 Slatina</item>
      <item>Anica Šmit, OIB 07850148813, Ulica Kralja Petra Svačića 17,31550 Valpovo</item>
      <item>Antun Vitovski, OIB 78874033000, Koranska Ulica 14,23232 Grbe</item>
      <item>Drago Vitovski, OIB 92211473728, Podvrh 11,10432 Podvrh</item>
      <item>Ivica Vitovski, OIB 39301258802, Podvrh 11,10432 Podvrh</item>
      <item>Jurica Vitovski, OIB 71541382937, Josipovo 53,33520 Josipovo</item>
      <item>Lidija Pugar, OIB 72483873891, Lipa 70,33520 Slatina</item>
      <item>Dragica Gracek, OIB 25157347409, Josipovo 11,33520 Josipovo</item>
      <item>Ivana Vitovski, OIB 28663970092, Ulica Vincenta Iz Kastva 5,10000 Zagreb</item>
      <item>Krešimir Vitovski, OIB 05335450689, Roginina Ulica 4,10000 Zagreb</item>
      <item>Ljubica Vitovski, OIB 62117616081, Roginina Ulica 4,10000 Zagreb</item>
      <item>Marina Šmintić, OIB 19585120747, Osječka Ulica 73,10000 Zagreb</item>
      <item>Sanja Kerep, OIB 35269974419, I. Kozari Put Xii. Odvojak 14,10000 Zagreb</item>
      <item>Dubravka Štuljan, OIB 46274818587, Slavonska Ulica 1,10000 Zagreb</item>
      <item>Domjan Ljoljić, OIB 49900677884, Ulica Stjepana Lacka 47,10000 Zagreb</item>
      <item>Marin Ljoljić, OIB 40599917342, Pirinova Ulica Odvojak 10 A,10360 Sesvete</item>
      <item>Marija Vitovski, OIB 99164878623, Kalenički Put 22,10000 Zagreb</item>
    </izvorni_sadrzaj>
    <derivirana_varijabla naziv="DomainObject.Predmet.SudioniciListAdressOIB_1">
      <item>Agata Kunšt, Jordanovac 113,10000 Zagreb</item>
      <item>Valentina Šinka, OIB 06056257844, Gramača 2h,10000 Zagreb</item>
      <item>Blaženka Vitovski, OIB 37335834803, Ulica Braće Cvijića 30,10000 Zagreb</item>
      <item>Đurđica Kocić, OIB 68557139408, Ivana Meštrovića 4,33520 Slatina</item>
      <item>Anica Šmit, OIB 07850148813, Ulica Kralja Petra Svačića 17,31550 Valpovo</item>
      <item>Antun Vitovski, OIB 78874033000, Koranska Ulica 14,23232 Grbe</item>
      <item>Drago Vitovski, OIB 92211473728, Podvrh 11,10432 Podvrh</item>
      <item>Ivica Vitovski, OIB 39301258802, Podvrh 11,10432 Podvrh</item>
      <item>Jurica Vitovski, OIB 71541382937, Josipovo 53,33520 Josipovo</item>
      <item>Lidija Pugar, OIB 72483873891, Lipa 70,33520 Slatina</item>
      <item>Dragica Gracek, OIB 25157347409, Josipovo 11,33520 Josipovo</item>
      <item>Ivana Vitovski, OIB 28663970092, Ulica Vincenta Iz Kastva 5,10000 Zagreb</item>
      <item>Krešimir Vitovski, OIB 05335450689, Roginina Ulica 4,10000 Zagreb</item>
      <item>Ljubica Vitovski, OIB 62117616081, Roginina Ulica 4,10000 Zagreb</item>
      <item>Marina Šmintić, OIB 19585120747, Osječka Ulica 73,10000 Zagreb</item>
      <item>Sanja Kerep, OIB 35269974419, I. Kozari Put Xii. Odvojak 14,10000 Zagreb</item>
      <item>Dubravka Štuljan, OIB 46274818587, Slavonska Ulica 1,10000 Zagreb</item>
      <item>Domjan Ljoljić, OIB 49900677884, Ulica Stjepana Lacka 47,10000 Zagreb</item>
      <item>Marin Ljoljić, OIB 40599917342, Pirinova Ulica Odvojak 10 A,10360 Sesvete</item>
      <item>Marija Vitovski, OIB 99164878623, Kalenički Put 22,10000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06056257844</item>
      <item>, OIB 37335834803</item>
      <item>, OIB 68557139408</item>
      <item>, OIB 07850148813</item>
      <item>, OIB 78874033000</item>
      <item>, OIB 92211473728</item>
      <item>, OIB 39301258802</item>
      <item>, OIB 71541382937</item>
      <item>, OIB 72483873891</item>
      <item>, OIB 25157347409</item>
      <item>, OIB 28663970092</item>
      <item>, OIB 05335450689</item>
      <item>, OIB 62117616081</item>
      <item>, OIB 19585120747</item>
      <item>, OIB 35269974419</item>
      <item>, OIB 46274818587</item>
      <item>, OIB 49900677884</item>
      <item>, OIB 40599917342</item>
      <item>, OIB 99164878623</item>
    </izvorni_sadrzaj>
    <derivirana_varijabla naziv="DomainObject.Predmet.SudioniciListNazivOIB_1">
      <item>, OIB null</item>
      <item>, OIB 06056257844</item>
      <item>, OIB 37335834803</item>
      <item>, OIB 68557139408</item>
      <item>, OIB 07850148813</item>
      <item>, OIB 78874033000</item>
      <item>, OIB 92211473728</item>
      <item>, OIB 39301258802</item>
      <item>, OIB 71541382937</item>
      <item>, OIB 72483873891</item>
      <item>, OIB 25157347409</item>
      <item>, OIB 28663970092</item>
      <item>, OIB 05335450689</item>
      <item>, OIB 62117616081</item>
      <item>, OIB 19585120747</item>
      <item>, OIB 35269974419</item>
      <item>, OIB 46274818587</item>
      <item>, OIB 49900677884</item>
      <item>, OIB 40599917342</item>
      <item>, OIB 99164878623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prosinca 2025.</izvorni_sadrzaj>
    <derivirana_varijabla naziv="DomainObject.Predmet.DatumPocetkaProcesa_1">29.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0314E8A-AC0A-46AD-8CBE-9A6522E80083}">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3</properties:Pages>
  <properties:Words>578</properties:Words>
  <properties:Characters>3273</properties:Characters>
  <properties:Lines>135</properties:Lines>
  <properties:Paragraphs>79</properties:Paragraphs>
  <properties:TotalTime>33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3814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2026-07-09T05:29:00Z</dcterms:created>
  <dc:creator>opcinski sud zagreb</dc:creator>
  <cp:lastModifiedBy>Vesna Jagušt</cp:lastModifiedBy>
  <cp:lastPrinted>2020-09-21T07:21:00Z</cp:lastPrinted>
  <dcterms:modified xmlns:xsi="http://www.w3.org/2001/XMLSchema-instance" xsi:type="dcterms:W3CDTF">2026-07-10T08:10:00Z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O-8596/2025-6 / Zapisnik - Ročište (O-8596-25 - pok. Agata Kunšt - zapisnik.docx)</vt:lpwstr>
  </prop:property>
  <prop:property fmtid="{D5CDD505-2E9C-101B-9397-08002B2CF9AE}" pid="4" name="CC_coloring">
    <vt:bool>false</vt:bool>
  </prop:property>
  <prop:property fmtid="{D5CDD505-2E9C-101B-9397-08002B2CF9AE}" pid="5" name="BrojStranica">
    <vt:i4>3</vt:i4>
  </prop:property>
</prop:Properties>
</file>