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6fd01ba" w14:textId="6fd01ba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9268CF" w:rsidR="00AE649C" w:rsidP="001A12B4" w:rsidRDefault="009268CF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268CF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9268CF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9268CF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="009268CF" w:rsidP="00626DE9" w:rsidRDefault="009268CF">
      <w:pPr>
        <w:rPr>
          <w:rFonts w:cs="Arial"/>
        </w:rPr>
      </w:pPr>
      <w:r>
        <w:rPr>
          <w:rFonts w:cs="Arial"/>
        </w:rPr>
        <w:t>Posebna sudska pisarnica za izvršenje prekršajnopravnih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Pp Ikp-516/2026-9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9268CF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  <w:rFonts w:eastAsiaTheme="minorHAnsi"/>
            </w:rPr>
            <w:t>Marina Brbot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službenika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268CF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268CF">
            <w:rPr>
              <w:rStyle w:val="eSPISCCParagraphDefaultFont"/>
              <w:rFonts w:eastAsiaTheme="minorHAnsi"/>
            </w:rPr>
            <w:t xml:space="preserve">  Ivica Nikić, OIB 97035714754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68CF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268CF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268CF">
            <w:rPr>
              <w:rStyle w:val="eSPISCCParagraphDefaultFont"/>
              <w:rFonts w:eastAsiaTheme="minorHAnsi"/>
            </w:rPr>
            <w:t>29. lipnja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9268CF" w:rsidP="009268CF" w:rsidRDefault="00790006">
      <w:pPr>
        <w:jc w:val="both"/>
        <w:rPr>
          <w:rFonts w:cs="Arial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9268CF">
        <w:rPr>
          <w:rFonts w:eastAsia="Times New Roman" w:cs="Arial"/>
        </w:rPr>
        <w:t>novčane kazne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Ivica Nikić, OIB 97035714754">
            <w:listItem w:displayText="Ivica Nikić, OIB 97035714754" w:value="Ivica Nikić, OIB 97035714754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Ivica Nikić, OIB 97035714754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Ivica Nikić, Miramarska Cesta 8, 10000 Zagreb">
            <w:listItem w:displayText="Ivica Nikić, Miramarska Cesta 8, 10000 Zagreb" w:value="Ivica Nikić, Miramarska Cesta 8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Ivica Nikić, Miramarska Cesta 8,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268CF">
        <w:rPr>
          <w:rFonts w:cs="Arial"/>
        </w:rPr>
        <w:t>Zakona o sigurnosti prometa na cestama</w:t>
      </w:r>
      <w:r w:rsidR="009268CF">
        <w:rPr>
          <w:rFonts w:cs="Arial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9268CF">
      <w:pPr>
        <w:pStyle w:val="Odlomakpopisa"/>
        <w:numPr>
          <w:ilvl w:val="0"/>
          <w:numId w:val="51"/>
        </w:numPr>
        <w:rPr>
          <w:rStyle w:val="PozadinaSvijetloZelena"/>
        </w:rPr>
      </w:pPr>
      <w:r>
        <w:rPr>
          <w:rFonts w:cs="Times New Roman"/>
        </w:rPr>
        <w:t>Pravomoćnim obaveznim prekršajnim nalogom Policijske uprava Sisačko-moslavačke, Policijske postaje Sisak,</w:t>
      </w:r>
      <w:r w:rsidRPr="002A712A" w:rsidR="00BB30F6">
        <w:rPr>
          <w:rFonts w:cs="Times New Roman"/>
        </w:rPr>
        <w:t xml:space="preserve">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</w:rPr>
            <w:t>211-07/23-4/36265od 17.05.2023.</w:t>
          </w:r>
        </w:sdtContent>
      </w:sdt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6-2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</w:rPr>
            <w:t>21.06.2023.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</w:rPr>
            <w:t>Ivica Nikić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268CF">
            <w:rPr>
              <w:rStyle w:val="eSPISCCParagraphDefaultFont"/>
            </w:rPr>
            <w:t>novčana kazna u iznosu od 660,00 (šesto šezdeset eura)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29. lipnja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2"/>
        <w:gridCol w:w="3055"/>
        <w:gridCol w:w="311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9268CF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službenik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9268CF" w:rsidRDefault="009268C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268CF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9268C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268CF">
                  <w:rPr>
                    <w:rStyle w:val="eSPISCCParagraphDefaultFont"/>
                    <w:rFonts w:eastAsiaTheme="minorHAnsi"/>
                  </w:rPr>
                  <w:t>Marina Brbot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Ivica Nikić, Miramarska Cesta 8,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9268CF">
        <w:rPr>
          <w:rFonts w:cs="Times New Roman"/>
        </w:rPr>
        <w:t>u zahtjeva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oj upravi sisačko-moslavačkoj, Postaji prometne policije Sisak, Ulica Ante kovačića 10,44000 Sisak">
            <w:listItem w:displayText="Policijskoj upravi sisačko-moslavačkoj, Postaji prometne policije Sisak, Ulica Ante kovačića 10,44000 Sisak" w:value="Policijskoj upravi sisačko-moslavačkoj, Postaji prometne policije Sisak, Ulica Ante kovačića 10,44000 Sisak"/>
            <w:listItem w:displayText="Ivica Nikić, OIB 97035714754, Miramarska Cesta 8,10000 Zagreb" w:value="Ivica Nikić, OIB 97035714754, Miramarska Cesta 8,10000 Zagreb"/>
            <w:listItem w:displayText="Zatvor u Zagrebu, OIB 92668153620, dr. Luje Naletilića 1,10000 Zagreb" w:value="Zatvor u Zagrebu, OIB 92668153620, dr. Luje Naletilića 1,10000 Zagreb"/>
            <w:listItem w:displayText="Visoki prekršajni sud Republike Hrvatske, OIB 02594920860, Ulica Augusta Šenoe 30,10000 Zagreb" w:value="Visoki prekršajni sud Republike Hrvatske, OIB 02594920860, Ulica Augusta Šenoe 30,10000 Zagreb"/>
          </w:comboBox>
        </w:sdtPr>
        <w:sdtEndPr>
          <w:rPr>
            <w:rStyle w:val="eSPISCCParagraphDefaultFont"/>
          </w:rPr>
        </w:sdtEndPr>
        <w:sdtContent>
          <w:r w:rsidRPr="009268CF" w:rsidR="009268CF">
            <w:rPr>
              <w:rStyle w:val="eSPISCCParagraphDefaultFont"/>
              <w:rFonts w:eastAsiaTheme="minorHAnsi"/>
            </w:rPr>
            <w:t>Policijskoj upravi sisačko-moslavačkoj, Postaji prometne policije Sisak, Ulica Ante kovačića 10,44000 Sisak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9268CF">
      <w:headerReference w:type="default" r:id="rId10"/>
      <w:footerReference w:type="default" r:id="rId11"/>
      <w:pgSz w:w="11907" w:h="16839" w:code="9"/>
      <w:pgMar w:top="1418" w:right="1418" w:bottom="284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8CF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268CF" w:rsidR="009268CF">
          <w:rPr>
            <w:rStyle w:val="eSPISCCParagraphDefaultFont"/>
          </w:rPr>
          <w:t>Pp Ikp-516/2026-9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8CF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40E61281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44431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64776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7D6FE2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lipnja 2026.</izvorni_sadrzaj>
    <derivirana_varijabla naziv="DomainObject.DatumDonosenjaOdluke_1">29.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Ikp-516/2026-9</izvorni_sadrzaj>
    <derivirana_varijabla naziv="DomainObject.Oznaka_1">Pp Ikp-516/2026-9</derivirana_varijabla>
  </DomainObject.Oznaka>
  <DomainObject.DonositeljOdluke.Ime>
    <izvorni_sadrzaj>Marina</izvorni_sadrzaj>
    <derivirana_varijabla naziv="DomainObject.DonositeljOdluke.Ime_1">Marina</derivirana_varijabla>
  </DomainObject.DonositeljOdluke.Ime>
  <DomainObject.DonositeljOdluke.Prezime>
    <izvorni_sadrzaj>Brbot</izvorni_sadrzaj>
    <derivirana_varijabla naziv="DomainObject.DonositeljOdluke.Prezime_1">Brbot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516</izvorni_sadrzaj>
    <derivirana_varijabla naziv="DomainObject.Predmet.Broj_1">516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siječnja 2026.</izvorni_sadrzaj>
    <derivirana_varijabla naziv="DomainObject.Predmet.DatumOsnivanja_1">28.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Suzana Sovilj, rj rod, pd, vps</izvorni_sadrzaj>
    <derivirana_varijabla naziv="DomainObject.Predmet.Opis_1">vanjski Suzana Sovilj, rj rod, pd, vps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Ikp-516/2026</izvorni_sadrzaj>
    <derivirana_varijabla naziv="DomainObject.Predmet.OznakaBroj_1">Pp Ikp-516/2026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Ivica Nikić</izvorni_sadrzaj>
    <derivirana_varijabla naziv="DomainObject.Predmet.ProtustrankaFormated_1">  Ivica Nikić</derivirana_varijabla>
  </DomainObject.Predmet.ProtustrankaFormated>
  <DomainObject.Predmet.ProtustrankaFormatedOIB>
    <izvorni_sadrzaj>  Ivica Nikić, OIB 97035714754</izvorni_sadrzaj>
    <derivirana_varijabla naziv="DomainObject.Predmet.ProtustrankaFormatedOIB_1">  Ivica Nikić, OIB 97035714754</derivirana_varijabla>
  </DomainObject.Predmet.ProtustrankaFormatedOIB>
  <DomainObject.Predmet.ProtustrankaFormatedWithAdress>
    <izvorni_sadrzaj> Ivica Nikić, Miramarska Cesta 8, 10000 Zagreb</izvorni_sadrzaj>
    <derivirana_varijabla naziv="DomainObject.Predmet.ProtustrankaFormatedWithAdress_1"> Ivica Nikić, Miramarska Cesta 8, 10000 Zagreb</derivirana_varijabla>
  </DomainObject.Predmet.ProtustrankaFormatedWithAdress>
  <DomainObject.Predmet.ProtustrankaFormatedWithAdressOIB>
    <izvorni_sadrzaj> Ivica Nikić, OIB 97035714754, Miramarska Cesta 8, 10000 Zagreb</izvorni_sadrzaj>
    <derivirana_varijabla naziv="DomainObject.Predmet.ProtustrankaFormatedWithAdressOIB_1"> Ivica Nikić, OIB 97035714754, Miramarska Cesta 8, 10000 Zagreb</derivirana_varijabla>
  </DomainObject.Predmet.ProtustrankaFormatedWithAdressOIB>
  <DomainObject.Predmet.ProtustrankaWithAdress>
    <izvorni_sadrzaj>Ivica Nikić Miramarska Cesta 8, 10000 Zagreb</izvorni_sadrzaj>
    <derivirana_varijabla naziv="DomainObject.Predmet.ProtustrankaWithAdress_1">Ivica Nikić Miramarska Cesta 8, 10000 Zagreb</derivirana_varijabla>
  </DomainObject.Predmet.ProtustrankaWithAdress>
  <DomainObject.Predmet.ProtustrankaWithAdressOIB>
    <izvorni_sadrzaj>Ivica Nikić, OIB 97035714754, Miramarska Cesta 8, 10000 Zagreb</izvorni_sadrzaj>
    <derivirana_varijabla naziv="DomainObject.Predmet.ProtustrankaWithAdressOIB_1">Ivica Nikić, OIB 97035714754, Miramarska Cesta 8, 10000 Zagreb</derivirana_varijabla>
  </DomainObject.Predmet.ProtustrankaWithAdressOIB>
  <DomainObject.Predmet.ProtustrankaNazivFormated>
    <izvorni_sadrzaj>Ivica Nikić</izvorni_sadrzaj>
    <derivirana_varijabla naziv="DomainObject.Predmet.ProtustrankaNazivFormated_1">Ivica Nikić</derivirana_varijabla>
    <derivirana_varijabla naziv="Padez">Ivica Nikić</derivirana_varijabla>
  </DomainObject.Predmet.ProtustrankaNazivFormated>
  <DomainObject.Predmet.ProtustrankaNazivFormatedOIB>
    <izvorni_sadrzaj>Ivica Nikić, OIB 97035714754</izvorni_sadrzaj>
    <derivirana_varijabla naziv="DomainObject.Predmet.ProtustrankaNazivFormatedOIB_1">Ivica Nikić, OIB 97035714754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Marina Brbot, 12.</izvorni_sadrzaj>
    <derivirana_varijabla naziv="DomainObject.Predmet.Referada.Naziv_1">Marina Brbot, 12.</derivirana_varijabla>
  </DomainObject.Predmet.Referada.Naziv>
  <DomainObject.Predmet.Referada.Oznaka>
    <izvorni_sadrzaj>12</izvorni_sadrzaj>
    <derivirana_varijabla naziv="DomainObject.Predmet.Referada.Oznaka_1">12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315</izvorni_sadrzaj>
    <derivirana_varijabla naziv="DomainObject.Predmet.Referada.Prostorija.Oznaka_1">315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Marina Brbot</izvorni_sadrzaj>
    <derivirana_varijabla naziv="DomainObject.Predmet.Referada.Sudac_1">Marina Brbot</derivirana_varijabla>
    <derivirana_varijabla naziv="Dativ">Marina Brbot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Sisak</izvorni_sadrzaj>
    <derivirana_varijabla naziv="DomainObject.Predmet.StrankaFormated_1">  Policijska postaja Sisak</derivirana_varijabla>
  </DomainObject.Predmet.StrankaFormated>
  <DomainObject.Predmet.StrankaFormatedOIB>
    <izvorni_sadrzaj>  Policijska postaja Sisak</izvorni_sadrzaj>
    <derivirana_varijabla naziv="DomainObject.Predmet.StrankaFormatedOIB_1">  Policijska postaja Sisak</derivirana_varijabla>
  </DomainObject.Predmet.StrankaFormatedOIB>
  <DomainObject.Predmet.StrankaFormatedWithAdress>
    <izvorni_sadrzaj> Policijska postaja Sisak, Kralja Tomislava 17, 44000 Sisak</izvorni_sadrzaj>
    <derivirana_varijabla naziv="DomainObject.Predmet.StrankaFormatedWithAdress_1"> Policijska postaja Sisak, Kralja Tomislava 17, 44000 Sisak</derivirana_varijabla>
  </DomainObject.Predmet.StrankaFormatedWithAdress>
  <DomainObject.Predmet.StrankaFormatedWithAdressOIB>
    <izvorni_sadrzaj> Policijska postaja Sisak, Kralja Tomislava 17, 44000 Sisak</izvorni_sadrzaj>
    <derivirana_varijabla naziv="DomainObject.Predmet.StrankaFormatedWithAdressOIB_1"> Policijska postaja Sisak, Kralja Tomislava 17, 44000 Sisak</derivirana_varijabla>
  </DomainObject.Predmet.StrankaFormatedWithAdressOIB>
  <DomainObject.Predmet.StrankaWithAdress>
    <izvorni_sadrzaj>Policijska postaja Sisak Kralja Tomislava 17,44000 Sisak</izvorni_sadrzaj>
    <derivirana_varijabla naziv="DomainObject.Predmet.StrankaWithAdress_1">Policijska postaja Sisak Kralja Tomislava 17,44000 Sisak</derivirana_varijabla>
  </DomainObject.Predmet.StrankaWithAdress>
  <DomainObject.Predmet.StrankaWithAdressOIB>
    <izvorni_sadrzaj>Policijska postaja Sisak, Kralja Tomislava 17,44000 Sisak</izvorni_sadrzaj>
    <derivirana_varijabla naziv="DomainObject.Predmet.StrankaWithAdressOIB_1">Policijska postaja Sisak, Kralja Tomislava 17,44000 Sisak</derivirana_varijabla>
  </DomainObject.Predmet.StrankaWithAdressOIB>
  <DomainObject.Predmet.StrankaNazivFormated>
    <izvorni_sadrzaj>Policijska postaja Sisak</izvorni_sadrzaj>
    <derivirana_varijabla naziv="DomainObject.Predmet.StrankaNazivFormated_1">Policijska postaja Sisak</derivirana_varijabla>
    <derivirana_varijabla naziv="Padez">Policijska postaja Sisak</derivirana_varijabla>
  </DomainObject.Predmet.StrankaNazivFormated>
  <DomainObject.Predmet.StrankaNazivFormatedOIB>
    <izvorni_sadrzaj>Policijska postaja Sisak</izvorni_sadrzaj>
    <derivirana_varijabla naziv="DomainObject.Predmet.StrankaNazivFormatedOIB_1">Policijska postaja Sisak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Marinela Benjak</izvorni_sadrzaj>
    <derivirana_varijabla naziv="DomainObject.Predmet.Zapisnicar_1">Renata Jajtić</derivirana_varijabla>
    <derivirana_varijabla naziv="Padez">Renate Jajtić</derivirana_varijabla>
  </DomainObject.Predmet.Zapisnicar>
  <DomainObject.Predmet.StrankaListFormated>
    <izvorni_sadrzaj>
      <item>Policijska postaja Sisak</item>
    </izvorni_sadrzaj>
    <derivirana_varijabla naziv="DomainObject.Predmet.StrankaListFormated_1">
      <item>Policijska postaja Sisak</item>
    </derivirana_varijabla>
  </DomainObject.Predmet.StrankaListFormated>
  <DomainObject.Predmet.StrankaListFormatedOIB>
    <izvorni_sadrzaj>
      <item>Policijska postaja Sisak</item>
    </izvorni_sadrzaj>
    <derivirana_varijabla naziv="DomainObject.Predmet.StrankaListFormatedOIB_1">
      <item>Policijska postaja Sisak</item>
    </derivirana_varijabla>
  </DomainObject.Predmet.StrankaListFormatedOIB>
  <DomainObject.Predmet.StrankaListFormatedWithAdress>
    <izvorni_sadrzaj>
      <item>Policijska postaja Sisak, Kralja Tomislava 17, 44000 Sisak</item>
    </izvorni_sadrzaj>
    <derivirana_varijabla naziv="DomainObject.Predmet.StrankaListFormatedWithAdress_1">
      <item>Policijska postaja Sisak, Kralja Tomislava 17, 44000 Sisak</item>
    </derivirana_varijabla>
  </DomainObject.Predmet.StrankaListFormatedWithAdress>
  <DomainObject.Predmet.StrankaListFormatedWithAdressOIB>
    <izvorni_sadrzaj>
      <item>Policijska postaja Sisak, Kralja Tomislava 17, 44000 Sisak</item>
    </izvorni_sadrzaj>
    <derivirana_varijabla naziv="DomainObject.Predmet.StrankaListFormatedWithAdressOIB_1">
      <item>Policijska postaja Sisak, Kralja Tomislava 17, 44000 Sisak</item>
    </derivirana_varijabla>
  </DomainObject.Predmet.StrankaListFormatedWithAdressOIB>
  <DomainObject.Predmet.StrankaListNazivFormated>
    <izvorni_sadrzaj>
      <item>Policijska postaja Sisak</item>
    </izvorni_sadrzaj>
    <derivirana_varijabla naziv="DomainObject.Predmet.StrankaListNazivFormated_1">
      <item>Policijska postaja Sisak</item>
    </derivirana_varijabla>
  </DomainObject.Predmet.StrankaListNazivFormated>
  <DomainObject.Predmet.StrankaListNazivFormatedOIB>
    <izvorni_sadrzaj>
      <item>Policijska postaja Sisak</item>
    </izvorni_sadrzaj>
    <derivirana_varijabla naziv="DomainObject.Predmet.StrankaListNazivFormatedOIB_1">
      <item>Policijska postaja Sisak</item>
    </derivirana_varijabla>
  </DomainObject.Predmet.StrankaListNazivFormatedOIB>
  <DomainObject.Predmet.ProtuStrankaListFormated>
    <izvorni_sadrzaj>
      <item>Ivica Nikić</item>
    </izvorni_sadrzaj>
    <derivirana_varijabla naziv="DomainObject.Predmet.ProtuStrankaListFormated_1">
      <item>Ivica Nikić</item>
    </derivirana_varijabla>
  </DomainObject.Predmet.ProtuStrankaListFormated>
  <DomainObject.Predmet.ProtuStrankaListFormatedOIB>
    <izvorni_sadrzaj>
      <item>Ivica Nikić, OIB 97035714754</item>
    </izvorni_sadrzaj>
    <derivirana_varijabla naziv="DomainObject.Predmet.ProtuStrankaListFormatedOIB_1">
      <item>Ivica Nikić, OIB 97035714754</item>
    </derivirana_varijabla>
  </DomainObject.Predmet.ProtuStrankaListFormatedOIB>
  <DomainObject.Predmet.ProtuStrankaListFormatedWithAdress>
    <izvorni_sadrzaj>
      <item>Ivica Nikić, Miramarska Cesta 8, 10000 Zagreb</item>
    </izvorni_sadrzaj>
    <derivirana_varijabla naziv="DomainObject.Predmet.ProtuStrankaListFormatedWithAdress_1">
      <item>Ivica Nikić, Miramarska Cesta 8, 10000 Zagreb</item>
    </derivirana_varijabla>
  </DomainObject.Predmet.ProtuStrankaListFormatedWithAdress>
  <DomainObject.Predmet.ProtuStrankaListFormatedWithAdressOIB>
    <izvorni_sadrzaj>
      <item>Ivica Nikić, OIB 97035714754, Miramarska Cesta 8, 10000 Zagreb</item>
    </izvorni_sadrzaj>
    <derivirana_varijabla naziv="DomainObject.Predmet.ProtuStrankaListFormatedWithAdressOIB_1">
      <item>Ivica Nikić, OIB 97035714754, Miramarska Cesta 8, 10000 Zagreb</item>
    </derivirana_varijabla>
  </DomainObject.Predmet.ProtuStrankaListFormatedWithAdressOIB>
  <DomainObject.Predmet.ProtuStrankaListNazivFormated>
    <izvorni_sadrzaj>
      <item>Ivica Nikić</item>
    </izvorni_sadrzaj>
    <derivirana_varijabla naziv="DomainObject.Predmet.ProtuStrankaListNazivFormated_1">
      <item>Ivica Nikić</item>
    </derivirana_varijabla>
  </DomainObject.Predmet.ProtuStrankaListNazivFormated>
  <DomainObject.Predmet.ProtuStrankaListNazivFormatedOIB>
    <izvorni_sadrzaj>
      <item>Ivica Nikić, OIB 97035714754</item>
    </izvorni_sadrzaj>
    <derivirana_varijabla naziv="DomainObject.Predmet.ProtuStrankaListNazivFormatedOIB_1">
      <item>Ivica Nikić, OIB 97035714754</item>
    </derivirana_varijabla>
  </DomainObject.Predmet.ProtuStrankaListNazivFormatedOIB>
  <DomainObject.Predmet.OstaliListFormated>
    <izvorni_sadrzaj>
      <item>Zatvor u Zagrebu</item>
      <item>Visoki prekršajni sud Republike Hrvatske</item>
    </izvorni_sadrzaj>
    <derivirana_varijabla naziv="DomainObject.Predmet.OstaliListFormated_1">
      <item>Zatvor u Zagrebu</item>
      <item>Visoki prekršajni sud Republike Hrvatske</item>
    </derivirana_varijabla>
    <derivirana_varijabla naziv="DrugaOsoba">
      <item>Zatvor u Zagrebu</item>
      <item>Visoki prekršajni sud Republike Hrvatske</item>
    </derivirana_varijabla>
  </DomainObject.Predmet.OstaliListFormated>
  <DomainObject.Predmet.OstaliListFormatedOIB>
    <izvorni_sadrzaj>
      <item>Zatvor u Zagrebu, OIB 92668153620</item>
      <item>Visoki prekršajni sud Republike Hrvatske, OIB 02594920860</item>
    </izvorni_sadrzaj>
    <derivirana_varijabla naziv="DomainObject.Predmet.OstaliListFormatedOIB_1">
      <item>Zatvor u Zagrebu, OIB 92668153620</item>
      <item>Visoki prekršajni sud Republike Hrvatske, OIB 02594920860</item>
    </derivirana_varijabla>
  </DomainObject.Predmet.OstaliListFormatedOIB>
  <DomainObject.Predmet.OstaliListFormatedWithAdress>
    <izvorni_sadrzaj>
      <item>Zatvor u Zagrebu, dr. Luje Naletilića 1, 10000 Zagreb</item>
      <item>Visoki prekršajni sud Republike Hrvatske, Ulica Augusta Šenoe 30, 10000 Zagreb</item>
    </izvorni_sadrzaj>
    <derivirana_varijabla naziv="DomainObject.Predmet.OstaliListFormatedWithAdress_1">
      <item>Zatvor u Zagrebu, dr. Luje Naletilića 1, 10000 Zagreb</item>
      <item>Visoki prekršajni sud Republike Hrvatske, Ulica Augusta Šenoe 30, 10000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Visoki prekršajni sud Republike Hrvatske, OIB 02594920860, Ulica Augusta Šenoe 30, 10000 Zagreb</item>
    </izvorni_sadrzaj>
    <derivirana_varijabla naziv="DomainObject.Predmet.OstaliListFormatedWithAdressOIB_1">
      <item>Zatvor u Zagrebu, OIB 92668153620, dr. Luje Naletilića 1, 10000 Zagreb</item>
      <item>Visoki prekršajni sud Republike Hrvatske, OIB 02594920860, Ulica Augusta Šenoe 30, 10000 Zagreb</item>
    </derivirana_varijabla>
  </DomainObject.Predmet.OstaliListFormatedWithAdressOIB>
  <DomainObject.Predmet.OstaliListNazivFormated>
    <izvorni_sadrzaj>
      <item>Zatvor u Zagrebu</item>
      <item>Visoki prekršajni sud Republike Hrvatske</item>
    </izvorni_sadrzaj>
    <derivirana_varijabla naziv="DomainObject.Predmet.OstaliListNazivFormated_1">
      <item>Zatvor u Zagrebu</item>
      <item>Visoki prekršajni sud Republike Hrvatske</item>
    </derivirana_varijabla>
  </DomainObject.Predmet.OstaliListNazivFormated>
  <DomainObject.Predmet.OstaliListNazivFormatedOIB>
    <izvorni_sadrzaj>
      <item>Zatvor u Zagrebu, OIB 92668153620</item>
      <item>Visoki prekršajni sud Republike Hrvatske, OIB 02594920860</item>
    </izvorni_sadrzaj>
    <derivirana_varijabla naziv="DomainObject.Predmet.OstaliListNazivFormatedOIB_1">
      <item>Zatvor u Zagrebu, OIB 92668153620</item>
      <item>Visoki prekršajni sud Republike Hrvatske, OIB 02594920860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29. lipnja 2026.</izvorni_sadrzaj>
    <derivirana_varijabla naziv="DomainObject.Datum_1">29. lipnja 2026.</derivirana_varijabla>
    <derivirana_varijabla naziv="datum">29. lipnja 2026.</derivirana_varijabla>
    <derivirana_varijabla naziv="datumpravomocnosti">29. lipnja 2026.</derivirana_varijabla>
    <derivirana_varijabla naziv="datumizvrsnosti">29. lipnja 2026.</derivirana_varijabla>
  </DomainObject.Datum>
  <DomainObject.PoslovniBrojDokumenta>
    <izvorni_sadrzaj>Pp Ikp-516/2026-9</izvorni_sadrzaj>
    <derivirana_varijabla naziv="DomainObject.PoslovniBrojDokumenta_1">Pp Ikp-516/2026-9</derivirana_varijabla>
  </DomainObject.PoslovniBrojDokumenta>
  <DomainObject.Predmet.StrankaIDrugi>
    <izvorni_sadrzaj>Policijska postaja Sisak</izvorni_sadrzaj>
    <derivirana_varijabla naziv="DomainObject.Predmet.StrankaIDrugi_1">Policijska postaja Sisak</derivirana_varijabla>
  </DomainObject.Predmet.StrankaIDrugi>
  <DomainObject.Predmet.ProtustrankaIDrugi>
    <izvorni_sadrzaj>Ivica Nikić</izvorni_sadrzaj>
    <derivirana_varijabla naziv="DomainObject.Predmet.ProtustrankaIDrugi_1">Ivica Nikić</derivirana_varijabla>
  </DomainObject.Predmet.ProtustrankaIDrugi>
  <DomainObject.Predmet.StrankaIDrugiAdressOIB>
    <izvorni_sadrzaj>Policijska postaja Sisak, Kralja Tomislava 17, 44000 Sisak</izvorni_sadrzaj>
    <derivirana_varijabla naziv="DomainObject.Predmet.StrankaIDrugiAdressOIB_1">Policijska postaja Sisak, Kralja Tomislava 17, 44000 Sisak</derivirana_varijabla>
  </DomainObject.Predmet.StrankaIDrugiAdressOIB>
  <DomainObject.Predmet.ProtustrankaIDrugiAdressOIB>
    <izvorni_sadrzaj>Ivica Nikić, OIB 97035714754, Miramarska Cesta 8, 10000 Zagreb</izvorni_sadrzaj>
    <derivirana_varijabla naziv="DomainObject.Predmet.ProtustrankaIDrugiAdressOIB_1">Ivica Nikić, OIB 97035714754, Miramarska Cesta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Ivica Nikić</item>
      <item>Policijska postaja Sisak</item>
      <item>Zatvor u Zagrebu</item>
      <item>Visoki prekršajni sud Republike Hrvatske</item>
    </izvorni_sadrzaj>
    <derivirana_varijabla naziv="DomainObject.Predmet.SudioniciListNaziv_1">
      <item>Ivica Nikić</item>
      <item>Policijska postaja Sisak</item>
      <item>Zatvor u Zagrebu</item>
      <item>Visoki prekršajni sud Republike Hrvatske</item>
    </derivirana_varijabla>
    <derivirana_varijabla naziv="OstaliSudionici">
      <item>Ivica Nikić</item>
      <item>Policijska postaja Sisak</item>
      <item>Zatvor u Zagrebu</item>
      <item>Visoki prekršajni sud Republike Hrvatske</item>
    </derivirana_varijabla>
  </DomainObject.Predmet.SudioniciListNaziv>
  <DomainObject.Predmet.SudioniciListAdressOIB>
    <izvorni_sadrzaj>
      <item>Ivica Nikić, OIB 97035714754, Miramarska Cesta 8,10000 Zagreb</item>
      <item>Policijska postaja Sisak, Kralja Tomislava 17,44000 Sisak</item>
      <item>Zatvor u Zagrebu, OIB 92668153620, dr. Luje Naletilića 1,10000 Zagreb</item>
      <item>Visoki prekršajni sud Republike Hrvatske, OIB 02594920860, Ulica Augusta Šenoe 30,10000 Zagreb</item>
    </izvorni_sadrzaj>
    <derivirana_varijabla naziv="DomainObject.Predmet.SudioniciListAdressOIB_1">
      <item>Policijskoj upravi sisačko-moslavačkoj, Postaji prometne policije Sisak, Ulica Ante kovačića 10,44000 Sisak</item>
      <item>Ivica Nikić, OIB 97035714754, Miramarska Cesta 8,10000 Zagreb</item>
      <item>Zatvor u Zagrebu, OIB 92668153620, dr. Luje Naletilića 1,10000 Zagreb</item>
      <item>Visoki prekršajni sud Republike Hrvatske, OIB 02594920860, Ulica Augusta Šenoe 30,10000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Ivica Nikić, OIB 97035714754</izvorni_sadrzaj>
    <derivirana_varijabla naziv="DomainObject.Predmet.PristojbeSudionikNazivOIB_1">Ivica Nikić, OIB 97035714754</derivirana_varijabla>
  </DomainObject.Predmet.PristojbeSudionikNazivOIB>
  <DomainObject.Predmet.PristojbePNB>
    <izvorni_sadrzaj>HR63 6050-20454-1079641696</izvorni_sadrzaj>
    <derivirana_varijabla naziv="DomainObject.Predmet.PristojbePNB_1">HR63 6050-20454-1079641696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Ikp-516/2026, OPS ZG.</izvorni_sadrzaj>
    <derivirana_varijabla naziv="DomainObject.Predmet.PristojbeOpisPlacanja_1">Novčana kazna Pp Ikp-516/2026,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97035714754</item>
      <item>, OIB null</item>
      <item>, OIB 92668153620</item>
      <item>, OIB 02594920860</item>
    </izvorni_sadrzaj>
    <derivirana_varijabla naziv="DomainObject.Predmet.SudioniciListNazivOIB_1">
      <item>, OIB 97035714754</item>
      <item>, OIB null</item>
      <item>, OIB 92668153620</item>
      <item>, OIB 02594920860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novčana kazna u iznosu od 660,00 (šesto šezdeset eura)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svibnja 2026.</izvorni_sadrzaj>
    <derivirana_varijabla naziv="DomainObject.PredzadnjaOdlukaIzPredmeta.DatumDonosenjaOdluke_1">6. svibnja 2026.</derivirana_varijabla>
  </DomainObject.PredzadnjaOdlukaIzPredmeta.DatumDonosenjaOdluke>
  <DomainObject.PredzadnjaOdlukaIzPredmeta.Oznaka>
    <izvorni_sadrzaj>Pp Ikp-516/2026-6</izvorni_sadrzaj>
    <derivirana_varijabla naziv="DomainObject.PredzadnjaOdlukaIzPredmeta.Oznaka_1">Pp Ikp-516/2026-6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siječnja 2026.</izvorni_sadrzaj>
    <derivirana_varijabla naziv="DomainObject.Predmet.DatumPocetkaProcesa_1">28.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Ivica Nikić, Miramarska Cesta 8, 10000 Zagreb</izvorni_sadrzaj>
    <derivirana_varijabla naziv="DomainObject.Predmet.OsudenikImePrezimeAdresa_1">Ivica Nikić, Miramarska Cesta 8, 10000 Zagreb</derivirana_varijabla>
  </DomainObject.Predmet.OsudenikImePrezimeAdresa>
  <DomainObject.Predmet.OsudenikImePrezimeOIBDatRodenja>
    <izvorni_sadrzaj>Ivica Nikić, OIB 97035714754, rođen-a 20.12.1973.</izvorni_sadrzaj>
    <derivirana_varijabla naziv="DomainObject.Predmet.OsudenikImePrezimeOIBDatRodenja_1">Ivica Nikić, OIB 97035714754, rođen-a 20.12.1973.</derivirana_varijabla>
  </DomainObject.Predmet.OsudenikImePrezimeOIBDatRodenja>
  <DomainObject.IkpPredmet.OdlukaRjesenjeIshodisni>
    <izvorni_sadrzaj/>
    <derivirana_varijabla naziv="DomainObject.IkpPredmet.OdlukaRjesenjeIshodisni_1">211-07/23-4/36265od 17.05.2023.</derivirana_varijabla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6050-20454-1079641696</izvorni_sadrzaj>
    <derivirana_varijabla naziv="DomainObject.IkpPredmet.NovcanaObaveza.PNB_1">HR63 6050-20454-1079641696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21.06.2023.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206C402-589E-476C-AACF-5D3FD328715A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329</properties:Words>
  <properties:Characters>1928</properties:Characters>
  <properties:Lines>63</properties:Lines>
  <properties:Paragraphs>25</properties:Paragraphs>
  <properties:TotalTime>216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2257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2026-06-29T04:46:00Z</cp:lastPrinted>
  <dcterms:modified xmlns:xsi="http://www.w3.org/2001/XMLSchema-instance" xsi:type="dcterms:W3CDTF">2026-06-29T04:46:00Z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Ikp-516/2026-9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