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r w:rsidR="00F4161C">
              <w:rPr>
                <w:b/>
                <w:bCs/>
                <w:lang w:eastAsia="en-US"/>
              </w:rPr>
              <w:t>Trg J. F. Kennedyja  11</w:t>
            </w:r>
          </w:p>
        </w:tc>
      </w:tr>
    </w:tbl>
    <w:p w:rsidR="00B3614A" w:rsidP="00B3614A" w:rsidRDefault="00B3614A" w14:paraId="0438fc7" w14:textId="0438fc7">
      <w:pPr>
        <w:tabs>
          <w:tab w:val="left" w:pos="709"/>
        </w:tabs>
        <w15:collapsed w:val="false"/>
      </w:pPr>
      <w:r>
        <w:t xml:space="preserve">                </w:t>
      </w:r>
    </w:p>
    <w:p w:rsidRPr="006D2266" w:rsidR="00B3614A" w:rsidP="006D2266" w:rsidRDefault="00C33F81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      U Zagrebu, </w:t>
      </w:r>
      <w:r w:rsidR="00B267F0">
        <w:rPr>
          <w:bCs/>
        </w:rPr>
        <w:t>16</w:t>
      </w:r>
      <w:r w:rsidRPr="006D2266" w:rsidR="006D2266">
        <w:rPr>
          <w:bCs/>
        </w:rPr>
        <w:t xml:space="preserve">. ožujka 2023.g. </w:t>
      </w:r>
      <w:r w:rsidR="006D2266">
        <w:rPr>
          <w:bCs/>
        </w:rPr>
        <w:tab/>
      </w:r>
      <w:r w:rsidR="006D2266">
        <w:rPr>
          <w:bCs/>
        </w:rPr>
        <w:tab/>
      </w:r>
      <w:r w:rsidR="006D2266">
        <w:rPr>
          <w:bCs/>
        </w:rPr>
        <w:tab/>
      </w:r>
      <w:r w:rsidR="006D2266">
        <w:rPr>
          <w:bCs/>
        </w:rPr>
        <w:tab/>
      </w:r>
      <w:r w:rsidR="006D2266">
        <w:rPr>
          <w:bCs/>
        </w:rPr>
        <w:tab/>
      </w:r>
      <w:r w:rsidR="006D2266">
        <w:rPr>
          <w:bCs/>
        </w:rPr>
        <w:tab/>
      </w:r>
      <w:r w:rsidR="00F07867">
        <w:t>1</w:t>
      </w:r>
      <w:r w:rsidR="00CA3C4C">
        <w:t>3</w:t>
      </w:r>
      <w:r w:rsidRPr="006D2266" w:rsidR="00AE1F41">
        <w:t>. St-</w:t>
      </w:r>
      <w:r w:rsidR="00CA3C4C">
        <w:t>3260</w:t>
      </w:r>
      <w:r w:rsidR="003E7F3D">
        <w:t>/2022</w:t>
      </w:r>
    </w:p>
    <w:p w:rsidRPr="006D2266" w:rsidR="00B3614A" w:rsidP="00B3614A" w:rsidRDefault="00B3614A">
      <w:pPr>
        <w:tabs>
          <w:tab w:val="left" w:pos="709"/>
        </w:tabs>
      </w:pPr>
      <w:r w:rsidRPr="006D2266">
        <w:t xml:space="preserve"> </w:t>
      </w:r>
    </w:p>
    <w:p w:rsidRPr="006D2266" w:rsidR="00B3614A" w:rsidP="00B3614A" w:rsidRDefault="00B3614A">
      <w:pPr>
        <w:tabs>
          <w:tab w:val="left" w:pos="709"/>
        </w:tabs>
      </w:pPr>
      <w:r w:rsidRPr="006D2266">
        <w:tab/>
      </w:r>
      <w:r w:rsidRPr="006D2266">
        <w:tab/>
      </w:r>
      <w:r w:rsidRPr="006D2266">
        <w:tab/>
      </w:r>
      <w:r w:rsidRPr="006D2266">
        <w:tab/>
      </w:r>
      <w:r w:rsidRPr="006D2266">
        <w:tab/>
      </w:r>
      <w:r w:rsidRPr="006D2266">
        <w:tab/>
      </w:r>
      <w:r w:rsidRPr="006D2266">
        <w:tab/>
        <w:t xml:space="preserve">   REPUBLIKA  HRVATSKA </w:t>
      </w:r>
    </w:p>
    <w:p w:rsidRPr="006D2266" w:rsidR="00B3614A" w:rsidP="00B3614A" w:rsidRDefault="00882546">
      <w:pPr>
        <w:tabs>
          <w:tab w:val="left" w:pos="709"/>
        </w:tabs>
      </w:pPr>
      <w:r w:rsidRPr="006D2266">
        <w:tab/>
      </w:r>
      <w:r w:rsidRPr="006D2266">
        <w:tab/>
      </w:r>
      <w:r w:rsidRPr="006D2266">
        <w:tab/>
      </w:r>
      <w:r w:rsidRPr="006D2266">
        <w:tab/>
      </w:r>
      <w:r w:rsidRPr="006D2266">
        <w:tab/>
      </w:r>
      <w:r w:rsidRPr="006D2266">
        <w:tab/>
        <w:t xml:space="preserve">         </w:t>
      </w:r>
      <w:r w:rsidRPr="006D2266" w:rsidR="00FB51A4">
        <w:t xml:space="preserve">  </w:t>
      </w:r>
      <w:r w:rsidRPr="006D2266">
        <w:t xml:space="preserve">TRGOVAČKI SUD U </w:t>
      </w:r>
      <w:r w:rsidRPr="006D2266" w:rsidR="0036367E">
        <w:t>PAZINU</w:t>
      </w:r>
    </w:p>
    <w:p w:rsidRPr="00884690" w:rsidR="00882546" w:rsidP="00B3614A" w:rsidRDefault="00882546">
      <w:pPr>
        <w:tabs>
          <w:tab w:val="left" w:pos="709"/>
        </w:tabs>
      </w:pPr>
    </w:p>
    <w:p w:rsidRPr="006D2266" w:rsidR="0036367E" w:rsidP="0036367E" w:rsidRDefault="00B3614A">
      <w:pPr>
        <w:tabs>
          <w:tab w:val="left" w:pos="709"/>
        </w:tabs>
        <w:rPr>
          <w:shd w:val="clear" w:color="auto" w:fill="FFFFFF"/>
        </w:rPr>
      </w:pP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  <w:t xml:space="preserve">    </w:t>
      </w:r>
      <w:r w:rsidRPr="00884690">
        <w:tab/>
        <w:t xml:space="preserve">   </w:t>
      </w:r>
      <w:r w:rsidRPr="006D2266" w:rsidR="00884690">
        <w:tab/>
      </w:r>
      <w:proofErr w:type="spellStart"/>
      <w:r w:rsidRPr="006D2266" w:rsidR="0036367E">
        <w:rPr>
          <w:shd w:val="clear" w:color="auto" w:fill="FFFFFF"/>
        </w:rPr>
        <w:t>Dršćevka</w:t>
      </w:r>
      <w:proofErr w:type="spellEnd"/>
      <w:r w:rsidRPr="006D2266" w:rsidR="0036367E">
        <w:rPr>
          <w:shd w:val="clear" w:color="auto" w:fill="FFFFFF"/>
        </w:rPr>
        <w:t xml:space="preserve"> 1</w:t>
      </w:r>
    </w:p>
    <w:p w:rsidRPr="006D2266" w:rsidR="0036367E" w:rsidP="0036367E" w:rsidRDefault="0036367E">
      <w:pPr>
        <w:tabs>
          <w:tab w:val="left" w:pos="709"/>
        </w:tabs>
        <w:rPr>
          <w:shd w:val="clear" w:color="auto" w:fill="FFFFFF"/>
        </w:rPr>
      </w:pP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</w:r>
      <w:r w:rsidRPr="006D2266">
        <w:rPr>
          <w:shd w:val="clear" w:color="auto" w:fill="FFFFFF"/>
        </w:rPr>
        <w:tab/>
        <w:t>52 000 Pazin</w:t>
      </w:r>
    </w:p>
    <w:p w:rsidR="00884690" w:rsidP="0036367E" w:rsidRDefault="00884690">
      <w:pPr>
        <w:tabs>
          <w:tab w:val="left" w:pos="709"/>
        </w:tabs>
        <w:rPr>
          <w:shd w:val="clear" w:color="auto" w:fill="FFFFFF"/>
        </w:rPr>
      </w:pPr>
    </w:p>
    <w:p w:rsidRPr="00884690" w:rsidR="00884690" w:rsidP="00884690" w:rsidRDefault="00884690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</w:pPr>
      <w:r>
        <w:tab/>
        <w:t xml:space="preserve">PREDMET:  OBAVIJEST O  USTUPANJU PREDMETA </w:t>
      </w:r>
    </w:p>
    <w:p w:rsidRPr="006D2266" w:rsidR="00B3614A" w:rsidP="00B3614A" w:rsidRDefault="00884690">
      <w:pPr>
        <w:tabs>
          <w:tab w:val="left" w:pos="709"/>
        </w:tabs>
      </w:pPr>
      <w:r>
        <w:tab/>
      </w:r>
      <w:r>
        <w:tab/>
      </w:r>
      <w:r w:rsidRPr="006D2266">
        <w:t xml:space="preserve">           TRGOVAČKOM SUDU U </w:t>
      </w:r>
      <w:r w:rsidRPr="006D2266" w:rsidR="0036367E">
        <w:t>PAZINU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B3614A" w:rsidP="00B3614A" w:rsidRDefault="00B3614A">
      <w:pPr>
        <w:tabs>
          <w:tab w:val="left" w:pos="709"/>
        </w:tabs>
      </w:pPr>
    </w:p>
    <w:p w:rsidRPr="006D2266" w:rsidR="00360AA2" w:rsidP="00360AA2" w:rsidRDefault="00B3614A">
      <w:pPr>
        <w:tabs>
          <w:tab w:val="left" w:pos="709"/>
        </w:tabs>
        <w:jc w:val="both"/>
      </w:pPr>
      <w:r>
        <w:tab/>
      </w:r>
      <w:r w:rsidR="00AF3588">
        <w:t xml:space="preserve">Temeljem </w:t>
      </w:r>
      <w:r>
        <w:t>rješenja Visokog trgovačk</w:t>
      </w:r>
      <w:r w:rsidR="00AE1F41">
        <w:t>og suda Republi</w:t>
      </w:r>
      <w:r w:rsidR="00955895">
        <w:t xml:space="preserve">ke Hrvatske broj: </w:t>
      </w:r>
      <w:r w:rsidRPr="006D2266" w:rsidR="00360AA2">
        <w:t>31-Su-</w:t>
      </w:r>
      <w:r w:rsidRPr="006D2266" w:rsidR="00804576">
        <w:t>72/23-3</w:t>
      </w:r>
      <w:r w:rsidRPr="006D2266" w:rsidR="00360AA2">
        <w:t xml:space="preserve"> od </w:t>
      </w:r>
      <w:r w:rsidRPr="006D2266" w:rsidR="00F94228">
        <w:t>1. veljače 2023.g</w:t>
      </w:r>
      <w:r w:rsidRPr="006D2266" w:rsidR="00360AA2">
        <w:t>. u prilogu ovog dopisa dostavlja  vam se  predmet broj: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</w:pPr>
      <w:r>
        <w:t xml:space="preserve"> </w:t>
      </w:r>
      <w:r>
        <w:tab/>
      </w:r>
      <w:r w:rsidR="00F07867">
        <w:t>1</w:t>
      </w:r>
      <w:r w:rsidR="00CA3C4C">
        <w:t>3</w:t>
      </w:r>
      <w:r w:rsidR="00884690">
        <w:t>. St</w:t>
      </w:r>
      <w:r w:rsidR="00B13065">
        <w:t>-</w:t>
      </w:r>
      <w:r w:rsidR="00CA3C4C">
        <w:t>3260</w:t>
      </w:r>
      <w:r w:rsidR="003E7F3D">
        <w:t>/2022</w:t>
      </w:r>
    </w:p>
    <w:p w:rsidRPr="00EA0154" w:rsidR="00B3614A" w:rsidP="00B3614A" w:rsidRDefault="00B3614A">
      <w:pPr>
        <w:tabs>
          <w:tab w:val="left" w:pos="709"/>
        </w:tabs>
      </w:pPr>
    </w:p>
    <w:p w:rsidRPr="00EA0154" w:rsidR="00B3614A" w:rsidP="00B3614A" w:rsidRDefault="00AE1F41">
      <w:pPr>
        <w:tabs>
          <w:tab w:val="left" w:pos="709"/>
        </w:tabs>
        <w:ind w:firstLine="708"/>
        <w:jc w:val="both"/>
      </w:pPr>
      <w:r>
        <w:t>Podnositelja</w:t>
      </w:r>
      <w:r w:rsidR="00651C74">
        <w:t>:</w:t>
      </w:r>
    </w:p>
    <w:p w:rsidR="00433476" w:rsidP="00433476" w:rsidRDefault="00433476">
      <w:pPr>
        <w:tabs>
          <w:tab w:val="left" w:pos="709"/>
        </w:tabs>
        <w:ind w:firstLine="708"/>
        <w:jc w:val="both"/>
      </w:pPr>
      <w:r>
        <w:t xml:space="preserve">FINA, Regionalni centar Zagreb, Zagreb, Trg svibanjskih žrtava 1995. 1, </w:t>
      </w:r>
    </w:p>
    <w:p w:rsidRPr="0046216E" w:rsidR="00433476" w:rsidP="00433476" w:rsidRDefault="00433476">
      <w:pPr>
        <w:tabs>
          <w:tab w:val="left" w:pos="709"/>
        </w:tabs>
        <w:ind w:firstLine="708"/>
        <w:jc w:val="both"/>
      </w:pPr>
      <w:r>
        <w:t>OIB: 85821130368</w:t>
      </w:r>
    </w:p>
    <w:p w:rsidRPr="00EA0154" w:rsidR="00343C10" w:rsidP="00343C10" w:rsidRDefault="00343C10">
      <w:pPr>
        <w:tabs>
          <w:tab w:val="left" w:pos="709"/>
        </w:tabs>
        <w:ind w:firstLine="708"/>
        <w:jc w:val="both"/>
      </w:pPr>
    </w:p>
    <w:p w:rsidRPr="00EA0154" w:rsidR="00B3614A" w:rsidP="00B3614A" w:rsidRDefault="00B3614A">
      <w:pPr>
        <w:tabs>
          <w:tab w:val="left" w:pos="709"/>
        </w:tabs>
        <w:jc w:val="both"/>
      </w:pPr>
      <w:r w:rsidRPr="00EA0154">
        <w:t xml:space="preserve">protiv </w:t>
      </w:r>
    </w:p>
    <w:p w:rsidRPr="00EA0154" w:rsidR="00B3614A" w:rsidP="00B3614A" w:rsidRDefault="00B3614A">
      <w:pPr>
        <w:tabs>
          <w:tab w:val="left" w:pos="709"/>
        </w:tabs>
        <w:ind w:left="1416" w:hanging="707"/>
        <w:jc w:val="both"/>
      </w:pPr>
      <w:r w:rsidRPr="00EA0154">
        <w:t xml:space="preserve">Dužnika: </w:t>
      </w:r>
    </w:p>
    <w:p w:rsidR="002718FD" w:rsidP="00CA3C4C" w:rsidRDefault="00B3614A">
      <w:pPr>
        <w:tabs>
          <w:tab w:val="left" w:pos="709"/>
        </w:tabs>
        <w:ind w:left="708"/>
        <w:jc w:val="both"/>
      </w:pPr>
      <w:r w:rsidRPr="00EA0154">
        <w:tab/>
      </w:r>
      <w:r w:rsidR="00CA3C4C">
        <w:t xml:space="preserve">CHICKEN MEAL d.o.o., OIB: 90548509002, </w:t>
      </w:r>
      <w:r w:rsidRPr="00CA3C4C" w:rsidR="00CA3C4C">
        <w:t>Petrinja, Sisačka 152</w:t>
      </w:r>
    </w:p>
    <w:p w:rsidR="00231024" w:rsidP="00231024" w:rsidRDefault="00231024">
      <w:pPr>
        <w:tabs>
          <w:tab w:val="left" w:pos="709"/>
        </w:tabs>
        <w:ind w:left="708"/>
        <w:jc w:val="both"/>
      </w:pPr>
    </w:p>
    <w:p w:rsidR="00B3614A" w:rsidP="00C85516" w:rsidRDefault="00B3614A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</w:t>
      </w:r>
      <w:r w:rsidRPr="006D2266" w:rsidR="0036367E">
        <w:t>Pazinu</w:t>
      </w:r>
      <w:r>
        <w:t xml:space="preserve">  kojem je predmet ustupljen. 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>Predsjednik suda: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 xml:space="preserve">Nino Radić </w:t>
      </w:r>
    </w:p>
    <w:p w:rsidR="00B3614A" w:rsidP="00B3614A" w:rsidRDefault="00B3614A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B3614A" w:rsidP="00B3614A" w:rsidRDefault="00B3614A">
      <w:pPr>
        <w:tabs>
          <w:tab w:val="left" w:pos="709"/>
        </w:tabs>
      </w:pP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06B9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1D91"/>
    <w:rsid w:val="00112A60"/>
    <w:rsid w:val="00122044"/>
    <w:rsid w:val="0013433E"/>
    <w:rsid w:val="001403FA"/>
    <w:rsid w:val="0014192B"/>
    <w:rsid w:val="00141A99"/>
    <w:rsid w:val="0016247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31024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18FD"/>
    <w:rsid w:val="0027313E"/>
    <w:rsid w:val="002765BA"/>
    <w:rsid w:val="00280170"/>
    <w:rsid w:val="00281C8B"/>
    <w:rsid w:val="00286F5C"/>
    <w:rsid w:val="002947E1"/>
    <w:rsid w:val="0029641D"/>
    <w:rsid w:val="002A3D1D"/>
    <w:rsid w:val="002A5387"/>
    <w:rsid w:val="002A6363"/>
    <w:rsid w:val="002B1254"/>
    <w:rsid w:val="002B4F25"/>
    <w:rsid w:val="002B4F72"/>
    <w:rsid w:val="002B76CA"/>
    <w:rsid w:val="002C1948"/>
    <w:rsid w:val="002D0A89"/>
    <w:rsid w:val="002D7B97"/>
    <w:rsid w:val="002E0D79"/>
    <w:rsid w:val="002F4EAC"/>
    <w:rsid w:val="002F6256"/>
    <w:rsid w:val="00306C07"/>
    <w:rsid w:val="003110BC"/>
    <w:rsid w:val="0031117C"/>
    <w:rsid w:val="003145F0"/>
    <w:rsid w:val="0032392C"/>
    <w:rsid w:val="00323C78"/>
    <w:rsid w:val="00332F2D"/>
    <w:rsid w:val="00343C10"/>
    <w:rsid w:val="00351B44"/>
    <w:rsid w:val="00353CBD"/>
    <w:rsid w:val="00360AA2"/>
    <w:rsid w:val="0036367E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2672"/>
    <w:rsid w:val="003C7353"/>
    <w:rsid w:val="003D06B2"/>
    <w:rsid w:val="003D08AD"/>
    <w:rsid w:val="003D37BC"/>
    <w:rsid w:val="003E4B19"/>
    <w:rsid w:val="003E4D9A"/>
    <w:rsid w:val="003E7F3D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6038"/>
    <w:rsid w:val="004A6F79"/>
    <w:rsid w:val="004B2EDE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0407"/>
    <w:rsid w:val="00595888"/>
    <w:rsid w:val="00596AB5"/>
    <w:rsid w:val="005A0D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76E"/>
    <w:rsid w:val="005E7832"/>
    <w:rsid w:val="006023DC"/>
    <w:rsid w:val="00610CF8"/>
    <w:rsid w:val="00617091"/>
    <w:rsid w:val="0062403A"/>
    <w:rsid w:val="00651C74"/>
    <w:rsid w:val="00657DDD"/>
    <w:rsid w:val="00661936"/>
    <w:rsid w:val="0066738F"/>
    <w:rsid w:val="006762D9"/>
    <w:rsid w:val="00683648"/>
    <w:rsid w:val="006908D6"/>
    <w:rsid w:val="006914E6"/>
    <w:rsid w:val="00692759"/>
    <w:rsid w:val="00692FD4"/>
    <w:rsid w:val="00695740"/>
    <w:rsid w:val="00697B64"/>
    <w:rsid w:val="006A0D67"/>
    <w:rsid w:val="006A2AC3"/>
    <w:rsid w:val="006B59B1"/>
    <w:rsid w:val="006C4CA9"/>
    <w:rsid w:val="006C7FE3"/>
    <w:rsid w:val="006D101E"/>
    <w:rsid w:val="006D2266"/>
    <w:rsid w:val="006D2CC4"/>
    <w:rsid w:val="006D5837"/>
    <w:rsid w:val="006E5EE6"/>
    <w:rsid w:val="006F0D4C"/>
    <w:rsid w:val="006F4280"/>
    <w:rsid w:val="006F5092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1329"/>
    <w:rsid w:val="00782FEC"/>
    <w:rsid w:val="00783D10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0A50"/>
    <w:rsid w:val="007F4D5B"/>
    <w:rsid w:val="007F5FBF"/>
    <w:rsid w:val="007F712B"/>
    <w:rsid w:val="00801159"/>
    <w:rsid w:val="00804576"/>
    <w:rsid w:val="0081042A"/>
    <w:rsid w:val="008144E2"/>
    <w:rsid w:val="00816E61"/>
    <w:rsid w:val="008264EE"/>
    <w:rsid w:val="00826931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82546"/>
    <w:rsid w:val="00884690"/>
    <w:rsid w:val="00886324"/>
    <w:rsid w:val="00892AC3"/>
    <w:rsid w:val="00893FD2"/>
    <w:rsid w:val="00894074"/>
    <w:rsid w:val="00894692"/>
    <w:rsid w:val="008A054C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E8"/>
    <w:rsid w:val="008D34EB"/>
    <w:rsid w:val="008E4A20"/>
    <w:rsid w:val="008E5F87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2649"/>
    <w:rsid w:val="009E6A3C"/>
    <w:rsid w:val="009E778F"/>
    <w:rsid w:val="00A1397B"/>
    <w:rsid w:val="00A149F5"/>
    <w:rsid w:val="00A215C8"/>
    <w:rsid w:val="00A216AB"/>
    <w:rsid w:val="00A22EBF"/>
    <w:rsid w:val="00A237EE"/>
    <w:rsid w:val="00A27495"/>
    <w:rsid w:val="00A36353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B01E2"/>
    <w:rsid w:val="00AB2AE4"/>
    <w:rsid w:val="00AB6470"/>
    <w:rsid w:val="00AC0DFA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267F0"/>
    <w:rsid w:val="00B35E4B"/>
    <w:rsid w:val="00B3614A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C6F"/>
    <w:rsid w:val="00B84A5E"/>
    <w:rsid w:val="00B85875"/>
    <w:rsid w:val="00B91F3B"/>
    <w:rsid w:val="00B93113"/>
    <w:rsid w:val="00B95A1F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6FB"/>
    <w:rsid w:val="00BF67FD"/>
    <w:rsid w:val="00C023EB"/>
    <w:rsid w:val="00C0259B"/>
    <w:rsid w:val="00C02C45"/>
    <w:rsid w:val="00C03870"/>
    <w:rsid w:val="00C03AEF"/>
    <w:rsid w:val="00C0509A"/>
    <w:rsid w:val="00C11325"/>
    <w:rsid w:val="00C115D4"/>
    <w:rsid w:val="00C20248"/>
    <w:rsid w:val="00C2027E"/>
    <w:rsid w:val="00C33F81"/>
    <w:rsid w:val="00C42CD5"/>
    <w:rsid w:val="00C443D2"/>
    <w:rsid w:val="00C461A7"/>
    <w:rsid w:val="00C53572"/>
    <w:rsid w:val="00C545C8"/>
    <w:rsid w:val="00C576F0"/>
    <w:rsid w:val="00C60E56"/>
    <w:rsid w:val="00C61F4F"/>
    <w:rsid w:val="00C6446C"/>
    <w:rsid w:val="00C803BA"/>
    <w:rsid w:val="00C80701"/>
    <w:rsid w:val="00C80A98"/>
    <w:rsid w:val="00C8148B"/>
    <w:rsid w:val="00C85516"/>
    <w:rsid w:val="00C90411"/>
    <w:rsid w:val="00C90FBD"/>
    <w:rsid w:val="00C910DE"/>
    <w:rsid w:val="00C9390B"/>
    <w:rsid w:val="00C9619F"/>
    <w:rsid w:val="00CA0C86"/>
    <w:rsid w:val="00CA1655"/>
    <w:rsid w:val="00CA1966"/>
    <w:rsid w:val="00CA3C4C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92007"/>
    <w:rsid w:val="00DA02C4"/>
    <w:rsid w:val="00DA0D4C"/>
    <w:rsid w:val="00DA36B5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5A68"/>
    <w:rsid w:val="00E47498"/>
    <w:rsid w:val="00E57822"/>
    <w:rsid w:val="00E70D4F"/>
    <w:rsid w:val="00E72254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788"/>
    <w:rsid w:val="00EC3E96"/>
    <w:rsid w:val="00EC7C79"/>
    <w:rsid w:val="00EE629A"/>
    <w:rsid w:val="00EE725C"/>
    <w:rsid w:val="00EE7CA6"/>
    <w:rsid w:val="00EF4D8B"/>
    <w:rsid w:val="00EF71D3"/>
    <w:rsid w:val="00F058AB"/>
    <w:rsid w:val="00F05B36"/>
    <w:rsid w:val="00F06519"/>
    <w:rsid w:val="00F07867"/>
    <w:rsid w:val="00F108FB"/>
    <w:rsid w:val="00F20BB0"/>
    <w:rsid w:val="00F21F27"/>
    <w:rsid w:val="00F27905"/>
    <w:rsid w:val="00F340E0"/>
    <w:rsid w:val="00F4161C"/>
    <w:rsid w:val="00F42802"/>
    <w:rsid w:val="00F442BA"/>
    <w:rsid w:val="00F50814"/>
    <w:rsid w:val="00F512F5"/>
    <w:rsid w:val="00F5409D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228"/>
    <w:rsid w:val="00F94657"/>
    <w:rsid w:val="00FB51A4"/>
    <w:rsid w:val="00FB5FA8"/>
    <w:rsid w:val="00FC0765"/>
    <w:rsid w:val="00FC362E"/>
    <w:rsid w:val="00FD4E47"/>
    <w:rsid w:val="00FD6FBA"/>
    <w:rsid w:val="00FE0990"/>
    <w:rsid w:val="00FF1495"/>
    <w:rsid w:val="00FF1CBB"/>
    <w:rsid w:val="00FF1E71"/>
    <w:rsid w:val="00FF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6914E6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6914E6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6914E6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6914E6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6914E6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6914E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914E6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6914E6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6914E6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6914E6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838356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16. ožujka 2023.</izvorni_sadrzaj>
    <derivirana_varijabla naziv="DomainObject.DatumDonosenjaOdluke_1">16. ožujka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Bernardica</izvorni_sadrzaj>
    <derivirana_varijabla naziv="DomainObject.DonositeljOdluke.Ime_1">Bernardica</derivirana_varijabla>
  </DomainObject.DonositeljOdluke.Ime>
  <DomainObject.DonositeljOdluke.Prezime>
    <izvorni_sadrzaj>Novak Šarac</izvorni_sadrzaj>
    <derivirana_varijabla naziv="DomainObject.DonositeljOdluke.Prezime_1">Novak Šarac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3260</izvorni_sadrzaj>
    <derivirana_varijabla naziv="DomainObject.Predmet.Broj_1">3260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30. studenog 2022.</izvorni_sadrzaj>
    <derivirana_varijabla naziv="DomainObject.Predmet.DatumIzradeOptuznogAkta_1">30. studenog 2022.</derivirana_varijabla>
  </DomainObject.Predmet.DatumIzradeOptuznogAkta>
  <DomainObject.Predmet.DatumIzradeOptuznogAktaFormated>
    <izvorni_sadrzaj>30.11.2022.</izvorni_sadrzaj>
    <derivirana_varijabla naziv="DomainObject.Predmet.DatumIzradeOptuznogAktaFormated_1">30.11.2022.</derivirana_varijabla>
  </DomainObject.Predmet.DatumIzradeOptuznogAktaFormated>
  <DomainObject.Predmet.DatumOsnivanja>
    <izvorni_sadrzaj>30. studenog 2022.</izvorni_sadrzaj>
    <derivirana_varijabla naziv="DomainObject.Predmet.DatumOsnivanja_1">30. studenog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30. studenog 2022.</izvorni_sadrzaj>
    <derivirana_varijabla naziv="DomainObject.Predmet.DatumPrimitkaOptuznogAkta_1">30. studenog 2022.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St-3260/2022</izvorni_sadrzaj>
    <derivirana_varijabla naziv="DomainObject.Predmet.OznakaBroj_1">St-3260/2022</derivirana_varijabla>
  </DomainObject.Predmet.OznakaBroj>
  <DomainObject.Predmet.OznakaBrojOptuznogAkta>
    <izvorni_sadrzaj>04-06-22-5596</izvorni_sadrzaj>
    <derivirana_varijabla naziv="DomainObject.Predmet.OznakaBrojOptuznogAkta_1">04-06-22-5596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CHICKEN MEAL d.o.o.</izvorni_sadrzaj>
    <derivirana_varijabla naziv="DomainObject.Predmet.ProtustrankaFormated_1">  CHICKEN MEAL d.o.o.</derivirana_varijabla>
  </DomainObject.Predmet.ProtustrankaFormated>
  <DomainObject.Predmet.ProtustrankaFormatedOIB>
    <izvorni_sadrzaj>  CHICKEN MEAL d.o.o., OIB 90548509002</izvorni_sadrzaj>
    <derivirana_varijabla naziv="DomainObject.Predmet.ProtustrankaFormatedOIB_1">  CHICKEN MEAL d.o.o., OIB 90548509002</derivirana_varijabla>
  </DomainObject.Predmet.ProtustrankaFormatedOIB>
  <DomainObject.Predmet.ProtustrankaFormatedWithAdress>
    <izvorni_sadrzaj> CHICKEN MEAL d.o.o., Sisačka 152, 44250 Petrinja</izvorni_sadrzaj>
    <derivirana_varijabla naziv="DomainObject.Predmet.ProtustrankaFormatedWithAdress_1"> CHICKEN MEAL d.o.o., Sisačka 152, 44250 Petrinja</derivirana_varijabla>
  </DomainObject.Predmet.ProtustrankaFormatedWithAdress>
  <DomainObject.Predmet.ProtustrankaFormatedWithAdressOIB>
    <izvorni_sadrzaj> CHICKEN MEAL d.o.o., OIB 90548509002, Sisačka 152, 44250 Petrinja</izvorni_sadrzaj>
    <derivirana_varijabla naziv="DomainObject.Predmet.ProtustrankaFormatedWithAdressOIB_1"> CHICKEN MEAL d.o.o., OIB 90548509002, Sisačka 152, 44250 Petrinja</derivirana_varijabla>
  </DomainObject.Predmet.ProtustrankaFormatedWithAdressOIB>
  <DomainObject.Predmet.ProtustrankaWithAdress>
    <izvorni_sadrzaj>CHICKEN MEAL d.o.o. Sisačka 152, 44250 Petrinja</izvorni_sadrzaj>
    <derivirana_varijabla naziv="DomainObject.Predmet.ProtustrankaWithAdress_1">CHICKEN MEAL d.o.o. Sisačka 152, 44250 Petrinja</derivirana_varijabla>
  </DomainObject.Predmet.ProtustrankaWithAdress>
  <DomainObject.Predmet.ProtustrankaWithAdressOIB>
    <izvorni_sadrzaj>CHICKEN MEAL d.o.o., OIB 90548509002, Sisačka 152, 44250 Petrinja</izvorni_sadrzaj>
    <derivirana_varijabla naziv="DomainObject.Predmet.ProtustrankaWithAdressOIB_1">CHICKEN MEAL d.o.o., OIB 90548509002, Sisačka 152, 44250 Petrinja</derivirana_varijabla>
  </DomainObject.Predmet.ProtustrankaWithAdressOIB>
  <DomainObject.Predmet.ProtustrankaNazivFormated>
    <izvorni_sadrzaj>CHICKEN MEAL d.o.o.</izvorni_sadrzaj>
    <derivirana_varijabla naziv="DomainObject.Predmet.ProtustrankaNazivFormated_1">CHICKEN MEAL d.o.o.</derivirana_varijabla>
  </DomainObject.Predmet.ProtustrankaNazivFormated>
  <DomainObject.Predmet.ProtustrankaNazivFormatedOIB>
    <izvorni_sadrzaj>CHICKEN MEAL d.o.o., OIB 90548509002</izvorni_sadrzaj>
    <derivirana_varijabla naziv="DomainObject.Predmet.ProtustrankaNazivFormatedOIB_1">CHICKEN MEAL d.o.o., OIB 90548509002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- B. Novak Šarac</izvorni_sadrzaj>
    <derivirana_varijabla naziv="DomainObject.Predmet.Referada.Naziv_1">13. - B. Novak Šarac</derivirana_varijabla>
  </DomainObject.Predmet.Referada.Naziv>
  <DomainObject.Predmet.Referada.Oznaka>
    <izvorni_sadrzaj>13.</izvorni_sadrzaj>
    <derivirana_varijabla naziv="DomainObject.Predmet.Referada.Oznaka_1">13.</derivirana_varijabla>
  </DomainObject.Predmet.Referada.Oznaka>
  <DomainObject.Predmet.Referada.Prostorija.Naziv>
    <izvorni_sadrzaj>soba 251, Kennedyev trg 11</izvorni_sadrzaj>
    <derivirana_varijabla naziv="DomainObject.Predmet.Referada.Prostorija.Naziv_1">soba 251, Kennedyev trg 11</derivirana_varijabla>
  </DomainObject.Predmet.Referada.Prostorija.Naziv>
  <DomainObject.Predmet.Referada.Prostorija.Oznaka>
    <izvorni_sadrzaj>251 Kennedyev trg 11</izvorni_sadrzaj>
    <derivirana_varijabla naziv="DomainObject.Predmet.Referada.Prostorija.Oznaka_1">251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Bernardica Novak Šarac</izvorni_sadrzaj>
    <derivirana_varijabla naziv="DomainObject.Predmet.Referada.Sudac_1">Bernardica Novak Šarac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Tatjana Slaviček</izvorni_sadrzaj>
    <derivirana_varijabla naziv="DomainObject.Predmet.Zapisnicar_1">Tatjana Slaviček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CHICKEN MEAL d.o.o.</item>
    </izvorni_sadrzaj>
    <derivirana_varijabla naziv="DomainObject.Predmet.ProtuStrankaListFormated_1">
      <item>CHICKEN MEAL d.o.o.</item>
    </derivirana_varijabla>
  </DomainObject.Predmet.ProtuStrankaListFormated>
  <DomainObject.Predmet.ProtuStrankaListFormatedOIB>
    <izvorni_sadrzaj>
      <item>CHICKEN MEAL d.o.o., OIB 90548509002</item>
    </izvorni_sadrzaj>
    <derivirana_varijabla naziv="DomainObject.Predmet.ProtuStrankaListFormatedOIB_1">
      <item>CHICKEN MEAL d.o.o., OIB 90548509002</item>
    </derivirana_varijabla>
  </DomainObject.Predmet.ProtuStrankaListFormatedOIB>
  <DomainObject.Predmet.ProtuStrankaListFormatedWithAdress>
    <izvorni_sadrzaj>
      <item>CHICKEN MEAL d.o.o., Sisačka 152, 44250 Petrinja</item>
    </izvorni_sadrzaj>
    <derivirana_varijabla naziv="DomainObject.Predmet.ProtuStrankaListFormatedWithAdress_1">
      <item>CHICKEN MEAL d.o.o., Sisačka 152, 44250 Petrinja</item>
    </derivirana_varijabla>
  </DomainObject.Predmet.ProtuStrankaListFormatedWithAdress>
  <DomainObject.Predmet.ProtuStrankaListFormatedWithAdressOIB>
    <izvorni_sadrzaj>
      <item>CHICKEN MEAL d.o.o., OIB 90548509002, Sisačka 152, 44250 Petrinja</item>
    </izvorni_sadrzaj>
    <derivirana_varijabla naziv="DomainObject.Predmet.ProtuStrankaListFormatedWithAdressOIB_1">
      <item>CHICKEN MEAL d.o.o., OIB 90548509002, Sisačka 152, 44250 Petrinja</item>
    </derivirana_varijabla>
  </DomainObject.Predmet.ProtuStrankaListFormatedWithAdressOIB>
  <DomainObject.Predmet.ProtuStrankaListNazivFormated>
    <izvorni_sadrzaj>
      <item>CHICKEN MEAL d.o.o.</item>
    </izvorni_sadrzaj>
    <derivirana_varijabla naziv="DomainObject.Predmet.ProtuStrankaListNazivFormated_1">
      <item>CHICKEN MEAL d.o.o.</item>
    </derivirana_varijabla>
  </DomainObject.Predmet.ProtuStrankaListNazivFormated>
  <DomainObject.Predmet.ProtuStrankaListNazivFormatedOIB>
    <izvorni_sadrzaj>
      <item>CHICKEN MEAL d.o.o., OIB 90548509002</item>
    </izvorni_sadrzaj>
    <derivirana_varijabla naziv="DomainObject.Predmet.ProtuStrankaListNazivFormatedOIB_1">
      <item>CHICKEN MEAL d.o.o., OIB 90548509002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ožujka 2023.</izvorni_sadrzaj>
    <derivirana_varijabla naziv="DomainObject.Datum_1">16. ožujka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CHICKEN MEAL d.o.o.</izvorni_sadrzaj>
    <derivirana_varijabla naziv="DomainObject.Predmet.ProtustrankaIDrugi_1">CHICKEN MEAL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CHICKEN MEAL d.o.o., OIB 90548509002, Sisačka 152, 44250 Petrinja</izvorni_sadrzaj>
    <derivirana_varijabla naziv="DomainObject.Predmet.ProtustrankaIDrugiAdressOIB_1">CHICKEN MEAL d.o.o., OIB 90548509002, Sisačka 152, 44250 Petrinja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CHICKEN MEAL d.o.o.</item>
      <item>Financijska agencija</item>
    </izvorni_sadrzaj>
    <derivirana_varijabla naziv="DomainObject.Predmet.SudioniciListNaziv_1">
      <item>CHICKEN MEAL d.o.o.</item>
      <item>Financijska agencija</item>
    </derivirana_varijabla>
  </DomainObject.Predmet.SudioniciListNaziv>
  <DomainObject.Predmet.SudioniciListAdressOIB>
    <izvorni_sadrzaj>
      <item>CHICKEN MEAL d.o.o., OIB 90548509002, Sisačka 152,44250 Petrinja</item>
      <item>Financijska agencija, OIB 85821130368, TRG SVIBANJSKIH ŽRTAVA 1995. 1,10000 Zagreb</item>
    </izvorni_sadrzaj>
    <derivirana_varijabla naziv="DomainObject.Predmet.SudioniciListAdressOIB_1">
      <item>CHICKEN MEAL d.o.o., OIB 90548509002, Sisačka 152,44250 Petrinja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90548509002</item>
      <item>, OIB 85821130368</item>
    </izvorni_sadrzaj>
    <derivirana_varijabla naziv="DomainObject.Predmet.SudioniciListNazivOIB_1">
      <item>, OIB 90548509002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30. studenog 2022.</izvorni_sadrzaj>
    <derivirana_varijabla naziv="DomainObject.Predmet.DatumPocetkaProcesa_1">30. studenog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137</properties:Words>
  <properties:Characters>797</properties:Characters>
  <properties:Lines>45</properties:Lines>
  <properties:Paragraphs>24</properties:Paragraphs>
  <properties:TotalTime>50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1057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2023-02-10T10:42:00Z</dcterms:created>
  <dc:creator>Koviljka Brkić</dc:creator>
  <cp:lastModifiedBy>Koviljka Brkić</cp:lastModifiedBy>
  <cp:lastPrinted>2023-03-16T06:33:00Z</cp:lastPrinted>
  <dcterms:modified xmlns:xsi="http://www.w3.org/2001/XMLSchema-instance" xsi:type="dcterms:W3CDTF">2023-03-16T06:34:00Z</dcterms:modified>
  <cp:revision>101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Pazin.docx)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