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60ABD" w:rsidR="00555AE1" w:rsidP="00555AE1" w:rsidRDefault="00555AE1" w14:paraId="01b5a47" w14:textId="01b5a47">
      <w:pPr>
        <w:tabs>
          <w:tab w:val="left" w:pos="3885"/>
          <w:tab w:val="right" w:pos="9070"/>
        </w:tabs>
        <w:jc w:val="left"/>
        <w15:collapsed w:val="false"/>
        <w:rPr>
          <w:rFonts w:ascii="Arial" w:hAnsi="Arial" w:cs="Arial"/>
        </w:rPr>
      </w:pPr>
      <w:r w:rsidRPr="00D60ABD">
        <w:rPr>
          <w:rFonts w:ascii="Arial" w:hAnsi="Arial" w:cs="Arial"/>
        </w:rPr>
        <w:t xml:space="preserve">               </w:t>
      </w:r>
      <w:r w:rsidRPr="00D60ABD" w:rsidR="00587EEF">
        <w:rPr>
          <w:rFonts w:ascii="Arial" w:hAnsi="Arial" w:cs="Arial"/>
          <w:noProof/>
        </w:rPr>
        <w:drawing>
          <wp:inline distT="0" distB="0" distL="0" distR="0">
            <wp:extent cx="384175" cy="49974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75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60ABD" w:rsidR="00555AE1" w:rsidP="00555AE1" w:rsidRDefault="00C17321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  <w:r w:rsidRPr="00D60ABD">
        <w:rPr>
          <w:rFonts w:ascii="Arial" w:hAnsi="Arial" w:cs="Arial"/>
        </w:rPr>
        <w:t>REPUBLIKA HRVATSKA</w:t>
      </w:r>
      <w:r w:rsidRPr="00D60ABD" w:rsidR="00555AE1">
        <w:rPr>
          <w:rFonts w:ascii="Arial" w:hAnsi="Arial" w:cs="Arial"/>
        </w:rPr>
        <w:tab/>
      </w:r>
      <w:r w:rsidRPr="00D60ABD" w:rsidR="00555AE1">
        <w:rPr>
          <w:rFonts w:ascii="Arial" w:hAnsi="Arial" w:cs="Arial"/>
        </w:rPr>
        <w:tab/>
      </w:r>
    </w:p>
    <w:p w:rsidRPr="00D60ABD" w:rsidR="00555AE1" w:rsidP="00555AE1" w:rsidRDefault="00555AE1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  <w:r w:rsidRPr="00D60ABD">
        <w:rPr>
          <w:rFonts w:ascii="Arial" w:hAnsi="Arial" w:cs="Arial"/>
        </w:rPr>
        <w:t>OPĆINSKI PREKRŠAJNI SUD U ZAGREBU</w:t>
      </w:r>
      <w:r w:rsidRPr="00D60ABD">
        <w:rPr>
          <w:rFonts w:ascii="Arial" w:hAnsi="Arial" w:cs="Arial"/>
        </w:rPr>
        <w:tab/>
      </w:r>
    </w:p>
    <w:p w:rsidRPr="00D60ABD" w:rsidR="00555AE1" w:rsidP="00555AE1" w:rsidRDefault="00555AE1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  <w:r w:rsidRPr="00D60ABD">
        <w:rPr>
          <w:rFonts w:ascii="Arial" w:hAnsi="Arial" w:cs="Arial"/>
        </w:rPr>
        <w:t>Zagreb, Avenija Dubrovnik 8</w:t>
      </w:r>
    </w:p>
    <w:p w:rsidR="00555AE1" w:rsidP="00565A6C" w:rsidRDefault="00565A6C">
      <w:pPr>
        <w:pStyle w:val="Naslov5"/>
        <w:jc w:val="right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Poslovni broj:</w:t>
      </w:r>
      <w:r w:rsidR="006261EF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 Pp</w:t>
      </w:r>
      <w:r w:rsidRPr="00565A6C">
        <w:rPr>
          <w:rFonts w:ascii="Arial" w:hAnsi="Arial" w:cs="Arial"/>
          <w:bCs/>
          <w:sz w:val="24"/>
        </w:rPr>
        <w:t>-</w:t>
      </w:r>
      <w:r w:rsidR="00100D61">
        <w:rPr>
          <w:rFonts w:ascii="Arial" w:hAnsi="Arial" w:cs="Arial"/>
          <w:bCs/>
          <w:sz w:val="24"/>
        </w:rPr>
        <w:t>6364</w:t>
      </w:r>
      <w:r w:rsidRPr="00565A6C">
        <w:rPr>
          <w:rFonts w:ascii="Arial" w:hAnsi="Arial" w:cs="Arial"/>
          <w:bCs/>
          <w:sz w:val="24"/>
        </w:rPr>
        <w:t>/</w:t>
      </w:r>
      <w:r w:rsidR="003701B5">
        <w:rPr>
          <w:rFonts w:ascii="Arial" w:hAnsi="Arial" w:cs="Arial"/>
          <w:bCs/>
          <w:sz w:val="24"/>
        </w:rPr>
        <w:t>202</w:t>
      </w:r>
      <w:r w:rsidR="00100D61">
        <w:rPr>
          <w:rFonts w:ascii="Arial" w:hAnsi="Arial" w:cs="Arial"/>
          <w:bCs/>
          <w:sz w:val="24"/>
        </w:rPr>
        <w:t>6</w:t>
      </w:r>
    </w:p>
    <w:p w:rsidRPr="00E81318" w:rsidR="00E81318" w:rsidP="00E81318" w:rsidRDefault="00E81318"/>
    <w:p w:rsidRPr="00D60ABD" w:rsidR="00555AE1" w:rsidP="00555AE1" w:rsidRDefault="00555AE1">
      <w:pPr>
        <w:pStyle w:val="Naslov5"/>
        <w:rPr>
          <w:rFonts w:ascii="Arial" w:hAnsi="Arial" w:cs="Arial"/>
          <w:bCs/>
          <w:sz w:val="24"/>
        </w:rPr>
      </w:pPr>
      <w:r w:rsidRPr="00D60ABD">
        <w:rPr>
          <w:rFonts w:ascii="Arial" w:hAnsi="Arial" w:cs="Arial"/>
          <w:bCs/>
          <w:sz w:val="24"/>
        </w:rPr>
        <w:t xml:space="preserve">U   I M E   R E P U B L I K E   H R V A T S K E </w:t>
      </w:r>
    </w:p>
    <w:p w:rsidRPr="00D60ABD" w:rsidR="00555AE1" w:rsidP="00555AE1" w:rsidRDefault="00555AE1">
      <w:pPr>
        <w:rPr>
          <w:rFonts w:ascii="Arial" w:hAnsi="Arial" w:cs="Arial"/>
        </w:rPr>
      </w:pPr>
    </w:p>
    <w:p w:rsidR="00555AE1" w:rsidP="00555AE1" w:rsidRDefault="00555AE1">
      <w:pPr>
        <w:pStyle w:val="Naslov5"/>
        <w:rPr>
          <w:rFonts w:ascii="Arial" w:hAnsi="Arial" w:cs="Arial"/>
          <w:bCs/>
          <w:sz w:val="24"/>
        </w:rPr>
      </w:pPr>
      <w:r w:rsidRPr="00D60ABD">
        <w:rPr>
          <w:rFonts w:ascii="Arial" w:hAnsi="Arial" w:cs="Arial"/>
          <w:bCs/>
          <w:sz w:val="24"/>
        </w:rPr>
        <w:t>P R E S U D A</w:t>
      </w:r>
    </w:p>
    <w:p w:rsidRPr="00E81318" w:rsidR="00E81318" w:rsidP="00E81318" w:rsidRDefault="00E81318"/>
    <w:p w:rsidR="00555AE1" w:rsidP="00555AE1" w:rsidRDefault="00555AE1">
      <w:pPr>
        <w:rPr>
          <w:rFonts w:ascii="Arial" w:hAnsi="Arial" w:cs="Arial"/>
        </w:rPr>
      </w:pPr>
      <w:r w:rsidRPr="00D60ABD">
        <w:rPr>
          <w:rFonts w:ascii="Arial" w:hAnsi="Arial" w:cs="Arial"/>
        </w:rPr>
        <w:tab/>
        <w:t>Općinski prekršajni sud u Zagrebu, po sutkinji</w:t>
      </w:r>
      <w:r w:rsidR="004B0DDF">
        <w:rPr>
          <w:rFonts w:ascii="Arial" w:hAnsi="Arial" w:cs="Arial"/>
        </w:rPr>
        <w:t xml:space="preserve"> Antoniji Golac</w:t>
      </w:r>
      <w:r w:rsidRPr="00D60ABD">
        <w:rPr>
          <w:rFonts w:ascii="Arial" w:hAnsi="Arial" w:cs="Arial"/>
        </w:rPr>
        <w:t xml:space="preserve">, uz sudjelovanje </w:t>
      </w:r>
      <w:r w:rsidR="004B0DDF">
        <w:rPr>
          <w:rFonts w:ascii="Arial" w:hAnsi="Arial" w:cs="Arial"/>
        </w:rPr>
        <w:t>Senke Višekruna</w:t>
      </w:r>
      <w:r w:rsidRPr="00D60ABD">
        <w:rPr>
          <w:rFonts w:ascii="Arial" w:hAnsi="Arial" w:cs="Arial"/>
        </w:rPr>
        <w:t xml:space="preserve"> kao zapisničarke, u prekršajnom predmetu protiv </w:t>
      </w:r>
      <w:r w:rsidR="00247216">
        <w:rPr>
          <w:rFonts w:ascii="Arial" w:hAnsi="Arial" w:cs="Arial"/>
        </w:rPr>
        <w:t>okrivljeni</w:t>
      </w:r>
      <w:r w:rsidR="004B0DDF">
        <w:rPr>
          <w:rFonts w:ascii="Arial" w:hAnsi="Arial" w:cs="Arial"/>
        </w:rPr>
        <w:t xml:space="preserve">ka </w:t>
      </w:r>
      <w:r w:rsidR="00100D61">
        <w:rPr>
          <w:rFonts w:ascii="Arial" w:hAnsi="Arial" w:cs="Arial"/>
        </w:rPr>
        <w:t xml:space="preserve">Tomislava </w:t>
      </w:r>
      <w:proofErr w:type="spellStart"/>
      <w:r w:rsidR="00100D61">
        <w:rPr>
          <w:rFonts w:ascii="Arial" w:hAnsi="Arial" w:cs="Arial"/>
        </w:rPr>
        <w:t>Balabanića</w:t>
      </w:r>
      <w:proofErr w:type="spellEnd"/>
      <w:r w:rsidR="000948A3">
        <w:rPr>
          <w:rFonts w:ascii="Arial" w:hAnsi="Arial" w:cs="Arial"/>
        </w:rPr>
        <w:t>,</w:t>
      </w:r>
      <w:r w:rsidRPr="00D60ABD">
        <w:rPr>
          <w:rFonts w:ascii="Arial" w:hAnsi="Arial" w:cs="Arial"/>
        </w:rPr>
        <w:t xml:space="preserve"> </w:t>
      </w:r>
      <w:r w:rsidR="001952BD">
        <w:rPr>
          <w:rFonts w:ascii="Arial" w:hAnsi="Arial" w:cs="Arial"/>
        </w:rPr>
        <w:t>zbog prekršaja kažnjivog po čl.</w:t>
      </w:r>
      <w:r w:rsidR="00100D61">
        <w:rPr>
          <w:rFonts w:ascii="Arial" w:hAnsi="Arial" w:cs="Arial"/>
        </w:rPr>
        <w:t>229</w:t>
      </w:r>
      <w:r w:rsidR="00CC6E03">
        <w:rPr>
          <w:rFonts w:ascii="Arial" w:hAnsi="Arial" w:cs="Arial"/>
        </w:rPr>
        <w:t>. st.</w:t>
      </w:r>
      <w:r w:rsidR="00100D61">
        <w:rPr>
          <w:rFonts w:ascii="Arial" w:hAnsi="Arial" w:cs="Arial"/>
        </w:rPr>
        <w:t>3</w:t>
      </w:r>
      <w:r w:rsidR="00CC6E03">
        <w:rPr>
          <w:rFonts w:ascii="Arial" w:hAnsi="Arial" w:cs="Arial"/>
        </w:rPr>
        <w:t>. i st.</w:t>
      </w:r>
      <w:r w:rsidR="00100D61">
        <w:rPr>
          <w:rFonts w:ascii="Arial" w:hAnsi="Arial" w:cs="Arial"/>
        </w:rPr>
        <w:t>7</w:t>
      </w:r>
      <w:r w:rsidR="00CC6E03">
        <w:rPr>
          <w:rFonts w:ascii="Arial" w:hAnsi="Arial" w:cs="Arial"/>
        </w:rPr>
        <w:t>.</w:t>
      </w:r>
      <w:r w:rsidR="003D7B2F">
        <w:rPr>
          <w:rFonts w:ascii="Arial" w:hAnsi="Arial" w:cs="Arial"/>
        </w:rPr>
        <w:t xml:space="preserve"> </w:t>
      </w:r>
      <w:r w:rsidR="00CC6E03">
        <w:rPr>
          <w:rFonts w:ascii="Arial" w:hAnsi="Arial" w:cs="Arial"/>
        </w:rPr>
        <w:t>Zakona o sigurnosti prometa na cestama ("Narodne novine" 67/2008., 48/2010., 74/2011., 80/2013., 158/2013., 92/2014., 64/2015., 108/2017., 70/2019., 42/2020., 85/2022., 114/2022.)</w:t>
      </w:r>
      <w:r w:rsidRPr="00D60ABD">
        <w:rPr>
          <w:rFonts w:ascii="Arial" w:hAnsi="Arial" w:cs="Arial"/>
        </w:rPr>
        <w:t xml:space="preserve">, </w:t>
      </w:r>
      <w:r w:rsidRPr="00D60ABD" w:rsidR="004C442E">
        <w:rPr>
          <w:rFonts w:ascii="Arial" w:hAnsi="Arial" w:cs="Arial"/>
        </w:rPr>
        <w:t xml:space="preserve">povodom </w:t>
      </w:r>
      <w:r w:rsidR="003D7B2F">
        <w:rPr>
          <w:rFonts w:ascii="Arial" w:hAnsi="Arial" w:cs="Arial"/>
        </w:rPr>
        <w:t xml:space="preserve">prekršajnog naloga izdanog od PUZ-a, I. </w:t>
      </w:r>
      <w:r w:rsidR="000948A3">
        <w:rPr>
          <w:rFonts w:ascii="Arial" w:hAnsi="Arial" w:cs="Arial"/>
        </w:rPr>
        <w:t>p</w:t>
      </w:r>
      <w:r w:rsidR="003D7B2F">
        <w:rPr>
          <w:rFonts w:ascii="Arial" w:hAnsi="Arial" w:cs="Arial"/>
        </w:rPr>
        <w:t>ostaje prometne policije</w:t>
      </w:r>
      <w:r w:rsidR="000948A3">
        <w:rPr>
          <w:rFonts w:ascii="Arial" w:hAnsi="Arial" w:cs="Arial"/>
        </w:rPr>
        <w:t xml:space="preserve"> Zagreb,</w:t>
      </w:r>
      <w:r w:rsidR="003D7B2F">
        <w:rPr>
          <w:rFonts w:ascii="Arial" w:hAnsi="Arial" w:cs="Arial"/>
        </w:rPr>
        <w:t xml:space="preserve"> klasa: 211-07/2</w:t>
      </w:r>
      <w:r w:rsidR="00100D61">
        <w:rPr>
          <w:rFonts w:ascii="Arial" w:hAnsi="Arial" w:cs="Arial"/>
        </w:rPr>
        <w:t>6</w:t>
      </w:r>
      <w:r w:rsidR="003D7B2F">
        <w:rPr>
          <w:rFonts w:ascii="Arial" w:hAnsi="Arial" w:cs="Arial"/>
        </w:rPr>
        <w:t>-</w:t>
      </w:r>
      <w:r w:rsidR="00100D61">
        <w:rPr>
          <w:rFonts w:ascii="Arial" w:hAnsi="Arial" w:cs="Arial"/>
        </w:rPr>
        <w:t>3</w:t>
      </w:r>
      <w:r w:rsidR="003D7B2F">
        <w:rPr>
          <w:rFonts w:ascii="Arial" w:hAnsi="Arial" w:cs="Arial"/>
        </w:rPr>
        <w:t>/</w:t>
      </w:r>
      <w:r w:rsidR="00100D61">
        <w:rPr>
          <w:rFonts w:ascii="Arial" w:hAnsi="Arial" w:cs="Arial"/>
        </w:rPr>
        <w:t>4386</w:t>
      </w:r>
      <w:r w:rsidR="003D7B2F">
        <w:rPr>
          <w:rFonts w:ascii="Arial" w:hAnsi="Arial" w:cs="Arial"/>
        </w:rPr>
        <w:t xml:space="preserve">, </w:t>
      </w:r>
      <w:proofErr w:type="spellStart"/>
      <w:r w:rsidR="003D7B2F">
        <w:rPr>
          <w:rFonts w:ascii="Arial" w:hAnsi="Arial" w:cs="Arial"/>
        </w:rPr>
        <w:t>ur</w:t>
      </w:r>
      <w:r w:rsidRPr="00D60ABD">
        <w:rPr>
          <w:rFonts w:ascii="Arial" w:hAnsi="Arial" w:cs="Arial"/>
        </w:rPr>
        <w:t>broj</w:t>
      </w:r>
      <w:proofErr w:type="spellEnd"/>
      <w:r w:rsidRPr="00D60ABD">
        <w:rPr>
          <w:rFonts w:ascii="Arial" w:hAnsi="Arial" w:cs="Arial"/>
        </w:rPr>
        <w:t xml:space="preserve">:  </w:t>
      </w:r>
      <w:r w:rsidR="003D7B2F">
        <w:rPr>
          <w:rFonts w:ascii="Arial" w:hAnsi="Arial" w:cs="Arial"/>
        </w:rPr>
        <w:t>511-19-</w:t>
      </w:r>
      <w:r w:rsidR="00CC6E03">
        <w:rPr>
          <w:rFonts w:ascii="Arial" w:hAnsi="Arial" w:cs="Arial"/>
        </w:rPr>
        <w:t>44-2</w:t>
      </w:r>
      <w:r w:rsidR="000948A3">
        <w:rPr>
          <w:rFonts w:ascii="Arial" w:hAnsi="Arial" w:cs="Arial"/>
        </w:rPr>
        <w:t>5</w:t>
      </w:r>
      <w:r w:rsidR="00CC6E03">
        <w:rPr>
          <w:rFonts w:ascii="Arial" w:hAnsi="Arial" w:cs="Arial"/>
        </w:rPr>
        <w:t>-1</w:t>
      </w:r>
      <w:r w:rsidRPr="00D60ABD" w:rsidR="007119A7">
        <w:rPr>
          <w:rFonts w:ascii="Arial" w:hAnsi="Arial" w:cs="Arial"/>
        </w:rPr>
        <w:t xml:space="preserve"> </w:t>
      </w:r>
      <w:r w:rsidRPr="00D60ABD" w:rsidR="008F61E0">
        <w:rPr>
          <w:rFonts w:ascii="Arial" w:hAnsi="Arial" w:cs="Arial"/>
        </w:rPr>
        <w:t>od</w:t>
      </w:r>
      <w:r w:rsidR="000948A3">
        <w:rPr>
          <w:rFonts w:ascii="Arial" w:hAnsi="Arial" w:cs="Arial"/>
        </w:rPr>
        <w:t xml:space="preserve"> </w:t>
      </w:r>
      <w:r w:rsidR="00100D61">
        <w:rPr>
          <w:rFonts w:ascii="Arial" w:hAnsi="Arial" w:cs="Arial"/>
        </w:rPr>
        <w:t>2</w:t>
      </w:r>
      <w:r w:rsidR="000948A3">
        <w:rPr>
          <w:rFonts w:ascii="Arial" w:hAnsi="Arial" w:cs="Arial"/>
        </w:rPr>
        <w:t>4.</w:t>
      </w:r>
      <w:r w:rsidR="00100D61">
        <w:rPr>
          <w:rFonts w:ascii="Arial" w:hAnsi="Arial" w:cs="Arial"/>
        </w:rPr>
        <w:t xml:space="preserve"> ožujka</w:t>
      </w:r>
      <w:r w:rsidR="000948A3">
        <w:rPr>
          <w:rFonts w:ascii="Arial" w:hAnsi="Arial" w:cs="Arial"/>
        </w:rPr>
        <w:t xml:space="preserve"> 202</w:t>
      </w:r>
      <w:r w:rsidR="00100D61">
        <w:rPr>
          <w:rFonts w:ascii="Arial" w:hAnsi="Arial" w:cs="Arial"/>
        </w:rPr>
        <w:t>6</w:t>
      </w:r>
      <w:r w:rsidR="000948A3">
        <w:rPr>
          <w:rFonts w:ascii="Arial" w:hAnsi="Arial" w:cs="Arial"/>
        </w:rPr>
        <w:t>.</w:t>
      </w:r>
      <w:r w:rsidRPr="00D60ABD">
        <w:rPr>
          <w:rFonts w:ascii="Arial" w:hAnsi="Arial" w:cs="Arial"/>
        </w:rPr>
        <w:t>, dana</w:t>
      </w:r>
      <w:r w:rsidR="000948A3">
        <w:rPr>
          <w:rFonts w:ascii="Arial" w:hAnsi="Arial" w:cs="Arial"/>
        </w:rPr>
        <w:t xml:space="preserve"> </w:t>
      </w:r>
      <w:r w:rsidR="00100D61">
        <w:rPr>
          <w:rFonts w:ascii="Arial" w:hAnsi="Arial" w:cs="Arial"/>
        </w:rPr>
        <w:t>11</w:t>
      </w:r>
      <w:r w:rsidR="000948A3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svibnja</w:t>
      </w:r>
      <w:r w:rsidR="009E4A47">
        <w:rPr>
          <w:rFonts w:ascii="Arial" w:hAnsi="Arial" w:cs="Arial"/>
        </w:rPr>
        <w:t xml:space="preserve"> 202</w:t>
      </w:r>
      <w:r w:rsidR="00100D61">
        <w:rPr>
          <w:rFonts w:ascii="Arial" w:hAnsi="Arial" w:cs="Arial"/>
        </w:rPr>
        <w:t>6</w:t>
      </w:r>
      <w:r w:rsidR="00E81318">
        <w:rPr>
          <w:rFonts w:ascii="Arial" w:hAnsi="Arial" w:cs="Arial"/>
        </w:rPr>
        <w:t>.</w:t>
      </w:r>
      <w:r w:rsidRPr="00D60ABD">
        <w:rPr>
          <w:rFonts w:ascii="Arial" w:hAnsi="Arial" w:cs="Arial"/>
        </w:rPr>
        <w:t xml:space="preserve">,  </w:t>
      </w:r>
    </w:p>
    <w:p w:rsidRPr="00D60ABD" w:rsidR="00565A6C" w:rsidP="00555AE1" w:rsidRDefault="00565A6C">
      <w:pPr>
        <w:rPr>
          <w:rFonts w:ascii="Arial" w:hAnsi="Arial" w:cs="Arial"/>
        </w:rPr>
      </w:pPr>
    </w:p>
    <w:p w:rsidR="00555AE1" w:rsidP="00555AE1" w:rsidRDefault="00555AE1">
      <w:pPr>
        <w:pStyle w:val="Naslov2"/>
        <w:jc w:val="center"/>
        <w:rPr>
          <w:rFonts w:ascii="Arial" w:hAnsi="Arial" w:cs="Arial"/>
          <w:b w:val="false"/>
        </w:rPr>
      </w:pPr>
      <w:r w:rsidRPr="00D60ABD">
        <w:rPr>
          <w:rFonts w:ascii="Arial" w:hAnsi="Arial" w:cs="Arial"/>
          <w:b w:val="false"/>
        </w:rPr>
        <w:t>p r e s u d i o   j e</w:t>
      </w:r>
    </w:p>
    <w:p w:rsidR="00565A6C" w:rsidP="000948A3" w:rsidRDefault="00565A6C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I.</w:t>
      </w:r>
    </w:p>
    <w:p w:rsidR="00565A6C" w:rsidP="00565A6C" w:rsidRDefault="001952BD">
      <w:pPr>
        <w:ind w:firstLine="708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Temeljem odredbe čl.</w:t>
      </w:r>
      <w:r w:rsidR="00565A6C">
        <w:rPr>
          <w:rFonts w:ascii="Arial" w:hAnsi="Arial" w:cs="Arial"/>
          <w:noProof/>
        </w:rPr>
        <w:t>181.toč.3. Prekršajnog zakona (NN 107/0</w:t>
      </w:r>
      <w:r w:rsidR="00D90A49">
        <w:rPr>
          <w:rFonts w:ascii="Arial" w:hAnsi="Arial" w:cs="Arial"/>
          <w:noProof/>
        </w:rPr>
        <w:t>7, 39/13, 157/13, 110/15, 70/17,</w:t>
      </w:r>
      <w:r w:rsidR="00565A6C">
        <w:rPr>
          <w:rFonts w:ascii="Arial" w:hAnsi="Arial" w:cs="Arial"/>
          <w:noProof/>
        </w:rPr>
        <w:t xml:space="preserve"> 118/18</w:t>
      </w:r>
      <w:r w:rsidR="00D90A49">
        <w:rPr>
          <w:rFonts w:ascii="Arial" w:hAnsi="Arial" w:cs="Arial"/>
          <w:noProof/>
        </w:rPr>
        <w:t xml:space="preserve"> i 114/22</w:t>
      </w:r>
      <w:r w:rsidR="00565A6C">
        <w:rPr>
          <w:rFonts w:ascii="Arial" w:hAnsi="Arial" w:cs="Arial"/>
          <w:noProof/>
        </w:rPr>
        <w:t xml:space="preserve">) ODBIJA SE OPTUŽBA </w:t>
      </w:r>
      <w:r w:rsidR="00565A6C">
        <w:rPr>
          <w:rFonts w:ascii="Arial" w:hAnsi="Arial" w:cs="Arial"/>
          <w:bCs/>
        </w:rPr>
        <w:t>protiv:</w:t>
      </w:r>
    </w:p>
    <w:p w:rsidR="00565A6C" w:rsidP="00565A6C" w:rsidRDefault="00565A6C">
      <w:pPr>
        <w:pStyle w:val="Naslov1"/>
        <w:ind w:firstLine="705"/>
        <w:jc w:val="both"/>
        <w:rPr>
          <w:rFonts w:ascii="Arial" w:hAnsi="Arial" w:cs="Arial"/>
          <w:b w:val="false"/>
          <w:bCs w:val="false"/>
          <w:sz w:val="24"/>
        </w:rPr>
      </w:pPr>
    </w:p>
    <w:p w:rsidRPr="00093FCE" w:rsidR="00093FCE" w:rsidP="00093FCE" w:rsidRDefault="0024721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Okrivljeni</w:t>
      </w:r>
      <w:r w:rsidR="000948A3">
        <w:rPr>
          <w:rFonts w:ascii="Arial" w:hAnsi="Arial" w:cs="Arial"/>
        </w:rPr>
        <w:t>ka</w:t>
      </w:r>
      <w:r w:rsidRPr="00093FCE" w:rsidR="00093FCE">
        <w:rPr>
          <w:rFonts w:ascii="Arial" w:hAnsi="Arial" w:cs="Arial"/>
        </w:rPr>
        <w:t>:</w:t>
      </w:r>
      <w:r w:rsidR="000948A3">
        <w:rPr>
          <w:rFonts w:ascii="Arial" w:hAnsi="Arial" w:cs="Arial"/>
        </w:rPr>
        <w:t xml:space="preserve"> </w:t>
      </w:r>
      <w:r w:rsidR="00100D61">
        <w:rPr>
          <w:rFonts w:ascii="Arial" w:hAnsi="Arial" w:cs="Arial"/>
        </w:rPr>
        <w:t xml:space="preserve">Tomislava </w:t>
      </w:r>
      <w:proofErr w:type="spellStart"/>
      <w:r w:rsidR="00100D61">
        <w:rPr>
          <w:rFonts w:ascii="Arial" w:hAnsi="Arial" w:cs="Arial"/>
        </w:rPr>
        <w:t>Balabanića</w:t>
      </w:r>
      <w:proofErr w:type="spellEnd"/>
      <w:r w:rsidR="003D7B2F">
        <w:rPr>
          <w:rFonts w:ascii="Arial" w:hAnsi="Arial" w:cs="Arial"/>
        </w:rPr>
        <w:t>,</w:t>
      </w:r>
      <w:r w:rsidR="00100D61">
        <w:rPr>
          <w:rFonts w:ascii="Arial" w:hAnsi="Arial" w:cs="Arial"/>
        </w:rPr>
        <w:t xml:space="preserve"> OIB: 52793492012</w:t>
      </w:r>
      <w:r w:rsidR="000948A3">
        <w:rPr>
          <w:rFonts w:ascii="Arial" w:hAnsi="Arial" w:cs="Arial"/>
        </w:rPr>
        <w:t>,</w:t>
      </w:r>
      <w:r w:rsidR="003D7B2F">
        <w:rPr>
          <w:rFonts w:ascii="Arial" w:hAnsi="Arial" w:cs="Arial"/>
        </w:rPr>
        <w:t xml:space="preserve"> </w:t>
      </w:r>
      <w:proofErr w:type="spellStart"/>
      <w:r w:rsidR="003D7B2F">
        <w:rPr>
          <w:rFonts w:ascii="Arial" w:hAnsi="Arial" w:cs="Arial"/>
        </w:rPr>
        <w:t>rođ</w:t>
      </w:r>
      <w:proofErr w:type="spellEnd"/>
      <w:r w:rsidR="003D7B2F">
        <w:rPr>
          <w:rFonts w:ascii="Arial" w:hAnsi="Arial" w:cs="Arial"/>
        </w:rPr>
        <w:t xml:space="preserve">. </w:t>
      </w:r>
      <w:r w:rsidR="00100D61">
        <w:rPr>
          <w:rFonts w:ascii="Arial" w:hAnsi="Arial" w:cs="Arial"/>
        </w:rPr>
        <w:t>3</w:t>
      </w:r>
      <w:r w:rsidR="000948A3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ožujka</w:t>
      </w:r>
      <w:r w:rsidR="000948A3">
        <w:rPr>
          <w:rFonts w:ascii="Arial" w:hAnsi="Arial" w:cs="Arial"/>
        </w:rPr>
        <w:t xml:space="preserve"> 19</w:t>
      </w:r>
      <w:r w:rsidR="00100D61">
        <w:rPr>
          <w:rFonts w:ascii="Arial" w:hAnsi="Arial" w:cs="Arial"/>
        </w:rPr>
        <w:t>81</w:t>
      </w:r>
      <w:r w:rsidR="000948A3">
        <w:rPr>
          <w:rFonts w:ascii="Arial" w:hAnsi="Arial" w:cs="Arial"/>
        </w:rPr>
        <w:t>. u</w:t>
      </w:r>
      <w:r w:rsidR="00100D61">
        <w:rPr>
          <w:rFonts w:ascii="Arial" w:hAnsi="Arial" w:cs="Arial"/>
        </w:rPr>
        <w:t xml:space="preserve"> Đakovu</w:t>
      </w:r>
      <w:r w:rsidR="003D7B2F">
        <w:rPr>
          <w:rFonts w:ascii="Arial" w:hAnsi="Arial" w:cs="Arial"/>
        </w:rPr>
        <w:t>, s prebivalištem u Zagrebu</w:t>
      </w:r>
      <w:r w:rsidR="00100D61">
        <w:rPr>
          <w:rFonts w:ascii="Arial" w:hAnsi="Arial" w:cs="Arial"/>
        </w:rPr>
        <w:t>, Ulica grada Chicaga 19,</w:t>
      </w:r>
      <w:r w:rsidR="000948A3">
        <w:rPr>
          <w:rFonts w:ascii="Arial" w:hAnsi="Arial" w:cs="Arial"/>
        </w:rPr>
        <w:t xml:space="preserve"> </w:t>
      </w:r>
    </w:p>
    <w:p w:rsidRPr="00093FCE" w:rsidR="00093FCE" w:rsidP="00093FCE" w:rsidRDefault="00093FCE">
      <w:pPr>
        <w:ind w:firstLine="708"/>
        <w:rPr>
          <w:rFonts w:ascii="Arial" w:hAnsi="Arial" w:cs="Arial"/>
        </w:rPr>
      </w:pPr>
      <w:r w:rsidRPr="00093FCE">
        <w:rPr>
          <w:rFonts w:ascii="Arial" w:hAnsi="Arial" w:cs="Arial"/>
        </w:rPr>
        <w:t xml:space="preserve">                                                       </w:t>
      </w:r>
    </w:p>
    <w:p w:rsidRPr="00315FCA" w:rsidR="00100D61" w:rsidP="00100D61" w:rsidRDefault="009E4A4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da</w:t>
      </w:r>
      <w:r w:rsidR="000948A3">
        <w:rPr>
          <w:rFonts w:ascii="Arial" w:hAnsi="Arial" w:cs="Arial"/>
        </w:rPr>
        <w:t xml:space="preserve"> bi </w:t>
      </w:r>
      <w:r w:rsidR="00100D61">
        <w:rPr>
          <w:rFonts w:ascii="Arial" w:hAnsi="Arial" w:cs="Arial"/>
        </w:rPr>
        <w:t>20</w:t>
      </w:r>
      <w:r w:rsidR="000948A3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listopada</w:t>
      </w:r>
      <w:r w:rsidR="000948A3">
        <w:rPr>
          <w:rFonts w:ascii="Arial" w:hAnsi="Arial" w:cs="Arial"/>
        </w:rPr>
        <w:t xml:space="preserve"> 2025. u 00.</w:t>
      </w:r>
      <w:r w:rsidR="00100D61">
        <w:rPr>
          <w:rFonts w:ascii="Arial" w:hAnsi="Arial" w:cs="Arial"/>
        </w:rPr>
        <w:t>0</w:t>
      </w:r>
      <w:r w:rsidR="000948A3">
        <w:rPr>
          <w:rFonts w:ascii="Arial" w:hAnsi="Arial" w:cs="Arial"/>
        </w:rPr>
        <w:t>0 sati u Zagrebu</w:t>
      </w:r>
      <w:r w:rsidRPr="00315FCA" w:rsidR="00100D61">
        <w:rPr>
          <w:rFonts w:ascii="Arial" w:hAnsi="Arial" w:cs="Arial"/>
        </w:rPr>
        <w:t xml:space="preserve">, Vjekoslava </w:t>
      </w:r>
      <w:proofErr w:type="spellStart"/>
      <w:r w:rsidRPr="00315FCA" w:rsidR="00100D61">
        <w:rPr>
          <w:rFonts w:ascii="Arial" w:hAnsi="Arial" w:cs="Arial"/>
        </w:rPr>
        <w:t>Heinzela</w:t>
      </w:r>
      <w:proofErr w:type="spellEnd"/>
      <w:r w:rsidRPr="00315FCA" w:rsidR="00100D61">
        <w:rPr>
          <w:rFonts w:ascii="Arial" w:hAnsi="Arial" w:cs="Arial"/>
        </w:rPr>
        <w:t xml:space="preserve"> 98, kao vlasnik</w:t>
      </w:r>
      <w:r w:rsidR="00100D61">
        <w:rPr>
          <w:rFonts w:ascii="Arial" w:hAnsi="Arial" w:cs="Arial"/>
        </w:rPr>
        <w:t xml:space="preserve"> vozila</w:t>
      </w:r>
      <w:r w:rsidRPr="00315FCA" w:rsidR="00100D61">
        <w:rPr>
          <w:rFonts w:ascii="Arial" w:hAnsi="Arial" w:cs="Arial"/>
        </w:rPr>
        <w:t>, na zahtjev – obavijest o prometnom prekršaju klasa: 211-07/2</w:t>
      </w:r>
      <w:r w:rsidR="00100D61">
        <w:rPr>
          <w:rFonts w:ascii="Arial" w:hAnsi="Arial" w:cs="Arial"/>
        </w:rPr>
        <w:t>5</w:t>
      </w:r>
      <w:r w:rsidRPr="00315FCA" w:rsidR="00100D61">
        <w:rPr>
          <w:rFonts w:ascii="Arial" w:hAnsi="Arial" w:cs="Arial"/>
        </w:rPr>
        <w:t>-8/</w:t>
      </w:r>
      <w:r w:rsidR="00100D61">
        <w:rPr>
          <w:rFonts w:ascii="Arial" w:hAnsi="Arial" w:cs="Arial"/>
        </w:rPr>
        <w:t>273796</w:t>
      </w:r>
      <w:r w:rsidRPr="00315FCA" w:rsidR="00100D61">
        <w:rPr>
          <w:rFonts w:ascii="Arial" w:hAnsi="Arial" w:cs="Arial"/>
        </w:rPr>
        <w:t xml:space="preserve">, </w:t>
      </w:r>
      <w:proofErr w:type="spellStart"/>
      <w:r w:rsidRPr="00315FCA" w:rsidR="00100D61">
        <w:rPr>
          <w:rFonts w:ascii="Arial" w:hAnsi="Arial" w:cs="Arial"/>
        </w:rPr>
        <w:t>ur.broj</w:t>
      </w:r>
      <w:proofErr w:type="spellEnd"/>
      <w:r w:rsidRPr="00315FCA" w:rsidR="00100D61">
        <w:rPr>
          <w:rFonts w:ascii="Arial" w:hAnsi="Arial" w:cs="Arial"/>
        </w:rPr>
        <w:t>: 511-19-44-2</w:t>
      </w:r>
      <w:r w:rsidR="00100D61">
        <w:rPr>
          <w:rFonts w:ascii="Arial" w:hAnsi="Arial" w:cs="Arial"/>
        </w:rPr>
        <w:t>5</w:t>
      </w:r>
      <w:r w:rsidRPr="00315FCA" w:rsidR="00100D61">
        <w:rPr>
          <w:rFonts w:ascii="Arial" w:hAnsi="Arial" w:cs="Arial"/>
        </w:rPr>
        <w:t xml:space="preserve">-1, u roku od 15 dana, a koji rok je tekao od </w:t>
      </w:r>
      <w:r w:rsidR="00100D61">
        <w:rPr>
          <w:rFonts w:ascii="Arial" w:hAnsi="Arial" w:cs="Arial"/>
        </w:rPr>
        <w:t>3</w:t>
      </w:r>
      <w:r w:rsidRPr="00315FCA" w:rsidR="00100D61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listopada</w:t>
      </w:r>
      <w:r w:rsidRPr="00315FCA" w:rsidR="00100D61">
        <w:rPr>
          <w:rFonts w:ascii="Arial" w:hAnsi="Arial" w:cs="Arial"/>
        </w:rPr>
        <w:t xml:space="preserve"> 202</w:t>
      </w:r>
      <w:r w:rsidR="00100D61">
        <w:rPr>
          <w:rFonts w:ascii="Arial" w:hAnsi="Arial" w:cs="Arial"/>
        </w:rPr>
        <w:t>5</w:t>
      </w:r>
      <w:r w:rsidRPr="00315FCA" w:rsidR="00100D61">
        <w:rPr>
          <w:rFonts w:ascii="Arial" w:hAnsi="Arial" w:cs="Arial"/>
        </w:rPr>
        <w:t xml:space="preserve">. do </w:t>
      </w:r>
      <w:r w:rsidR="00100D61">
        <w:rPr>
          <w:rFonts w:ascii="Arial" w:hAnsi="Arial" w:cs="Arial"/>
        </w:rPr>
        <w:t>1</w:t>
      </w:r>
      <w:r w:rsidR="00100D61">
        <w:rPr>
          <w:rFonts w:ascii="Arial" w:hAnsi="Arial" w:cs="Arial"/>
        </w:rPr>
        <w:t>9</w:t>
      </w:r>
      <w:r w:rsidRPr="00315FCA" w:rsidR="00100D61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listopada</w:t>
      </w:r>
      <w:r w:rsidRPr="00315FCA" w:rsidR="00100D61">
        <w:rPr>
          <w:rFonts w:ascii="Arial" w:hAnsi="Arial" w:cs="Arial"/>
        </w:rPr>
        <w:t xml:space="preserve"> 202</w:t>
      </w:r>
      <w:r w:rsidR="00100D61">
        <w:rPr>
          <w:rFonts w:ascii="Arial" w:hAnsi="Arial" w:cs="Arial"/>
        </w:rPr>
        <w:t>5</w:t>
      </w:r>
      <w:r w:rsidRPr="00315FCA" w:rsidR="00100D61">
        <w:rPr>
          <w:rFonts w:ascii="Arial" w:hAnsi="Arial" w:cs="Arial"/>
        </w:rPr>
        <w:t xml:space="preserve">., nije dostavio vjerodostojne podatke o osobi kojoj je bilo povjereno na upravljanje vozilo M1, marke </w:t>
      </w:r>
      <w:r w:rsidR="00100D61">
        <w:rPr>
          <w:rFonts w:ascii="Arial" w:hAnsi="Arial" w:cs="Arial"/>
        </w:rPr>
        <w:t>Hyundai</w:t>
      </w:r>
      <w:r w:rsidR="00100D61">
        <w:rPr>
          <w:rFonts w:ascii="Arial" w:hAnsi="Arial" w:cs="Arial"/>
        </w:rPr>
        <w:t xml:space="preserve">, reg. oznake </w:t>
      </w:r>
      <w:r w:rsidR="00100D61">
        <w:rPr>
          <w:rFonts w:ascii="Arial" w:hAnsi="Arial" w:cs="Arial"/>
        </w:rPr>
        <w:t>ZG 8930-JB</w:t>
      </w:r>
      <w:r w:rsidRPr="00315FCA" w:rsidR="00100D61">
        <w:rPr>
          <w:rFonts w:ascii="Arial" w:hAnsi="Arial" w:cs="Arial"/>
        </w:rPr>
        <w:t xml:space="preserve">, dana </w:t>
      </w:r>
      <w:r w:rsidR="00100D61">
        <w:rPr>
          <w:rFonts w:ascii="Arial" w:hAnsi="Arial" w:cs="Arial"/>
        </w:rPr>
        <w:t>21</w:t>
      </w:r>
      <w:r w:rsidRPr="00315FCA" w:rsidR="00100D61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rujna</w:t>
      </w:r>
      <w:r w:rsidRPr="00315FCA" w:rsidR="00100D61">
        <w:rPr>
          <w:rFonts w:ascii="Arial" w:hAnsi="Arial" w:cs="Arial"/>
        </w:rPr>
        <w:t xml:space="preserve"> 202</w:t>
      </w:r>
      <w:r w:rsidR="00100D61">
        <w:rPr>
          <w:rFonts w:ascii="Arial" w:hAnsi="Arial" w:cs="Arial"/>
        </w:rPr>
        <w:t>5</w:t>
      </w:r>
      <w:r w:rsidRPr="00315FCA" w:rsidR="00100D61">
        <w:rPr>
          <w:rFonts w:ascii="Arial" w:hAnsi="Arial" w:cs="Arial"/>
        </w:rPr>
        <w:t xml:space="preserve">., </w:t>
      </w:r>
    </w:p>
    <w:p w:rsidRPr="00093FCE" w:rsidR="00093FCE" w:rsidP="00093FCE" w:rsidRDefault="00093FCE">
      <w:pPr>
        <w:ind w:firstLine="708"/>
        <w:rPr>
          <w:rFonts w:ascii="Arial" w:hAnsi="Arial" w:cs="Arial"/>
        </w:rPr>
      </w:pPr>
    </w:p>
    <w:p w:rsidR="00093FCE" w:rsidP="00093FCE" w:rsidRDefault="00093FCE">
      <w:pPr>
        <w:ind w:firstLine="708"/>
        <w:rPr>
          <w:rFonts w:ascii="Arial" w:hAnsi="Arial" w:cs="Arial"/>
        </w:rPr>
      </w:pPr>
      <w:r w:rsidRPr="00093FCE">
        <w:rPr>
          <w:rFonts w:ascii="Arial" w:hAnsi="Arial" w:cs="Arial"/>
        </w:rPr>
        <w:t xml:space="preserve">dakle, </w:t>
      </w:r>
      <w:r w:rsidR="00247216">
        <w:rPr>
          <w:rFonts w:ascii="Arial" w:hAnsi="Arial" w:cs="Arial"/>
        </w:rPr>
        <w:t>da</w:t>
      </w:r>
      <w:r w:rsidRPr="00093FCE">
        <w:rPr>
          <w:rFonts w:ascii="Arial" w:hAnsi="Arial" w:cs="Arial"/>
        </w:rPr>
        <w:t xml:space="preserve"> bi </w:t>
      </w:r>
      <w:r w:rsidR="00063C08">
        <w:rPr>
          <w:rFonts w:ascii="Arial" w:hAnsi="Arial" w:cs="Arial"/>
        </w:rPr>
        <w:t>počinio</w:t>
      </w:r>
      <w:r w:rsidRPr="00093FCE">
        <w:rPr>
          <w:rFonts w:ascii="Arial" w:hAnsi="Arial" w:cs="Arial"/>
        </w:rPr>
        <w:t xml:space="preserve"> prekršaj iz </w:t>
      </w:r>
      <w:r w:rsidR="00063C08">
        <w:rPr>
          <w:rFonts w:ascii="Arial" w:hAnsi="Arial" w:cs="Arial"/>
        </w:rPr>
        <w:t>čl.</w:t>
      </w:r>
      <w:r w:rsidR="00100D61">
        <w:rPr>
          <w:rFonts w:ascii="Arial" w:hAnsi="Arial" w:cs="Arial"/>
        </w:rPr>
        <w:t>229</w:t>
      </w:r>
      <w:r w:rsidR="00063C08">
        <w:rPr>
          <w:rFonts w:ascii="Arial" w:hAnsi="Arial" w:cs="Arial"/>
        </w:rPr>
        <w:t>. st.</w:t>
      </w:r>
      <w:r w:rsidR="00100D61">
        <w:rPr>
          <w:rFonts w:ascii="Arial" w:hAnsi="Arial" w:cs="Arial"/>
        </w:rPr>
        <w:t>3. i st.7.</w:t>
      </w:r>
      <w:r w:rsidR="00063C08">
        <w:rPr>
          <w:rFonts w:ascii="Arial" w:hAnsi="Arial" w:cs="Arial"/>
        </w:rPr>
        <w:t xml:space="preserve"> </w:t>
      </w:r>
      <w:r w:rsidRPr="00093FCE">
        <w:rPr>
          <w:rFonts w:ascii="Arial" w:hAnsi="Arial" w:cs="Arial"/>
        </w:rPr>
        <w:t xml:space="preserve">Zakona o </w:t>
      </w:r>
      <w:r w:rsidR="00063C08">
        <w:rPr>
          <w:rFonts w:ascii="Arial" w:hAnsi="Arial" w:cs="Arial"/>
        </w:rPr>
        <w:t>sigurnosti prometa na cestama,</w:t>
      </w:r>
    </w:p>
    <w:p w:rsidR="00063C08" w:rsidP="00093FCE" w:rsidRDefault="00063C08">
      <w:pPr>
        <w:ind w:firstLine="708"/>
        <w:rPr>
          <w:rFonts w:ascii="Arial" w:hAnsi="Arial" w:cs="Arial"/>
        </w:rPr>
      </w:pPr>
    </w:p>
    <w:p w:rsidRPr="00093FCE" w:rsidR="00093FCE" w:rsidP="00093FCE" w:rsidRDefault="00093FCE">
      <w:pPr>
        <w:ind w:firstLine="708"/>
        <w:rPr>
          <w:rFonts w:ascii="Arial" w:hAnsi="Arial" w:cs="Arial"/>
        </w:rPr>
      </w:pPr>
      <w:r w:rsidRPr="00093FCE">
        <w:rPr>
          <w:rFonts w:ascii="Arial" w:hAnsi="Arial" w:cs="Arial"/>
        </w:rPr>
        <w:t>II. Na temelju odredbe čl.140.st.2. Prekršajnog zakona, troškovi prekršajnog postupka padaju na teret proračunskih sredstava Suda.</w:t>
      </w:r>
    </w:p>
    <w:p w:rsidR="00565A6C" w:rsidP="00565A6C" w:rsidRDefault="00565A6C">
      <w:pPr>
        <w:ind w:firstLine="708"/>
        <w:rPr>
          <w:rFonts w:ascii="Arial" w:hAnsi="Arial" w:cs="Arial"/>
        </w:rPr>
      </w:pPr>
    </w:p>
    <w:p w:rsidR="00565A6C" w:rsidP="00565A6C" w:rsidRDefault="00565A6C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Obrazloženje </w:t>
      </w:r>
    </w:p>
    <w:p w:rsidR="00565A6C" w:rsidP="00565A6C" w:rsidRDefault="00565A6C">
      <w:pPr>
        <w:jc w:val="center"/>
        <w:rPr>
          <w:rFonts w:ascii="Arial" w:hAnsi="Arial" w:cs="Arial"/>
          <w:bCs/>
        </w:rPr>
      </w:pPr>
    </w:p>
    <w:p w:rsidR="000D495C" w:rsidP="000D495C" w:rsidRDefault="00565A6C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</w:t>
      </w:r>
      <w:r w:rsidR="000D495C">
        <w:rPr>
          <w:rFonts w:ascii="Arial" w:hAnsi="Arial" w:cs="Arial"/>
        </w:rPr>
        <w:t xml:space="preserve">PUZ, I. </w:t>
      </w:r>
      <w:r w:rsidR="00063C08">
        <w:rPr>
          <w:rFonts w:ascii="Arial" w:hAnsi="Arial" w:cs="Arial"/>
        </w:rPr>
        <w:t>p</w:t>
      </w:r>
      <w:r w:rsidR="000D495C">
        <w:rPr>
          <w:rFonts w:ascii="Arial" w:hAnsi="Arial" w:cs="Arial"/>
        </w:rPr>
        <w:t>ostaja prometne policije</w:t>
      </w:r>
      <w:r w:rsidR="00063C08">
        <w:rPr>
          <w:rFonts w:ascii="Arial" w:hAnsi="Arial" w:cs="Arial"/>
        </w:rPr>
        <w:t xml:space="preserve"> Zagreb</w:t>
      </w:r>
      <w:r w:rsidR="000D495C">
        <w:rPr>
          <w:rFonts w:ascii="Arial" w:hAnsi="Arial" w:cs="Arial"/>
        </w:rPr>
        <w:t xml:space="preserve"> izdala je dana </w:t>
      </w:r>
      <w:r w:rsidR="00100D61">
        <w:rPr>
          <w:rFonts w:ascii="Arial" w:hAnsi="Arial" w:cs="Arial"/>
        </w:rPr>
        <w:t>24</w:t>
      </w:r>
      <w:r w:rsidR="009E4A47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ožujka</w:t>
      </w:r>
      <w:r w:rsidR="00063C08">
        <w:rPr>
          <w:rFonts w:ascii="Arial" w:hAnsi="Arial" w:cs="Arial"/>
        </w:rPr>
        <w:t xml:space="preserve"> 202</w:t>
      </w:r>
      <w:r w:rsidR="00100D61">
        <w:rPr>
          <w:rFonts w:ascii="Arial" w:hAnsi="Arial" w:cs="Arial"/>
        </w:rPr>
        <w:t>6.</w:t>
      </w:r>
      <w:r w:rsidR="000D495C">
        <w:rPr>
          <w:rFonts w:ascii="Arial" w:hAnsi="Arial" w:cs="Arial"/>
        </w:rPr>
        <w:t xml:space="preserve"> prekršajni nalog </w:t>
      </w:r>
      <w:r w:rsidR="00100D61">
        <w:rPr>
          <w:rFonts w:ascii="Arial" w:hAnsi="Arial" w:cs="Arial"/>
        </w:rPr>
        <w:t xml:space="preserve">klasa: 211-07/26-3/4386, </w:t>
      </w:r>
      <w:proofErr w:type="spellStart"/>
      <w:r w:rsidR="00100D61">
        <w:rPr>
          <w:rFonts w:ascii="Arial" w:hAnsi="Arial" w:cs="Arial"/>
        </w:rPr>
        <w:t>ur</w:t>
      </w:r>
      <w:r w:rsidRPr="00D60ABD" w:rsidR="00100D61">
        <w:rPr>
          <w:rFonts w:ascii="Arial" w:hAnsi="Arial" w:cs="Arial"/>
        </w:rPr>
        <w:t>broj</w:t>
      </w:r>
      <w:proofErr w:type="spellEnd"/>
      <w:r w:rsidRPr="00D60ABD" w:rsidR="00100D61">
        <w:rPr>
          <w:rFonts w:ascii="Arial" w:hAnsi="Arial" w:cs="Arial"/>
        </w:rPr>
        <w:t xml:space="preserve">:  </w:t>
      </w:r>
      <w:r w:rsidR="00100D61">
        <w:rPr>
          <w:rFonts w:ascii="Arial" w:hAnsi="Arial" w:cs="Arial"/>
        </w:rPr>
        <w:t>511-19-44-25-1</w:t>
      </w:r>
      <w:r w:rsidRPr="00D60ABD" w:rsidR="00063C08">
        <w:rPr>
          <w:rFonts w:ascii="Arial" w:hAnsi="Arial" w:cs="Arial"/>
        </w:rPr>
        <w:t xml:space="preserve"> </w:t>
      </w:r>
      <w:r w:rsidRPr="000D495C" w:rsidR="000D495C">
        <w:rPr>
          <w:rFonts w:ascii="Arial" w:hAnsi="Arial" w:cs="Arial"/>
        </w:rPr>
        <w:t>zbog djela prekršaja činjenično i pravno opisan</w:t>
      </w:r>
      <w:r w:rsidR="00100D61">
        <w:rPr>
          <w:rFonts w:ascii="Arial" w:hAnsi="Arial" w:cs="Arial"/>
        </w:rPr>
        <w:t>og</w:t>
      </w:r>
      <w:r w:rsidRPr="000D495C" w:rsidR="000D495C">
        <w:rPr>
          <w:rFonts w:ascii="Arial" w:hAnsi="Arial" w:cs="Arial"/>
        </w:rPr>
        <w:t xml:space="preserve"> u izreci ove presude, na koji nalog je okrivljeni</w:t>
      </w:r>
      <w:r w:rsidR="00063C08">
        <w:rPr>
          <w:rFonts w:ascii="Arial" w:hAnsi="Arial" w:cs="Arial"/>
        </w:rPr>
        <w:t>k</w:t>
      </w:r>
      <w:r w:rsidR="000D495C">
        <w:rPr>
          <w:rFonts w:ascii="Arial" w:hAnsi="Arial" w:cs="Arial"/>
        </w:rPr>
        <w:t xml:space="preserve"> </w:t>
      </w:r>
      <w:r w:rsidRPr="000D495C" w:rsidR="000D495C">
        <w:rPr>
          <w:rFonts w:ascii="Arial" w:hAnsi="Arial" w:cs="Arial"/>
        </w:rPr>
        <w:t xml:space="preserve"> pravovremeno uloži</w:t>
      </w:r>
      <w:r w:rsidR="00063C08">
        <w:rPr>
          <w:rFonts w:ascii="Arial" w:hAnsi="Arial" w:cs="Arial"/>
        </w:rPr>
        <w:t>o</w:t>
      </w:r>
      <w:r w:rsidRPr="000D495C" w:rsidR="000D495C">
        <w:rPr>
          <w:rFonts w:ascii="Arial" w:hAnsi="Arial" w:cs="Arial"/>
        </w:rPr>
        <w:t xml:space="preserve"> prigovor</w:t>
      </w:r>
      <w:r w:rsidR="000D495C">
        <w:rPr>
          <w:rFonts w:ascii="Arial" w:hAnsi="Arial" w:cs="Arial"/>
        </w:rPr>
        <w:t>.</w:t>
      </w:r>
    </w:p>
    <w:p w:rsidR="000D495C" w:rsidP="000D495C" w:rsidRDefault="000D495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100D61">
        <w:rPr>
          <w:rFonts w:ascii="Arial" w:hAnsi="Arial" w:cs="Arial"/>
        </w:rPr>
        <w:t xml:space="preserve">U svom prigovoru je okrivljenik naveo da se prekršajni nalog broj gornji odnosi na obavijest o počinjenom prekršaju Klasa: 211-07/25-8/273796 od 22. rujna 2025 te da je on dana 3. listopada 2025 platio kaznu po navedenoj obavijesti u dežurstvu I </w:t>
      </w:r>
      <w:r w:rsidR="00100D61">
        <w:rPr>
          <w:rFonts w:ascii="Arial" w:hAnsi="Arial" w:cs="Arial"/>
        </w:rPr>
        <w:lastRenderedPageBreak/>
        <w:t xml:space="preserve">PPRP Zagreb kod šefa smjene Milana Špoljarića, unutar tri dana od primitka obavijesti o počinjenom prekršaju. U prilogu prigovora je dostavio i presliku navedene uplatnice te zatražio od tužitelja da odustane od prekršajnog naloga </w:t>
      </w:r>
      <w:r w:rsidR="00100D61">
        <w:rPr>
          <w:rFonts w:ascii="Arial" w:hAnsi="Arial" w:cs="Arial"/>
        </w:rPr>
        <w:t xml:space="preserve">klasa: 211-07/26-3/4386, </w:t>
      </w:r>
      <w:proofErr w:type="spellStart"/>
      <w:r w:rsidR="00100D61">
        <w:rPr>
          <w:rFonts w:ascii="Arial" w:hAnsi="Arial" w:cs="Arial"/>
        </w:rPr>
        <w:t>ur</w:t>
      </w:r>
      <w:r w:rsidRPr="00D60ABD" w:rsidR="00100D61">
        <w:rPr>
          <w:rFonts w:ascii="Arial" w:hAnsi="Arial" w:cs="Arial"/>
        </w:rPr>
        <w:t>broj</w:t>
      </w:r>
      <w:proofErr w:type="spellEnd"/>
      <w:r w:rsidRPr="00D60ABD" w:rsidR="00100D61">
        <w:rPr>
          <w:rFonts w:ascii="Arial" w:hAnsi="Arial" w:cs="Arial"/>
        </w:rPr>
        <w:t xml:space="preserve">:  </w:t>
      </w:r>
      <w:r w:rsidR="00100D61">
        <w:rPr>
          <w:rFonts w:ascii="Arial" w:hAnsi="Arial" w:cs="Arial"/>
        </w:rPr>
        <w:t>511-19-44-25-1</w:t>
      </w:r>
      <w:r>
        <w:rPr>
          <w:rFonts w:ascii="Arial" w:hAnsi="Arial" w:cs="Arial"/>
        </w:rPr>
        <w:t>.</w:t>
      </w:r>
    </w:p>
    <w:p w:rsidR="000D495C" w:rsidP="000D495C" w:rsidRDefault="000D495C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A54526">
        <w:rPr>
          <w:rFonts w:ascii="Arial" w:hAnsi="Arial" w:cs="Arial"/>
        </w:rPr>
        <w:t>Izdavatelj</w:t>
      </w:r>
      <w:r w:rsidR="00D8653A">
        <w:rPr>
          <w:rFonts w:ascii="Arial" w:hAnsi="Arial" w:cs="Arial"/>
        </w:rPr>
        <w:t xml:space="preserve"> </w:t>
      </w:r>
      <w:r w:rsidR="00A54526">
        <w:rPr>
          <w:rFonts w:ascii="Arial" w:hAnsi="Arial" w:cs="Arial"/>
        </w:rPr>
        <w:t>prekršajnog naloga je dopisom</w:t>
      </w:r>
      <w:r w:rsidR="00036453">
        <w:rPr>
          <w:rFonts w:ascii="Arial" w:hAnsi="Arial" w:cs="Arial"/>
        </w:rPr>
        <w:t xml:space="preserve"> klasa: 211-07/26-3/4389, </w:t>
      </w:r>
      <w:proofErr w:type="spellStart"/>
      <w:r w:rsidR="00036453">
        <w:rPr>
          <w:rFonts w:ascii="Arial" w:hAnsi="Arial" w:cs="Arial"/>
        </w:rPr>
        <w:t>ur.broj</w:t>
      </w:r>
      <w:proofErr w:type="spellEnd"/>
      <w:r w:rsidR="00036453">
        <w:rPr>
          <w:rFonts w:ascii="Arial" w:hAnsi="Arial" w:cs="Arial"/>
        </w:rPr>
        <w:t>: 511-19-44-25-4</w:t>
      </w:r>
      <w:r w:rsidR="00A54526">
        <w:rPr>
          <w:rFonts w:ascii="Arial" w:hAnsi="Arial" w:cs="Arial"/>
        </w:rPr>
        <w:t xml:space="preserve"> od </w:t>
      </w:r>
      <w:r w:rsidR="00100D61">
        <w:rPr>
          <w:rFonts w:ascii="Arial" w:hAnsi="Arial" w:cs="Arial"/>
        </w:rPr>
        <w:t>23</w:t>
      </w:r>
      <w:r w:rsidR="009E4A47">
        <w:rPr>
          <w:rFonts w:ascii="Arial" w:hAnsi="Arial" w:cs="Arial"/>
        </w:rPr>
        <w:t>.</w:t>
      </w:r>
      <w:r w:rsidR="00100D61">
        <w:rPr>
          <w:rFonts w:ascii="Arial" w:hAnsi="Arial" w:cs="Arial"/>
        </w:rPr>
        <w:t xml:space="preserve"> travnja</w:t>
      </w:r>
      <w:r w:rsidR="00063C08">
        <w:rPr>
          <w:rFonts w:ascii="Arial" w:hAnsi="Arial" w:cs="Arial"/>
        </w:rPr>
        <w:t xml:space="preserve"> </w:t>
      </w:r>
      <w:r w:rsidR="00A54526">
        <w:rPr>
          <w:rFonts w:ascii="Arial" w:hAnsi="Arial" w:cs="Arial"/>
        </w:rPr>
        <w:t>202</w:t>
      </w:r>
      <w:r w:rsidR="00100D61">
        <w:rPr>
          <w:rFonts w:ascii="Arial" w:hAnsi="Arial" w:cs="Arial"/>
        </w:rPr>
        <w:t>6</w:t>
      </w:r>
      <w:r w:rsidR="00A54526">
        <w:rPr>
          <w:rFonts w:ascii="Arial" w:hAnsi="Arial" w:cs="Arial"/>
        </w:rPr>
        <w:t>. izvijestio sud da odustaju od</w:t>
      </w:r>
      <w:r w:rsidR="00100D61">
        <w:rPr>
          <w:rFonts w:ascii="Arial" w:hAnsi="Arial" w:cs="Arial"/>
        </w:rPr>
        <w:t xml:space="preserve"> prekršajnog naloga zbog toga što je nakon podnošenja utvrđeno da je okrivljenik uredno u zakonskom roku od tri dana platio pola izrečene novčane kazne po obavijesti o počinjenom prekršaju u iznosu od 30,00 eura dana 3. listopada 2025.</w:t>
      </w:r>
    </w:p>
    <w:p w:rsidR="00565A6C" w:rsidP="00565A6C" w:rsidRDefault="000D495C">
      <w:pPr>
        <w:ind w:firstLine="720"/>
        <w:rPr>
          <w:rFonts w:ascii="Arial" w:hAnsi="Arial" w:cs="Arial"/>
          <w:noProof/>
        </w:rPr>
      </w:pPr>
      <w:r>
        <w:rPr>
          <w:rFonts w:ascii="Arial" w:hAnsi="Arial" w:cs="Arial"/>
        </w:rPr>
        <w:t>4</w:t>
      </w:r>
      <w:r w:rsidR="00565A6C">
        <w:rPr>
          <w:rFonts w:ascii="Arial" w:hAnsi="Arial" w:cs="Arial"/>
        </w:rPr>
        <w:t>. Kako je odredbom</w:t>
      </w:r>
      <w:r w:rsidR="00565A6C">
        <w:rPr>
          <w:rFonts w:ascii="Arial" w:hAnsi="Arial" w:cs="Arial"/>
          <w:noProof/>
        </w:rPr>
        <w:t xml:space="preserve"> čl. 181.toč.3.  Prekršajnog zakona  propisano da će sud donijeti presudu kojom se optužba odbija kad tužitelj tijekom </w:t>
      </w:r>
      <w:r w:rsidR="00A54526">
        <w:rPr>
          <w:rFonts w:ascii="Arial" w:hAnsi="Arial" w:cs="Arial"/>
          <w:noProof/>
        </w:rPr>
        <w:t>postupka</w:t>
      </w:r>
      <w:r w:rsidR="00565A6C">
        <w:rPr>
          <w:rFonts w:ascii="Arial" w:hAnsi="Arial" w:cs="Arial"/>
          <w:noProof/>
        </w:rPr>
        <w:t xml:space="preserve"> odustane od optužnog prijedloga, odlučeno je kao u izreci.</w:t>
      </w:r>
    </w:p>
    <w:p w:rsidR="00565A6C" w:rsidP="00565A6C" w:rsidRDefault="00A54526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565A6C">
        <w:rPr>
          <w:rFonts w:ascii="Arial" w:hAnsi="Arial" w:cs="Arial"/>
        </w:rPr>
        <w:t>. Na temelju odredbe čl. 140. st. 2. Prekršajnog zakona, troškovi prekršajnog postupka padaju na teret proračunskih sredstava Suda.</w:t>
      </w:r>
    </w:p>
    <w:p w:rsidR="00565A6C" w:rsidP="00565A6C" w:rsidRDefault="00565A6C">
      <w:pPr>
        <w:ind w:firstLine="720"/>
        <w:rPr>
          <w:rFonts w:ascii="Arial" w:hAnsi="Arial" w:cs="Arial"/>
        </w:rPr>
      </w:pPr>
    </w:p>
    <w:p w:rsidR="00565A6C" w:rsidP="00565A6C" w:rsidRDefault="00565A6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Zagreb, </w:t>
      </w:r>
      <w:r w:rsidR="00036453">
        <w:rPr>
          <w:rFonts w:ascii="Arial" w:hAnsi="Arial" w:cs="Arial"/>
        </w:rPr>
        <w:t>11</w:t>
      </w:r>
      <w:r w:rsidR="009E4A47">
        <w:rPr>
          <w:rFonts w:ascii="Arial" w:hAnsi="Arial" w:cs="Arial"/>
        </w:rPr>
        <w:t>.</w:t>
      </w:r>
      <w:r w:rsidR="00036453">
        <w:rPr>
          <w:rFonts w:ascii="Arial" w:hAnsi="Arial" w:cs="Arial"/>
        </w:rPr>
        <w:t xml:space="preserve"> svibnja</w:t>
      </w:r>
      <w:r w:rsidR="006261EF">
        <w:rPr>
          <w:rFonts w:ascii="Arial" w:hAnsi="Arial" w:cs="Arial"/>
        </w:rPr>
        <w:t xml:space="preserve"> 202</w:t>
      </w:r>
      <w:r w:rsidR="00036453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565A6C" w:rsidP="00565A6C" w:rsidRDefault="00565A6C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Pr="00B26C3E" w:rsidR="00602E47" w:rsidP="00B26C3E" w:rsidRDefault="00E827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B26C3E" w:rsidR="00602E47">
        <w:rPr>
          <w:rFonts w:ascii="Arial" w:hAnsi="Arial" w:cs="Arial"/>
        </w:rPr>
        <w:t xml:space="preserve">Zapisničar  </w:t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  <w:t xml:space="preserve">  Sudac</w:t>
      </w:r>
    </w:p>
    <w:p w:rsidRPr="00B26C3E" w:rsidR="00602E47" w:rsidP="00B26C3E" w:rsidRDefault="00E827A7">
      <w:pPr>
        <w:rPr>
          <w:rFonts w:ascii="Arial" w:hAnsi="Arial" w:cs="Arial"/>
        </w:rPr>
      </w:pPr>
      <w:r>
        <w:rPr>
          <w:rFonts w:ascii="Arial" w:hAnsi="Arial" w:cs="Arial"/>
        </w:rPr>
        <w:t>Senka Višekruna</w:t>
      </w:r>
      <w:bookmarkStart w:name="_GoBack" w:id="0"/>
      <w:bookmarkEnd w:id="0"/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Pr="00B26C3E" w:rsidR="00602E47">
        <w:rPr>
          <w:rFonts w:ascii="Arial" w:hAnsi="Arial" w:cs="Arial"/>
        </w:rPr>
        <w:tab/>
      </w:r>
      <w:r w:rsidR="00D90A4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Antonija Golac </w:t>
      </w:r>
      <w:r w:rsidRPr="00B26C3E" w:rsidR="00602E47">
        <w:rPr>
          <w:rFonts w:ascii="Arial" w:hAnsi="Arial" w:cs="Arial"/>
        </w:rPr>
        <w:t xml:space="preserve"> </w:t>
      </w:r>
    </w:p>
    <w:p w:rsidR="00565A6C" w:rsidP="00565A6C" w:rsidRDefault="00565A6C">
      <w:pPr>
        <w:jc w:val="left"/>
        <w:rPr>
          <w:rFonts w:ascii="Arial" w:hAnsi="Arial" w:cs="Arial"/>
        </w:rPr>
      </w:pPr>
    </w:p>
    <w:p w:rsidR="00565A6C" w:rsidP="00565A6C" w:rsidRDefault="00565A6C">
      <w:pPr>
        <w:tabs>
          <w:tab w:val="left" w:pos="3690"/>
        </w:tabs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</w:p>
    <w:p w:rsidR="00565A6C" w:rsidP="00565A6C" w:rsidRDefault="00565A6C">
      <w:p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POUKA O PRAVNOM LIJEKU:</w:t>
      </w:r>
    </w:p>
    <w:p w:rsidR="00565A6C" w:rsidP="00565A6C" w:rsidRDefault="00565A6C">
      <w:pPr>
        <w:ind w:firstLine="720"/>
        <w:rPr>
          <w:rFonts w:ascii="Arial" w:hAnsi="Arial" w:cs="Arial"/>
        </w:rPr>
      </w:pPr>
    </w:p>
    <w:p w:rsidR="00565A6C" w:rsidP="00565A6C" w:rsidRDefault="00565A6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Protiv ove presude tužitelj ima pravo žalbe u roku 8 (osam) dana od dana primitka prijepisa presude. Žalba se podnosi ovom Sudu na adresu: Zagreb,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Avenija Dubrovnik 8, pozivom na gornji broj, u dva istovjetna primjerka. O žalbi odlučuje Visoki prekršajni sud RH.  </w:t>
      </w:r>
    </w:p>
    <w:p w:rsidR="006261EF" w:rsidP="006261EF" w:rsidRDefault="006261EF">
      <w:pPr>
        <w:rPr>
          <w:rFonts w:ascii="Arial" w:hAnsi="Arial" w:cs="Arial"/>
        </w:rPr>
      </w:pPr>
    </w:p>
    <w:p w:rsidR="006261EF" w:rsidP="006261EF" w:rsidRDefault="006261E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DOSTAVNA NAREDBA:</w:t>
      </w:r>
    </w:p>
    <w:p w:rsidRPr="00E827A7" w:rsidR="00E827A7" w:rsidP="00E827A7" w:rsidRDefault="006261EF">
      <w:pPr>
        <w:pStyle w:val="Odlomakpopisa"/>
        <w:numPr>
          <w:ilvl w:val="0"/>
          <w:numId w:val="18"/>
        </w:numPr>
        <w:rPr>
          <w:rFonts w:ascii="Arial" w:hAnsi="Arial" w:cs="Arial"/>
        </w:rPr>
      </w:pPr>
      <w:r w:rsidRPr="00E827A7">
        <w:rPr>
          <w:rFonts w:ascii="Arial" w:hAnsi="Arial" w:cs="Arial"/>
        </w:rPr>
        <w:t>Okrivljeni</w:t>
      </w:r>
      <w:r w:rsidRPr="00E827A7" w:rsidR="00E827A7">
        <w:rPr>
          <w:rFonts w:ascii="Arial" w:hAnsi="Arial" w:cs="Arial"/>
        </w:rPr>
        <w:t>k</w:t>
      </w:r>
      <w:r w:rsidRPr="00E827A7">
        <w:rPr>
          <w:rFonts w:ascii="Arial" w:hAnsi="Arial" w:cs="Arial"/>
        </w:rPr>
        <w:t>:</w:t>
      </w:r>
      <w:r w:rsidRPr="00E827A7" w:rsidR="00E827A7">
        <w:rPr>
          <w:rFonts w:ascii="Arial" w:hAnsi="Arial" w:cs="Arial"/>
        </w:rPr>
        <w:t xml:space="preserve"> </w:t>
      </w:r>
      <w:r w:rsidR="00036453">
        <w:rPr>
          <w:rFonts w:ascii="Arial" w:hAnsi="Arial" w:cs="Arial"/>
        </w:rPr>
        <w:t xml:space="preserve">Tomislav </w:t>
      </w:r>
      <w:proofErr w:type="spellStart"/>
      <w:r w:rsidR="00036453">
        <w:rPr>
          <w:rFonts w:ascii="Arial" w:hAnsi="Arial" w:cs="Arial"/>
        </w:rPr>
        <w:t>Balabanić</w:t>
      </w:r>
      <w:proofErr w:type="spellEnd"/>
      <w:r w:rsidR="00036453">
        <w:rPr>
          <w:rFonts w:ascii="Arial" w:hAnsi="Arial" w:cs="Arial"/>
        </w:rPr>
        <w:t>, Zagreb, Ulica grada Chicaga 19</w:t>
      </w:r>
    </w:p>
    <w:p w:rsidRPr="00E827A7" w:rsidR="006261EF" w:rsidP="00E827A7" w:rsidRDefault="006261EF">
      <w:pPr>
        <w:pStyle w:val="Odlomakpopisa"/>
        <w:numPr>
          <w:ilvl w:val="0"/>
          <w:numId w:val="18"/>
        </w:numPr>
        <w:rPr>
          <w:rFonts w:ascii="Arial" w:hAnsi="Arial" w:cs="Arial"/>
        </w:rPr>
      </w:pPr>
      <w:r w:rsidRPr="00E827A7">
        <w:rPr>
          <w:rFonts w:ascii="Arial" w:hAnsi="Arial" w:cs="Arial"/>
        </w:rPr>
        <w:t xml:space="preserve">tužitelj: </w:t>
      </w:r>
      <w:r w:rsidRPr="00E827A7" w:rsidR="00A54526">
        <w:rPr>
          <w:rFonts w:ascii="Arial" w:hAnsi="Arial" w:cs="Arial"/>
        </w:rPr>
        <w:t xml:space="preserve">PUZ, I. </w:t>
      </w:r>
      <w:r w:rsidRPr="00E827A7" w:rsidR="00E827A7">
        <w:rPr>
          <w:rFonts w:ascii="Arial" w:hAnsi="Arial" w:cs="Arial"/>
        </w:rPr>
        <w:t>p</w:t>
      </w:r>
      <w:r w:rsidRPr="00E827A7" w:rsidR="00A54526">
        <w:rPr>
          <w:rFonts w:ascii="Arial" w:hAnsi="Arial" w:cs="Arial"/>
        </w:rPr>
        <w:t>ostaja prometne policije</w:t>
      </w:r>
      <w:r w:rsidRPr="00E827A7" w:rsidR="00E827A7">
        <w:rPr>
          <w:rFonts w:ascii="Arial" w:hAnsi="Arial" w:cs="Arial"/>
        </w:rPr>
        <w:t xml:space="preserve"> Zagreb</w:t>
      </w:r>
    </w:p>
    <w:p w:rsidR="00565A6C" w:rsidP="00E827A7" w:rsidRDefault="00E827A7">
      <w:pPr>
        <w:pStyle w:val="Odlomakpopisa"/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spis</w:t>
      </w:r>
      <w:r w:rsidR="00602E47">
        <w:rPr>
          <w:rFonts w:ascii="Arial" w:hAnsi="Arial" w:cs="Arial"/>
        </w:rPr>
        <w:t xml:space="preserve"> </w:t>
      </w:r>
    </w:p>
    <w:p w:rsidR="00565A6C" w:rsidP="00565A6C" w:rsidRDefault="00565A6C">
      <w:pPr>
        <w:rPr>
          <w:rFonts w:ascii="Arial" w:hAnsi="Arial" w:cs="Arial"/>
        </w:rPr>
      </w:pPr>
    </w:p>
    <w:p w:rsidRPr="00D60ABD" w:rsidR="005620D1" w:rsidP="00565A6C" w:rsidRDefault="005620D1">
      <w:pPr>
        <w:ind w:firstLine="708"/>
        <w:rPr>
          <w:rFonts w:ascii="Arial" w:hAnsi="Arial" w:cs="Arial"/>
        </w:rPr>
      </w:pPr>
    </w:p>
    <w:sectPr w:rsidRPr="00D60ABD" w:rsidR="005620D1" w:rsidSect="005A72AA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1418" w:right="1418" w:bottom="993" w:left="1418" w:header="1418" w:footer="141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F0AFB" w:rsidRDefault="009F0AFB">
      <w:r>
        <w:separator/>
      </w:r>
    </w:p>
  </w:endnote>
  <w:endnote w:type="continuationSeparator" w:id="0">
    <w:p w:rsidR="009F0AFB" w:rsidRDefault="009F0AFB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300ECF" w:rsidRDefault="006E6BD6">
    <w:pPr>
      <w:pStyle w:val="Podno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F0AFB" w:rsidRDefault="009F0AFB">
      <w:r>
        <w:separator/>
      </w:r>
    </w:p>
  </w:footnote>
  <w:footnote w:type="continuationSeparator" w:id="0">
    <w:p w:rsidR="009F0AFB" w:rsidRDefault="009F0AFB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AB127A" w:rsidRDefault="006E6BD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E6BD6" w:rsidRDefault="006E6BD6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B0DDF" w:rsidP="004B0DDF" w:rsidRDefault="00B27F29">
    <w:pPr>
      <w:pStyle w:val="Naslov5"/>
      <w:jc w:val="right"/>
      <w:rPr>
        <w:rFonts w:ascii="Arial" w:hAnsi="Arial" w:cs="Arial"/>
        <w:bCs/>
        <w:sz w:val="24"/>
      </w:rPr>
    </w:pPr>
    <w:r w:rsidRPr="00565A6C">
      <w:rPr>
        <w:rFonts w:ascii="Arial" w:hAnsi="Arial" w:cs="Arial"/>
      </w:rPr>
      <w:fldChar w:fldCharType="begin"/>
    </w:r>
    <w:r w:rsidRPr="00565A6C">
      <w:rPr>
        <w:rFonts w:ascii="Arial" w:hAnsi="Arial" w:cs="Arial"/>
      </w:rPr>
      <w:instrText>PAGE   \* MERGEFORMAT</w:instrText>
    </w:r>
    <w:r w:rsidRPr="00565A6C">
      <w:rPr>
        <w:rFonts w:ascii="Arial" w:hAnsi="Arial" w:cs="Arial"/>
      </w:rPr>
      <w:fldChar w:fldCharType="separate"/>
    </w:r>
    <w:r w:rsidR="00FC0BDB">
      <w:rPr>
        <w:rFonts w:ascii="Arial" w:hAnsi="Arial" w:cs="Arial"/>
        <w:noProof/>
      </w:rPr>
      <w:t>2</w:t>
    </w:r>
    <w:r w:rsidRPr="00565A6C">
      <w:rPr>
        <w:rFonts w:ascii="Arial" w:hAnsi="Arial" w:cs="Arial"/>
      </w:rPr>
      <w:fldChar w:fldCharType="end"/>
    </w:r>
    <w:r w:rsidRPr="00565A6C" w:rsidR="00CB6941">
      <w:rPr>
        <w:rFonts w:ascii="Arial" w:hAnsi="Arial" w:cs="Arial"/>
      </w:rPr>
      <w:t xml:space="preserve">       </w:t>
    </w:r>
    <w:r w:rsidR="004B0DDF">
      <w:rPr>
        <w:rFonts w:ascii="Arial" w:hAnsi="Arial" w:cs="Arial"/>
        <w:bCs/>
        <w:sz w:val="24"/>
      </w:rPr>
      <w:t>Poslovni broj:  Pp</w:t>
    </w:r>
    <w:r w:rsidRPr="00565A6C" w:rsidR="004B0DDF">
      <w:rPr>
        <w:rFonts w:ascii="Arial" w:hAnsi="Arial" w:cs="Arial"/>
        <w:bCs/>
        <w:sz w:val="24"/>
      </w:rPr>
      <w:t>-</w:t>
    </w:r>
    <w:r w:rsidR="00100D61">
      <w:rPr>
        <w:rFonts w:ascii="Arial" w:hAnsi="Arial" w:cs="Arial"/>
        <w:bCs/>
        <w:sz w:val="24"/>
      </w:rPr>
      <w:t>6364</w:t>
    </w:r>
    <w:r w:rsidRPr="00565A6C" w:rsidR="004B0DDF">
      <w:rPr>
        <w:rFonts w:ascii="Arial" w:hAnsi="Arial" w:cs="Arial"/>
        <w:bCs/>
        <w:sz w:val="24"/>
      </w:rPr>
      <w:t>/</w:t>
    </w:r>
    <w:r w:rsidR="004B0DDF">
      <w:rPr>
        <w:rFonts w:ascii="Arial" w:hAnsi="Arial" w:cs="Arial"/>
        <w:bCs/>
        <w:sz w:val="24"/>
      </w:rPr>
      <w:t>202</w:t>
    </w:r>
    <w:r w:rsidR="00100D61">
      <w:rPr>
        <w:rFonts w:ascii="Arial" w:hAnsi="Arial" w:cs="Arial"/>
        <w:bCs/>
        <w:sz w:val="24"/>
      </w:rPr>
      <w:t>6</w:t>
    </w:r>
  </w:p>
  <w:p w:rsidR="00B27F29" w:rsidRDefault="00B27F29">
    <w:pPr>
      <w:pStyle w:val="Zaglavlje"/>
      <w:jc w:val="center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E6BD6" w:rsidP="00116B58" w:rsidRDefault="00116B58">
    <w:pPr>
      <w:tabs>
        <w:tab w:val="left" w:pos="3885"/>
        <w:tab w:val="right" w:pos="9070"/>
      </w:tabs>
      <w:jc w:val="right"/>
      <w:rPr>
        <w:b/>
        <w:bCs/>
      </w:rPr>
    </w:pPr>
    <w:r>
      <w:rPr>
        <w:bCs/>
      </w:rPr>
      <w:tab/>
    </w:r>
    <w:r>
      <w:rPr>
        <w:bCs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C3081"/>
    <w:multiLevelType w:val="hybridMultilevel"/>
    <w:tmpl w:val="260E61CA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B40D7"/>
    <w:multiLevelType w:val="hybridMultilevel"/>
    <w:tmpl w:val="E0F6E8CC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E3B90"/>
    <w:multiLevelType w:val="hybridMultilevel"/>
    <w:tmpl w:val="E1DAED9A"/>
    <w:lvl w:ilvl="0" w:tplc="DB0E3C2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hint="default" w:ascii="Wingdings" w:hAnsi="Wingdings"/>
      </w:rPr>
    </w:lvl>
  </w:abstractNum>
  <w:abstractNum w:abstractNumId="3">
    <w:nsid w:val="112A2776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C195E"/>
    <w:multiLevelType w:val="hybridMultilevel"/>
    <w:tmpl w:val="68A4B2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7E00D8"/>
    <w:multiLevelType w:val="hybridMultilevel"/>
    <w:tmpl w:val="AD5C1680"/>
    <w:lvl w:ilvl="0" w:tplc="F8E8944C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04248F"/>
    <w:multiLevelType w:val="hybridMultilevel"/>
    <w:tmpl w:val="19623854"/>
    <w:lvl w:ilvl="0" w:tplc="14B60A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5AD60684"/>
    <w:multiLevelType w:val="hybridMultilevel"/>
    <w:tmpl w:val="1C682514"/>
    <w:lvl w:ilvl="0" w:tplc="A322EF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>
    <w:nsid w:val="5E4F3D10"/>
    <w:multiLevelType w:val="hybridMultilevel"/>
    <w:tmpl w:val="F648F3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B27FE9"/>
    <w:multiLevelType w:val="hybridMultilevel"/>
    <w:tmpl w:val="9FC267A8"/>
    <w:lvl w:ilvl="0" w:tplc="CC6250A8">
      <w:start w:val="1"/>
      <w:numFmt w:val="decimal"/>
      <w:lvlText w:val="%1."/>
      <w:lvlJc w:val="left"/>
      <w:pPr>
        <w:tabs>
          <w:tab w:val="num" w:pos="1683"/>
        </w:tabs>
        <w:ind w:left="1683" w:hanging="97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B6A069B"/>
    <w:multiLevelType w:val="hybridMultilevel"/>
    <w:tmpl w:val="5D66A68E"/>
    <w:lvl w:ilvl="0" w:tplc="7E8AF3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EB5721A"/>
    <w:multiLevelType w:val="hybridMultilevel"/>
    <w:tmpl w:val="99EA22D2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2C3416"/>
    <w:multiLevelType w:val="hybridMultilevel"/>
    <w:tmpl w:val="7B62BC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8FB7F6E"/>
    <w:multiLevelType w:val="hybridMultilevel"/>
    <w:tmpl w:val="CF16F6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3"/>
  </w:num>
  <w:num w:numId="5">
    <w:abstractNumId w:val="9"/>
  </w:num>
  <w:num w:numId="6">
    <w:abstractNumId w:val="2"/>
  </w:num>
  <w:num w:numId="7">
    <w:abstractNumId w:val="11"/>
  </w:num>
  <w:num w:numId="8">
    <w:abstractNumId w:val="12"/>
  </w:num>
  <w:num w:numId="9">
    <w:abstractNumId w:val="16"/>
  </w:num>
  <w:num w:numId="10">
    <w:abstractNumId w:val="3"/>
  </w:num>
  <w:num w:numId="11">
    <w:abstractNumId w:val="4"/>
  </w:num>
  <w:num w:numId="12">
    <w:abstractNumId w:val="5"/>
  </w:num>
  <w:num w:numId="13">
    <w:abstractNumId w:val="15"/>
  </w:num>
  <w:num w:numId="14">
    <w:abstractNumId w:val="0"/>
  </w:num>
  <w:num w:numId="15">
    <w:abstractNumId w:val="1"/>
  </w:num>
  <w:num w:numId="16">
    <w:abstractNumId w:val="1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4608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3895"/>
    <w:rsid w:val="0000499A"/>
    <w:rsid w:val="00005898"/>
    <w:rsid w:val="00011A82"/>
    <w:rsid w:val="000147C4"/>
    <w:rsid w:val="00020E94"/>
    <w:rsid w:val="00020FD5"/>
    <w:rsid w:val="0003101D"/>
    <w:rsid w:val="00031408"/>
    <w:rsid w:val="000335D6"/>
    <w:rsid w:val="00033A59"/>
    <w:rsid w:val="00036453"/>
    <w:rsid w:val="00037E96"/>
    <w:rsid w:val="000428AE"/>
    <w:rsid w:val="00053F29"/>
    <w:rsid w:val="000572F5"/>
    <w:rsid w:val="00061FED"/>
    <w:rsid w:val="00062168"/>
    <w:rsid w:val="00063C08"/>
    <w:rsid w:val="000663D2"/>
    <w:rsid w:val="000703F7"/>
    <w:rsid w:val="00073185"/>
    <w:rsid w:val="0008161C"/>
    <w:rsid w:val="00087842"/>
    <w:rsid w:val="00090DA4"/>
    <w:rsid w:val="00091D97"/>
    <w:rsid w:val="00093FCE"/>
    <w:rsid w:val="000948A3"/>
    <w:rsid w:val="000949E6"/>
    <w:rsid w:val="000A11D0"/>
    <w:rsid w:val="000A4D05"/>
    <w:rsid w:val="000A6654"/>
    <w:rsid w:val="000B1B53"/>
    <w:rsid w:val="000B23DA"/>
    <w:rsid w:val="000B6F65"/>
    <w:rsid w:val="000C197F"/>
    <w:rsid w:val="000D495C"/>
    <w:rsid w:val="000D49DC"/>
    <w:rsid w:val="000D4C3C"/>
    <w:rsid w:val="000D57FF"/>
    <w:rsid w:val="000D6E8A"/>
    <w:rsid w:val="000E26B4"/>
    <w:rsid w:val="000E349C"/>
    <w:rsid w:val="000E463C"/>
    <w:rsid w:val="000E5C61"/>
    <w:rsid w:val="00100D61"/>
    <w:rsid w:val="001029F0"/>
    <w:rsid w:val="0010349A"/>
    <w:rsid w:val="00111229"/>
    <w:rsid w:val="00116B58"/>
    <w:rsid w:val="001170A0"/>
    <w:rsid w:val="00136779"/>
    <w:rsid w:val="001372D2"/>
    <w:rsid w:val="001552BD"/>
    <w:rsid w:val="001563A9"/>
    <w:rsid w:val="00174DC4"/>
    <w:rsid w:val="001805F4"/>
    <w:rsid w:val="00185DC3"/>
    <w:rsid w:val="00186211"/>
    <w:rsid w:val="00190AB6"/>
    <w:rsid w:val="001952BD"/>
    <w:rsid w:val="001A0253"/>
    <w:rsid w:val="001A0CF8"/>
    <w:rsid w:val="001A4E53"/>
    <w:rsid w:val="001A5443"/>
    <w:rsid w:val="001A545F"/>
    <w:rsid w:val="001B0F11"/>
    <w:rsid w:val="001B7D2A"/>
    <w:rsid w:val="001C625B"/>
    <w:rsid w:val="001D081A"/>
    <w:rsid w:val="001E1171"/>
    <w:rsid w:val="001E7A1D"/>
    <w:rsid w:val="001F3F92"/>
    <w:rsid w:val="00207851"/>
    <w:rsid w:val="00210D45"/>
    <w:rsid w:val="002113EE"/>
    <w:rsid w:val="002128BA"/>
    <w:rsid w:val="0022212D"/>
    <w:rsid w:val="00222131"/>
    <w:rsid w:val="00224281"/>
    <w:rsid w:val="00225759"/>
    <w:rsid w:val="00226E8A"/>
    <w:rsid w:val="00227846"/>
    <w:rsid w:val="00230A7E"/>
    <w:rsid w:val="002317A7"/>
    <w:rsid w:val="00232F6C"/>
    <w:rsid w:val="0023720B"/>
    <w:rsid w:val="00242B70"/>
    <w:rsid w:val="00244521"/>
    <w:rsid w:val="00247216"/>
    <w:rsid w:val="00262F13"/>
    <w:rsid w:val="00263AB7"/>
    <w:rsid w:val="00272854"/>
    <w:rsid w:val="0028535F"/>
    <w:rsid w:val="00290107"/>
    <w:rsid w:val="002A3849"/>
    <w:rsid w:val="002A781E"/>
    <w:rsid w:val="002B1F8B"/>
    <w:rsid w:val="002B7D9E"/>
    <w:rsid w:val="002C18AE"/>
    <w:rsid w:val="002D40FB"/>
    <w:rsid w:val="002D5779"/>
    <w:rsid w:val="002D5C85"/>
    <w:rsid w:val="002E13BC"/>
    <w:rsid w:val="002E4B68"/>
    <w:rsid w:val="002E4C43"/>
    <w:rsid w:val="002E6188"/>
    <w:rsid w:val="002E6F59"/>
    <w:rsid w:val="002F1166"/>
    <w:rsid w:val="002F186B"/>
    <w:rsid w:val="00300ECF"/>
    <w:rsid w:val="00301146"/>
    <w:rsid w:val="00301CD3"/>
    <w:rsid w:val="00305AF1"/>
    <w:rsid w:val="003134E3"/>
    <w:rsid w:val="003147D2"/>
    <w:rsid w:val="00325D58"/>
    <w:rsid w:val="00335329"/>
    <w:rsid w:val="003375C1"/>
    <w:rsid w:val="00340458"/>
    <w:rsid w:val="00341F85"/>
    <w:rsid w:val="00342412"/>
    <w:rsid w:val="0035095E"/>
    <w:rsid w:val="00350C76"/>
    <w:rsid w:val="00354F2C"/>
    <w:rsid w:val="00355B48"/>
    <w:rsid w:val="003563B0"/>
    <w:rsid w:val="003664C4"/>
    <w:rsid w:val="003701B5"/>
    <w:rsid w:val="003724CE"/>
    <w:rsid w:val="00372608"/>
    <w:rsid w:val="00372A4C"/>
    <w:rsid w:val="00380027"/>
    <w:rsid w:val="00386646"/>
    <w:rsid w:val="0039453E"/>
    <w:rsid w:val="00395EBA"/>
    <w:rsid w:val="00396622"/>
    <w:rsid w:val="003969EB"/>
    <w:rsid w:val="003A1E2C"/>
    <w:rsid w:val="003A22B0"/>
    <w:rsid w:val="003A6CCD"/>
    <w:rsid w:val="003B169C"/>
    <w:rsid w:val="003B17AA"/>
    <w:rsid w:val="003C114C"/>
    <w:rsid w:val="003C4783"/>
    <w:rsid w:val="003D42BF"/>
    <w:rsid w:val="003D71CC"/>
    <w:rsid w:val="003D7B2F"/>
    <w:rsid w:val="003E33D2"/>
    <w:rsid w:val="003F0D16"/>
    <w:rsid w:val="003F0F43"/>
    <w:rsid w:val="003F2DBE"/>
    <w:rsid w:val="003F31B0"/>
    <w:rsid w:val="003F5248"/>
    <w:rsid w:val="003F53BB"/>
    <w:rsid w:val="003F6F5D"/>
    <w:rsid w:val="004011AB"/>
    <w:rsid w:val="00401634"/>
    <w:rsid w:val="00415B65"/>
    <w:rsid w:val="00416567"/>
    <w:rsid w:val="00421E6E"/>
    <w:rsid w:val="00427E53"/>
    <w:rsid w:val="00435207"/>
    <w:rsid w:val="00436971"/>
    <w:rsid w:val="00442F33"/>
    <w:rsid w:val="00447A4E"/>
    <w:rsid w:val="00454FBC"/>
    <w:rsid w:val="00465BB3"/>
    <w:rsid w:val="00470308"/>
    <w:rsid w:val="004718D5"/>
    <w:rsid w:val="00471C0E"/>
    <w:rsid w:val="004810F6"/>
    <w:rsid w:val="0048278C"/>
    <w:rsid w:val="004916EB"/>
    <w:rsid w:val="004A1834"/>
    <w:rsid w:val="004B0DDF"/>
    <w:rsid w:val="004B25A6"/>
    <w:rsid w:val="004B5498"/>
    <w:rsid w:val="004C3EA6"/>
    <w:rsid w:val="004C442E"/>
    <w:rsid w:val="004E1657"/>
    <w:rsid w:val="004E3ED4"/>
    <w:rsid w:val="004E51FB"/>
    <w:rsid w:val="004E5322"/>
    <w:rsid w:val="004E7F69"/>
    <w:rsid w:val="004F168E"/>
    <w:rsid w:val="004F3ECC"/>
    <w:rsid w:val="004F58D9"/>
    <w:rsid w:val="004F78C0"/>
    <w:rsid w:val="005054AF"/>
    <w:rsid w:val="00505E93"/>
    <w:rsid w:val="00507DA5"/>
    <w:rsid w:val="00514C5A"/>
    <w:rsid w:val="0052137B"/>
    <w:rsid w:val="00523A97"/>
    <w:rsid w:val="00532C84"/>
    <w:rsid w:val="0055532B"/>
    <w:rsid w:val="00555AE1"/>
    <w:rsid w:val="00555ECE"/>
    <w:rsid w:val="00557150"/>
    <w:rsid w:val="00557218"/>
    <w:rsid w:val="005620D1"/>
    <w:rsid w:val="00565A6C"/>
    <w:rsid w:val="005664F3"/>
    <w:rsid w:val="00570585"/>
    <w:rsid w:val="00571C8B"/>
    <w:rsid w:val="0057606A"/>
    <w:rsid w:val="00576562"/>
    <w:rsid w:val="00582FB2"/>
    <w:rsid w:val="00586BB4"/>
    <w:rsid w:val="00587EEF"/>
    <w:rsid w:val="00591B43"/>
    <w:rsid w:val="005939A7"/>
    <w:rsid w:val="005972E7"/>
    <w:rsid w:val="005A0C80"/>
    <w:rsid w:val="005A11F6"/>
    <w:rsid w:val="005A14F0"/>
    <w:rsid w:val="005A72AA"/>
    <w:rsid w:val="005B199D"/>
    <w:rsid w:val="005B3154"/>
    <w:rsid w:val="005B6198"/>
    <w:rsid w:val="005C2845"/>
    <w:rsid w:val="005C5C2D"/>
    <w:rsid w:val="005C74A5"/>
    <w:rsid w:val="005D0980"/>
    <w:rsid w:val="005D2CB8"/>
    <w:rsid w:val="005D55EE"/>
    <w:rsid w:val="005D5A4A"/>
    <w:rsid w:val="005E17A1"/>
    <w:rsid w:val="005E6310"/>
    <w:rsid w:val="005F04D9"/>
    <w:rsid w:val="005F1782"/>
    <w:rsid w:val="005F7F1E"/>
    <w:rsid w:val="00602E47"/>
    <w:rsid w:val="0061019E"/>
    <w:rsid w:val="00612A6D"/>
    <w:rsid w:val="00617B34"/>
    <w:rsid w:val="006227D7"/>
    <w:rsid w:val="00625535"/>
    <w:rsid w:val="006261EF"/>
    <w:rsid w:val="00626DE7"/>
    <w:rsid w:val="00637D21"/>
    <w:rsid w:val="006402E6"/>
    <w:rsid w:val="0064797D"/>
    <w:rsid w:val="00667F4C"/>
    <w:rsid w:val="0067194C"/>
    <w:rsid w:val="006743B2"/>
    <w:rsid w:val="006771BA"/>
    <w:rsid w:val="00677C21"/>
    <w:rsid w:val="00682445"/>
    <w:rsid w:val="00682C51"/>
    <w:rsid w:val="00684174"/>
    <w:rsid w:val="00690140"/>
    <w:rsid w:val="006919A6"/>
    <w:rsid w:val="00692082"/>
    <w:rsid w:val="00692C69"/>
    <w:rsid w:val="00697747"/>
    <w:rsid w:val="006B2B61"/>
    <w:rsid w:val="006B2DA4"/>
    <w:rsid w:val="006C3218"/>
    <w:rsid w:val="006C32BC"/>
    <w:rsid w:val="006C5575"/>
    <w:rsid w:val="006D2C29"/>
    <w:rsid w:val="006D2E92"/>
    <w:rsid w:val="006D3730"/>
    <w:rsid w:val="006D3A2E"/>
    <w:rsid w:val="006D68FB"/>
    <w:rsid w:val="006D7ACB"/>
    <w:rsid w:val="006D7DF8"/>
    <w:rsid w:val="006E26A1"/>
    <w:rsid w:val="006E4618"/>
    <w:rsid w:val="006E6250"/>
    <w:rsid w:val="006E6BD6"/>
    <w:rsid w:val="006E6CEE"/>
    <w:rsid w:val="006F11B2"/>
    <w:rsid w:val="006F29A7"/>
    <w:rsid w:val="006F4BB6"/>
    <w:rsid w:val="006F6775"/>
    <w:rsid w:val="006F6F2E"/>
    <w:rsid w:val="006F7146"/>
    <w:rsid w:val="00700733"/>
    <w:rsid w:val="007064B3"/>
    <w:rsid w:val="00706BCD"/>
    <w:rsid w:val="007119A7"/>
    <w:rsid w:val="0071371A"/>
    <w:rsid w:val="00714175"/>
    <w:rsid w:val="00714586"/>
    <w:rsid w:val="00715F12"/>
    <w:rsid w:val="007251A0"/>
    <w:rsid w:val="007301BC"/>
    <w:rsid w:val="00733369"/>
    <w:rsid w:val="00734C27"/>
    <w:rsid w:val="00740E01"/>
    <w:rsid w:val="0075524D"/>
    <w:rsid w:val="00756B87"/>
    <w:rsid w:val="00761C44"/>
    <w:rsid w:val="007673DD"/>
    <w:rsid w:val="00767430"/>
    <w:rsid w:val="00772B8C"/>
    <w:rsid w:val="00774626"/>
    <w:rsid w:val="00776DFA"/>
    <w:rsid w:val="00776E09"/>
    <w:rsid w:val="00780B94"/>
    <w:rsid w:val="007918ED"/>
    <w:rsid w:val="00795DD2"/>
    <w:rsid w:val="007A374A"/>
    <w:rsid w:val="007A45FA"/>
    <w:rsid w:val="007A4BCD"/>
    <w:rsid w:val="007C1589"/>
    <w:rsid w:val="007C2DD4"/>
    <w:rsid w:val="007C5EE5"/>
    <w:rsid w:val="007D07D2"/>
    <w:rsid w:val="007D220F"/>
    <w:rsid w:val="007D3EEC"/>
    <w:rsid w:val="007E4BB4"/>
    <w:rsid w:val="007E7F33"/>
    <w:rsid w:val="007F2E3C"/>
    <w:rsid w:val="007F33ED"/>
    <w:rsid w:val="007F3A17"/>
    <w:rsid w:val="007F4223"/>
    <w:rsid w:val="0080301F"/>
    <w:rsid w:val="00811048"/>
    <w:rsid w:val="00812E7C"/>
    <w:rsid w:val="008132E9"/>
    <w:rsid w:val="00814B43"/>
    <w:rsid w:val="008170E0"/>
    <w:rsid w:val="0082245A"/>
    <w:rsid w:val="0082309E"/>
    <w:rsid w:val="008230E3"/>
    <w:rsid w:val="00823C44"/>
    <w:rsid w:val="008356B5"/>
    <w:rsid w:val="008365FA"/>
    <w:rsid w:val="00842AE9"/>
    <w:rsid w:val="008460D8"/>
    <w:rsid w:val="00846719"/>
    <w:rsid w:val="008475A5"/>
    <w:rsid w:val="0085059D"/>
    <w:rsid w:val="00851E44"/>
    <w:rsid w:val="00861E92"/>
    <w:rsid w:val="0086406C"/>
    <w:rsid w:val="00864ED7"/>
    <w:rsid w:val="008660DB"/>
    <w:rsid w:val="00874838"/>
    <w:rsid w:val="00874919"/>
    <w:rsid w:val="00876072"/>
    <w:rsid w:val="008837C9"/>
    <w:rsid w:val="008943C0"/>
    <w:rsid w:val="008950A9"/>
    <w:rsid w:val="008954BE"/>
    <w:rsid w:val="008A01B6"/>
    <w:rsid w:val="008A01CD"/>
    <w:rsid w:val="008A0307"/>
    <w:rsid w:val="008A22FE"/>
    <w:rsid w:val="008A2CA3"/>
    <w:rsid w:val="008A40F1"/>
    <w:rsid w:val="008A449A"/>
    <w:rsid w:val="008A7350"/>
    <w:rsid w:val="008B5214"/>
    <w:rsid w:val="008B6340"/>
    <w:rsid w:val="008C164D"/>
    <w:rsid w:val="008D5FD0"/>
    <w:rsid w:val="008D6044"/>
    <w:rsid w:val="008D6163"/>
    <w:rsid w:val="008F079D"/>
    <w:rsid w:val="008F21A6"/>
    <w:rsid w:val="008F2754"/>
    <w:rsid w:val="008F61E0"/>
    <w:rsid w:val="00904876"/>
    <w:rsid w:val="00913ED6"/>
    <w:rsid w:val="00924812"/>
    <w:rsid w:val="00924F94"/>
    <w:rsid w:val="00926D7F"/>
    <w:rsid w:val="00933FB2"/>
    <w:rsid w:val="00934FD9"/>
    <w:rsid w:val="0093521D"/>
    <w:rsid w:val="00936986"/>
    <w:rsid w:val="00945636"/>
    <w:rsid w:val="00947230"/>
    <w:rsid w:val="00947C9C"/>
    <w:rsid w:val="009511AB"/>
    <w:rsid w:val="009573E6"/>
    <w:rsid w:val="009636ED"/>
    <w:rsid w:val="009826C5"/>
    <w:rsid w:val="009868CF"/>
    <w:rsid w:val="0098762A"/>
    <w:rsid w:val="00992906"/>
    <w:rsid w:val="009A15E8"/>
    <w:rsid w:val="009A3C18"/>
    <w:rsid w:val="009A6A16"/>
    <w:rsid w:val="009C02EB"/>
    <w:rsid w:val="009C3061"/>
    <w:rsid w:val="009C4995"/>
    <w:rsid w:val="009C50BC"/>
    <w:rsid w:val="009C6DC7"/>
    <w:rsid w:val="009C746E"/>
    <w:rsid w:val="009D45CB"/>
    <w:rsid w:val="009D4EA1"/>
    <w:rsid w:val="009D70C4"/>
    <w:rsid w:val="009D73F5"/>
    <w:rsid w:val="009E197B"/>
    <w:rsid w:val="009E4A47"/>
    <w:rsid w:val="009E5562"/>
    <w:rsid w:val="009F0AFB"/>
    <w:rsid w:val="009F1056"/>
    <w:rsid w:val="00A114AD"/>
    <w:rsid w:val="00A13CE2"/>
    <w:rsid w:val="00A14FD7"/>
    <w:rsid w:val="00A30257"/>
    <w:rsid w:val="00A30A8C"/>
    <w:rsid w:val="00A33BC1"/>
    <w:rsid w:val="00A35202"/>
    <w:rsid w:val="00A35B52"/>
    <w:rsid w:val="00A435EC"/>
    <w:rsid w:val="00A438BF"/>
    <w:rsid w:val="00A44BFB"/>
    <w:rsid w:val="00A51C78"/>
    <w:rsid w:val="00A53702"/>
    <w:rsid w:val="00A54526"/>
    <w:rsid w:val="00A55DA2"/>
    <w:rsid w:val="00A56A35"/>
    <w:rsid w:val="00A650E6"/>
    <w:rsid w:val="00A6748B"/>
    <w:rsid w:val="00A778E5"/>
    <w:rsid w:val="00A80866"/>
    <w:rsid w:val="00A86981"/>
    <w:rsid w:val="00A9527F"/>
    <w:rsid w:val="00AA3ED0"/>
    <w:rsid w:val="00AA63F0"/>
    <w:rsid w:val="00AB0F3F"/>
    <w:rsid w:val="00AB127A"/>
    <w:rsid w:val="00AB14C5"/>
    <w:rsid w:val="00AB5096"/>
    <w:rsid w:val="00AC09B6"/>
    <w:rsid w:val="00AC45EA"/>
    <w:rsid w:val="00AC5A92"/>
    <w:rsid w:val="00AD003A"/>
    <w:rsid w:val="00AD0B9C"/>
    <w:rsid w:val="00AD465E"/>
    <w:rsid w:val="00AE0C63"/>
    <w:rsid w:val="00AE27C9"/>
    <w:rsid w:val="00AE2F68"/>
    <w:rsid w:val="00AE3583"/>
    <w:rsid w:val="00AF515E"/>
    <w:rsid w:val="00AF7A8B"/>
    <w:rsid w:val="00B022B7"/>
    <w:rsid w:val="00B17E05"/>
    <w:rsid w:val="00B239F5"/>
    <w:rsid w:val="00B26541"/>
    <w:rsid w:val="00B27ADB"/>
    <w:rsid w:val="00B27F29"/>
    <w:rsid w:val="00B31D71"/>
    <w:rsid w:val="00B338C5"/>
    <w:rsid w:val="00B36BAD"/>
    <w:rsid w:val="00B36BE2"/>
    <w:rsid w:val="00B406F7"/>
    <w:rsid w:val="00B41D73"/>
    <w:rsid w:val="00B43AC0"/>
    <w:rsid w:val="00B478F0"/>
    <w:rsid w:val="00B55B7D"/>
    <w:rsid w:val="00B56C9E"/>
    <w:rsid w:val="00B56EE6"/>
    <w:rsid w:val="00B5781F"/>
    <w:rsid w:val="00B64157"/>
    <w:rsid w:val="00B6560A"/>
    <w:rsid w:val="00B66376"/>
    <w:rsid w:val="00B66778"/>
    <w:rsid w:val="00B73F32"/>
    <w:rsid w:val="00B748F2"/>
    <w:rsid w:val="00B75E04"/>
    <w:rsid w:val="00B84139"/>
    <w:rsid w:val="00B85196"/>
    <w:rsid w:val="00B859C1"/>
    <w:rsid w:val="00B87B2A"/>
    <w:rsid w:val="00B91971"/>
    <w:rsid w:val="00B919D2"/>
    <w:rsid w:val="00B925D3"/>
    <w:rsid w:val="00B94FD1"/>
    <w:rsid w:val="00BA0C02"/>
    <w:rsid w:val="00BA1113"/>
    <w:rsid w:val="00BA28BA"/>
    <w:rsid w:val="00BB3807"/>
    <w:rsid w:val="00BC6327"/>
    <w:rsid w:val="00BD235D"/>
    <w:rsid w:val="00BD70E5"/>
    <w:rsid w:val="00BE0436"/>
    <w:rsid w:val="00BE0DDF"/>
    <w:rsid w:val="00BE1CD6"/>
    <w:rsid w:val="00BE28C9"/>
    <w:rsid w:val="00BE7361"/>
    <w:rsid w:val="00BF4627"/>
    <w:rsid w:val="00BF65A4"/>
    <w:rsid w:val="00C00D06"/>
    <w:rsid w:val="00C06CF3"/>
    <w:rsid w:val="00C16BCD"/>
    <w:rsid w:val="00C17321"/>
    <w:rsid w:val="00C226C0"/>
    <w:rsid w:val="00C336CA"/>
    <w:rsid w:val="00C44E4C"/>
    <w:rsid w:val="00C46C27"/>
    <w:rsid w:val="00C51233"/>
    <w:rsid w:val="00C52538"/>
    <w:rsid w:val="00C558EA"/>
    <w:rsid w:val="00C576DA"/>
    <w:rsid w:val="00C60276"/>
    <w:rsid w:val="00C6695C"/>
    <w:rsid w:val="00C84693"/>
    <w:rsid w:val="00C87F9F"/>
    <w:rsid w:val="00C9777F"/>
    <w:rsid w:val="00CA23B1"/>
    <w:rsid w:val="00CA38C8"/>
    <w:rsid w:val="00CB6941"/>
    <w:rsid w:val="00CB7338"/>
    <w:rsid w:val="00CC1C18"/>
    <w:rsid w:val="00CC2B67"/>
    <w:rsid w:val="00CC3EC0"/>
    <w:rsid w:val="00CC6E03"/>
    <w:rsid w:val="00CD7B88"/>
    <w:rsid w:val="00CF3CEF"/>
    <w:rsid w:val="00CF51E3"/>
    <w:rsid w:val="00D00437"/>
    <w:rsid w:val="00D21B3F"/>
    <w:rsid w:val="00D223EA"/>
    <w:rsid w:val="00D24766"/>
    <w:rsid w:val="00D271A0"/>
    <w:rsid w:val="00D5073B"/>
    <w:rsid w:val="00D518E3"/>
    <w:rsid w:val="00D60ABD"/>
    <w:rsid w:val="00D63BEC"/>
    <w:rsid w:val="00D74731"/>
    <w:rsid w:val="00D77758"/>
    <w:rsid w:val="00D858D4"/>
    <w:rsid w:val="00D8653A"/>
    <w:rsid w:val="00D86845"/>
    <w:rsid w:val="00D9006F"/>
    <w:rsid w:val="00D90A49"/>
    <w:rsid w:val="00D94784"/>
    <w:rsid w:val="00D96942"/>
    <w:rsid w:val="00DA5D76"/>
    <w:rsid w:val="00DA6CC8"/>
    <w:rsid w:val="00DB0569"/>
    <w:rsid w:val="00DB134D"/>
    <w:rsid w:val="00DB5557"/>
    <w:rsid w:val="00DB699C"/>
    <w:rsid w:val="00DC36EB"/>
    <w:rsid w:val="00DC56FE"/>
    <w:rsid w:val="00DC7AB0"/>
    <w:rsid w:val="00DD0CA4"/>
    <w:rsid w:val="00DD1164"/>
    <w:rsid w:val="00DD5AF1"/>
    <w:rsid w:val="00DE1F9E"/>
    <w:rsid w:val="00DE4079"/>
    <w:rsid w:val="00DF3582"/>
    <w:rsid w:val="00E040C6"/>
    <w:rsid w:val="00E05AE4"/>
    <w:rsid w:val="00E079E6"/>
    <w:rsid w:val="00E13CA8"/>
    <w:rsid w:val="00E21F94"/>
    <w:rsid w:val="00E23BE1"/>
    <w:rsid w:val="00E262FC"/>
    <w:rsid w:val="00E316B0"/>
    <w:rsid w:val="00E3192A"/>
    <w:rsid w:val="00E32D52"/>
    <w:rsid w:val="00E33B03"/>
    <w:rsid w:val="00E36E82"/>
    <w:rsid w:val="00E41AB0"/>
    <w:rsid w:val="00E41BA2"/>
    <w:rsid w:val="00E43449"/>
    <w:rsid w:val="00E448B7"/>
    <w:rsid w:val="00E520F2"/>
    <w:rsid w:val="00E6125A"/>
    <w:rsid w:val="00E62DA8"/>
    <w:rsid w:val="00E70F05"/>
    <w:rsid w:val="00E81318"/>
    <w:rsid w:val="00E82127"/>
    <w:rsid w:val="00E827A7"/>
    <w:rsid w:val="00E85205"/>
    <w:rsid w:val="00E8554A"/>
    <w:rsid w:val="00E94487"/>
    <w:rsid w:val="00E97C59"/>
    <w:rsid w:val="00EA0A0A"/>
    <w:rsid w:val="00EB2D80"/>
    <w:rsid w:val="00EB30C7"/>
    <w:rsid w:val="00EC2A45"/>
    <w:rsid w:val="00EC7A06"/>
    <w:rsid w:val="00ED0BDA"/>
    <w:rsid w:val="00EE3487"/>
    <w:rsid w:val="00EE5A8B"/>
    <w:rsid w:val="00EE741C"/>
    <w:rsid w:val="00EF026C"/>
    <w:rsid w:val="00EF0B02"/>
    <w:rsid w:val="00EF3FA8"/>
    <w:rsid w:val="00F02514"/>
    <w:rsid w:val="00F02F0C"/>
    <w:rsid w:val="00F06954"/>
    <w:rsid w:val="00F14949"/>
    <w:rsid w:val="00F15907"/>
    <w:rsid w:val="00F225A1"/>
    <w:rsid w:val="00F23644"/>
    <w:rsid w:val="00F27EE8"/>
    <w:rsid w:val="00F33024"/>
    <w:rsid w:val="00F342DF"/>
    <w:rsid w:val="00F42197"/>
    <w:rsid w:val="00F43004"/>
    <w:rsid w:val="00F53DCB"/>
    <w:rsid w:val="00F5790B"/>
    <w:rsid w:val="00F60019"/>
    <w:rsid w:val="00F62449"/>
    <w:rsid w:val="00F64293"/>
    <w:rsid w:val="00F67C5B"/>
    <w:rsid w:val="00F83E31"/>
    <w:rsid w:val="00F83F8B"/>
    <w:rsid w:val="00F86E54"/>
    <w:rsid w:val="00F92E73"/>
    <w:rsid w:val="00F953A9"/>
    <w:rsid w:val="00FA2B86"/>
    <w:rsid w:val="00FB7499"/>
    <w:rsid w:val="00FB7D57"/>
    <w:rsid w:val="00FB7FBA"/>
    <w:rsid w:val="00FC0BDB"/>
    <w:rsid w:val="00FD0BD7"/>
    <w:rsid w:val="00FD1F60"/>
    <w:rsid w:val="00FD358C"/>
    <w:rsid w:val="00FD5AF3"/>
    <w:rsid w:val="00FD6934"/>
    <w:rsid w:val="00FE0F63"/>
    <w:rsid w:val="00FE732E"/>
    <w:rsid w:val="00FF3AEA"/>
    <w:rsid w:val="00FF4898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46081" v:ext="edit"/>
    <o:shapelayout v:ext="edit">
      <o:idmap data="1" v:ext="edit"/>
    </o:shapelayout>
  </w:shapeDefaults>
  <w:decimalSymbol w:val=","/>
  <w:listSeparator w:val=";"/>
  <w15:chartTrackingRefBased/>
  <w14:docId w14:val="0511F9FE"/>
  <w15:docId w15:val="{B2F080DD-F983-4AE6-8967-AAA6A2C8B040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ijeloteksta2">
    <w:name w:val="Body Text 2"/>
    <w:basedOn w:val="Normal"/>
    <w:rsid w:val="007E4BB4"/>
    <w:pPr>
      <w:spacing w:after="120" w:line="480" w:lineRule="auto"/>
    </w:pPr>
  </w:style>
  <w:style w:type="paragraph" w:styleId="BodyText21" w:customStyle="true">
    <w:name w:val="Body Text 21"/>
    <w:basedOn w:val="Normal"/>
    <w:rsid w:val="00AE0C63"/>
    <w:pPr>
      <w:overflowPunct w:val="false"/>
      <w:autoSpaceDE w:val="false"/>
      <w:autoSpaceDN w:val="false"/>
      <w:adjustRightInd w:val="false"/>
      <w:ind w:firstLine="720"/>
      <w:textAlignment w:val="baseline"/>
    </w:pPr>
    <w:rPr>
      <w:sz w:val="28"/>
      <w:szCs w:val="20"/>
    </w:rPr>
  </w:style>
  <w:style w:type="paragraph" w:styleId="Tijeloteksta-uvlaka3">
    <w:name w:val="Body Text Indent 3"/>
    <w:basedOn w:val="Normal"/>
    <w:link w:val="Tijeloteksta-uvlaka3Char"/>
    <w:rsid w:val="00ED0BDA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link w:val="Tijeloteksta-uvlaka3"/>
    <w:rsid w:val="00ED0BDA"/>
    <w:rPr>
      <w:sz w:val="16"/>
      <w:szCs w:val="16"/>
    </w:rPr>
  </w:style>
  <w:style w:type="paragraph" w:styleId="Naslov">
    <w:name w:val="Title"/>
    <w:basedOn w:val="Normal"/>
    <w:link w:val="NaslovChar"/>
    <w:qFormat/>
    <w:rsid w:val="00ED0BDA"/>
    <w:pPr>
      <w:jc w:val="center"/>
    </w:pPr>
    <w:rPr>
      <w:b/>
      <w:bCs/>
    </w:rPr>
  </w:style>
  <w:style w:type="character" w:styleId="NaslovChar" w:customStyle="true">
    <w:name w:val="Naslov Char"/>
    <w:link w:val="Naslov"/>
    <w:rsid w:val="00ED0BDA"/>
    <w:rPr>
      <w:b/>
      <w:bCs/>
      <w:sz w:val="24"/>
      <w:szCs w:val="24"/>
    </w:rPr>
  </w:style>
  <w:style w:type="character" w:styleId="ZaglavljeChar" w:customStyle="true">
    <w:name w:val="Zaglavlje Char"/>
    <w:link w:val="Zaglavlje"/>
    <w:uiPriority w:val="99"/>
    <w:rsid w:val="00B27F29"/>
    <w:rPr>
      <w:sz w:val="24"/>
      <w:szCs w:val="24"/>
    </w:rPr>
  </w:style>
  <w:style w:type="character" w:styleId="Naslov1Char" w:customStyle="true">
    <w:name w:val="Naslov 1 Char"/>
    <w:link w:val="Naslov1"/>
    <w:rsid w:val="006F6775"/>
    <w:rPr>
      <w:b/>
      <w:bCs/>
      <w:sz w:val="28"/>
      <w:szCs w:val="24"/>
    </w:rPr>
  </w:style>
  <w:style w:type="paragraph" w:styleId="NormalIMP" w:customStyle="true">
    <w:name w:val="Normal_IMP"/>
    <w:basedOn w:val="Normal"/>
    <w:rsid w:val="006F6775"/>
    <w:pPr>
      <w:suppressAutoHyphens/>
      <w:overflowPunct w:val="false"/>
      <w:autoSpaceDE w:val="false"/>
      <w:autoSpaceDN w:val="false"/>
      <w:adjustRightInd w:val="false"/>
      <w:spacing w:line="230" w:lineRule="auto"/>
      <w:jc w:val="left"/>
      <w:textAlignment w:val="baseline"/>
    </w:pPr>
    <w:rPr>
      <w:sz w:val="20"/>
      <w:szCs w:val="20"/>
      <w:lang w:val="en-US"/>
    </w:rPr>
  </w:style>
  <w:style w:type="paragraph" w:styleId="Tekstbalonia">
    <w:name w:val="Balloon Text"/>
    <w:basedOn w:val="Normal"/>
    <w:link w:val="TekstbaloniaChar"/>
    <w:rsid w:val="00C52538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C5253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D495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05599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441443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58873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6812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64425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oter1.xml" Type="http://schemas.openxmlformats.org/officeDocument/2006/relationships/foot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theme/theme1.xml" Type="http://schemas.openxmlformats.org/officeDocument/2006/relationships/theme" Id="rId14"/><Relationship Target="../customXml/item1d.xml" Type="http://schemas.openxmlformats.org/officeDocument/2006/relationships/customXml" Id="rId15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CE79645-87F1-4410-9687-4C8E03C11E21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Predložak 1.dot</properties:Template>
  <properties:Company>Prekršajni sud u Zagrebu</properties:Company>
  <properties:Pages>2</properties:Pages>
  <properties:Words>566</properties:Words>
  <properties:Characters>3315</properties:Characters>
  <properties:Lines>27</properties:Lines>
  <properties:Paragraphs>7</properties:Paragraphs>
  <properties:TotalTime>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217- x 22</vt:lpstr>
      <vt:lpstr>217- x 22</vt:lpstr>
    </vt:vector>
  </properties:TitlesOfParts>
  <properties:LinksUpToDate>false</properties:LinksUpToDate>
  <properties:CharactersWithSpaces>3874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2026-05-08T08:18:00Z</dcterms:created>
  <dc:creator>Bojana Atanasov</dc:creator>
  <cp:keywords/>
  <cp:lastModifiedBy>Antonija Golac</cp:lastModifiedBy>
  <cp:lastPrinted>2026-05-08T08:19:00Z</cp:lastPrinted>
  <dcterms:modified xmlns:xsi="http://www.w3.org/2001/XMLSchema-instance" xsi:type="dcterms:W3CDTF">2026-05-08T08:19:00Z</dcterms:modified>
  <cp:revision>8</cp:revision>
  <dc:subject/>
  <dc:title>217- x 22</dc:title>
</cp:coreProperties>
</file>