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53b1fb5" w14:textId="53b1fb5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</w:t>
      </w:r>
      <w:r w:rsidR="00EF7660">
        <w:t>20. travanj</w:t>
      </w:r>
      <w:r w:rsidR="00BF6C0E">
        <w:t>a</w:t>
      </w:r>
      <w:r w:rsidR="00EF7660">
        <w:t xml:space="preserve"> 2021.g.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87D00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>Zagreb, Amruševa 2/II</w:t>
      </w:r>
    </w:p>
    <w:p w:rsidR="006826ED" w:rsidP="006826ED" w:rsidRDefault="006826ED">
      <w:r>
        <w:t xml:space="preserve">           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>
        <w:t xml:space="preserve">                                                                                                  </w:t>
      </w:r>
      <w:r w:rsidRPr="002C1CDD">
        <w:t xml:space="preserve">   </w:t>
      </w:r>
      <w:r w:rsidR="00BF6C0E">
        <w:t>17</w:t>
      </w:r>
      <w:r w:rsidRPr="002C1CDD">
        <w:t>. St-</w:t>
      </w:r>
      <w:r w:rsidR="00523B69">
        <w:t>667</w:t>
      </w:r>
      <w:r w:rsidR="00BF6C0E">
        <w:t>/20221</w:t>
      </w:r>
    </w:p>
    <w:p w:rsidR="006826ED" w:rsidP="007A3B35" w:rsidRDefault="007A3B35">
      <w:pPr>
        <w:tabs>
          <w:tab w:val="left" w:pos="7100"/>
        </w:tabs>
      </w:pPr>
      <w:r>
        <w:tab/>
      </w: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987D00">
        <w:t>OSIJEKU</w:t>
      </w:r>
      <w:r>
        <w:t xml:space="preserve">    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</w:t>
      </w:r>
      <w:r w:rsidR="00EF7660">
        <w:t>266/21-5</w:t>
      </w:r>
    </w:p>
    <w:p w:rsidR="006826ED" w:rsidP="006826ED" w:rsidRDefault="006826ED">
      <w:r>
        <w:t xml:space="preserve">od </w:t>
      </w:r>
      <w:r w:rsidR="00EF7660">
        <w:t>8. travnj</w:t>
      </w:r>
      <w:r w:rsidR="00BF6C0E">
        <w:t>a</w:t>
      </w:r>
      <w:r w:rsidR="00EF7660">
        <w:t xml:space="preserve"> 2021</w:t>
      </w:r>
      <w:r>
        <w:t>.g. u prilogu ovog dopisa dostavlja vam se predmet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 w:rsidRPr="006826ED">
        <w:rPr>
          <w:color w:val="FF0000"/>
        </w:rPr>
        <w:t xml:space="preserve">           </w:t>
      </w:r>
      <w:r w:rsidR="00BF6C0E">
        <w:t>17</w:t>
      </w:r>
      <w:r w:rsidRPr="002C1CDD">
        <w:t>. St-</w:t>
      </w:r>
      <w:r w:rsidR="00523B69">
        <w:t>667</w:t>
      </w:r>
      <w:r w:rsidR="00BF6C0E">
        <w:t>/2021</w:t>
      </w:r>
    </w:p>
    <w:p w:rsidR="006826ED" w:rsidP="006826ED" w:rsidRDefault="006826ED"/>
    <w:p w:rsidR="006826ED" w:rsidP="006826ED" w:rsidRDefault="006826ED">
      <w:pPr>
        <w:ind w:firstLine="708"/>
      </w:pPr>
      <w:r>
        <w:t>Podnositelj zahtjeva – Financijska Agencija, Trg svibanjskih žrtava 1995 br. 1, 10000 Zagreb,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523B69" w:rsidP="00523B69" w:rsidRDefault="00523B69">
      <w:pPr>
        <w:ind w:firstLine="708"/>
      </w:pPr>
      <w:r>
        <w:t>LAMERO 2015 d.o.o.,</w:t>
      </w:r>
      <w:r>
        <w:t xml:space="preserve"> Ratarska 12, 10000 Zagreb,</w:t>
      </w:r>
      <w:r>
        <w:t xml:space="preserve"> OIB: 22463154914;</w:t>
      </w:r>
    </w:p>
    <w:p w:rsidR="006826ED" w:rsidP="006826ED" w:rsidRDefault="006826ED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6826ED" w:rsidRDefault="006826ED">
      <w:r>
        <w:t xml:space="preserve">            Ovaj se dopis objavljuje na e-Oglasnoj ploči Trgovačkog suda u Zagrebu uz </w:t>
      </w:r>
    </w:p>
    <w:p w:rsidR="006826ED" w:rsidP="006826ED" w:rsidRDefault="006826ED">
      <w:r>
        <w:t>upozorenje da će daljnje radnje i dostava biti objavljeni na e-Oglasnoj ploči Trgovačkog</w:t>
      </w:r>
    </w:p>
    <w:p w:rsidR="006826ED" w:rsidP="006826ED" w:rsidRDefault="006826ED">
      <w:r>
        <w:t xml:space="preserve">suda u </w:t>
      </w:r>
      <w:r w:rsidR="002C1CDD">
        <w:t>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A8"/>
    <w:rsid w:val="000171B3"/>
    <w:rsid w:val="00022B9A"/>
    <w:rsid w:val="000266C8"/>
    <w:rsid w:val="000276A8"/>
    <w:rsid w:val="0003148D"/>
    <w:rsid w:val="000322CB"/>
    <w:rsid w:val="00034891"/>
    <w:rsid w:val="00045D5E"/>
    <w:rsid w:val="00046BC0"/>
    <w:rsid w:val="00051587"/>
    <w:rsid w:val="00060369"/>
    <w:rsid w:val="000724F0"/>
    <w:rsid w:val="000749FD"/>
    <w:rsid w:val="00074EB8"/>
    <w:rsid w:val="00082D9F"/>
    <w:rsid w:val="00083E28"/>
    <w:rsid w:val="00085B4A"/>
    <w:rsid w:val="00087023"/>
    <w:rsid w:val="000911C4"/>
    <w:rsid w:val="00093CF5"/>
    <w:rsid w:val="00097CC5"/>
    <w:rsid w:val="000A3DBF"/>
    <w:rsid w:val="000A5255"/>
    <w:rsid w:val="000A6C33"/>
    <w:rsid w:val="000A777D"/>
    <w:rsid w:val="000B027B"/>
    <w:rsid w:val="000B0F0F"/>
    <w:rsid w:val="000B2220"/>
    <w:rsid w:val="000B412F"/>
    <w:rsid w:val="000B680F"/>
    <w:rsid w:val="000C21F5"/>
    <w:rsid w:val="000C36F0"/>
    <w:rsid w:val="000C4393"/>
    <w:rsid w:val="000C579B"/>
    <w:rsid w:val="000C74F7"/>
    <w:rsid w:val="000D3A13"/>
    <w:rsid w:val="000E09BA"/>
    <w:rsid w:val="000E286B"/>
    <w:rsid w:val="000E3C84"/>
    <w:rsid w:val="000E53A8"/>
    <w:rsid w:val="000E666E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45B52"/>
    <w:rsid w:val="001631AC"/>
    <w:rsid w:val="00171339"/>
    <w:rsid w:val="00173017"/>
    <w:rsid w:val="001751F4"/>
    <w:rsid w:val="001753DE"/>
    <w:rsid w:val="00176A46"/>
    <w:rsid w:val="001830F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061C"/>
    <w:rsid w:val="001F341E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27A62"/>
    <w:rsid w:val="00230EDB"/>
    <w:rsid w:val="00235C43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3A1C"/>
    <w:rsid w:val="00275FD5"/>
    <w:rsid w:val="002765BA"/>
    <w:rsid w:val="00280170"/>
    <w:rsid w:val="00281C8B"/>
    <w:rsid w:val="00286F5C"/>
    <w:rsid w:val="00292C7E"/>
    <w:rsid w:val="002947E1"/>
    <w:rsid w:val="0029641D"/>
    <w:rsid w:val="002A2EE7"/>
    <w:rsid w:val="002A3D1D"/>
    <w:rsid w:val="002A5AD4"/>
    <w:rsid w:val="002A6363"/>
    <w:rsid w:val="002A6748"/>
    <w:rsid w:val="002B1254"/>
    <w:rsid w:val="002B4F25"/>
    <w:rsid w:val="002B4F72"/>
    <w:rsid w:val="002B76CA"/>
    <w:rsid w:val="002C1CDD"/>
    <w:rsid w:val="002D7B97"/>
    <w:rsid w:val="002E0D79"/>
    <w:rsid w:val="002F375A"/>
    <w:rsid w:val="002F6256"/>
    <w:rsid w:val="002F7622"/>
    <w:rsid w:val="00305DB5"/>
    <w:rsid w:val="00306C07"/>
    <w:rsid w:val="003110BC"/>
    <w:rsid w:val="003145F0"/>
    <w:rsid w:val="0032392C"/>
    <w:rsid w:val="00323C78"/>
    <w:rsid w:val="00350A1C"/>
    <w:rsid w:val="00351B44"/>
    <w:rsid w:val="00353CBD"/>
    <w:rsid w:val="003665F4"/>
    <w:rsid w:val="00372F10"/>
    <w:rsid w:val="00373CBA"/>
    <w:rsid w:val="0037415E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2AA2"/>
    <w:rsid w:val="003C452C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045B"/>
    <w:rsid w:val="004243CB"/>
    <w:rsid w:val="0042569F"/>
    <w:rsid w:val="00430BB7"/>
    <w:rsid w:val="00433B97"/>
    <w:rsid w:val="00440A96"/>
    <w:rsid w:val="0044162C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3429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3B69"/>
    <w:rsid w:val="0052569D"/>
    <w:rsid w:val="00527133"/>
    <w:rsid w:val="005325C8"/>
    <w:rsid w:val="005341BF"/>
    <w:rsid w:val="005347DA"/>
    <w:rsid w:val="005369A5"/>
    <w:rsid w:val="00543E08"/>
    <w:rsid w:val="00551C95"/>
    <w:rsid w:val="00552BDE"/>
    <w:rsid w:val="00563A91"/>
    <w:rsid w:val="0057254C"/>
    <w:rsid w:val="0057260B"/>
    <w:rsid w:val="00576093"/>
    <w:rsid w:val="00585423"/>
    <w:rsid w:val="00585BAB"/>
    <w:rsid w:val="00585E6C"/>
    <w:rsid w:val="00586904"/>
    <w:rsid w:val="00586A04"/>
    <w:rsid w:val="00595888"/>
    <w:rsid w:val="00596AB5"/>
    <w:rsid w:val="005A25F7"/>
    <w:rsid w:val="005A3A84"/>
    <w:rsid w:val="005A40D5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515D"/>
    <w:rsid w:val="005D5494"/>
    <w:rsid w:val="005D6F0B"/>
    <w:rsid w:val="005D776E"/>
    <w:rsid w:val="005E7832"/>
    <w:rsid w:val="00603F4D"/>
    <w:rsid w:val="00610CF8"/>
    <w:rsid w:val="00617091"/>
    <w:rsid w:val="0062403A"/>
    <w:rsid w:val="006529DA"/>
    <w:rsid w:val="00657DDD"/>
    <w:rsid w:val="00661936"/>
    <w:rsid w:val="00666ED0"/>
    <w:rsid w:val="0066738F"/>
    <w:rsid w:val="00670ED6"/>
    <w:rsid w:val="006762D9"/>
    <w:rsid w:val="006826ED"/>
    <w:rsid w:val="00683648"/>
    <w:rsid w:val="006908D6"/>
    <w:rsid w:val="00692759"/>
    <w:rsid w:val="00692FD4"/>
    <w:rsid w:val="00695740"/>
    <w:rsid w:val="006A0D67"/>
    <w:rsid w:val="006B435B"/>
    <w:rsid w:val="006B59B1"/>
    <w:rsid w:val="006C4CA9"/>
    <w:rsid w:val="006C7FE3"/>
    <w:rsid w:val="006D101E"/>
    <w:rsid w:val="006D2CC4"/>
    <w:rsid w:val="006D5837"/>
    <w:rsid w:val="006E068B"/>
    <w:rsid w:val="006E5EE6"/>
    <w:rsid w:val="006F0D4C"/>
    <w:rsid w:val="006F366B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0389"/>
    <w:rsid w:val="00767601"/>
    <w:rsid w:val="00770163"/>
    <w:rsid w:val="00770B90"/>
    <w:rsid w:val="007710AB"/>
    <w:rsid w:val="00772881"/>
    <w:rsid w:val="007739A8"/>
    <w:rsid w:val="007776C6"/>
    <w:rsid w:val="00782FEC"/>
    <w:rsid w:val="00783FA9"/>
    <w:rsid w:val="0079438C"/>
    <w:rsid w:val="007959F3"/>
    <w:rsid w:val="007A3B35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329"/>
    <w:rsid w:val="0081042A"/>
    <w:rsid w:val="00810DDA"/>
    <w:rsid w:val="008144E2"/>
    <w:rsid w:val="00816E61"/>
    <w:rsid w:val="0082095B"/>
    <w:rsid w:val="008264EE"/>
    <w:rsid w:val="0084038A"/>
    <w:rsid w:val="0084281A"/>
    <w:rsid w:val="00844A96"/>
    <w:rsid w:val="00845354"/>
    <w:rsid w:val="00850343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95D8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2CA0"/>
    <w:rsid w:val="009255DD"/>
    <w:rsid w:val="00935928"/>
    <w:rsid w:val="00941F58"/>
    <w:rsid w:val="00942A2A"/>
    <w:rsid w:val="00954AFD"/>
    <w:rsid w:val="00960A57"/>
    <w:rsid w:val="009626F2"/>
    <w:rsid w:val="00963AF4"/>
    <w:rsid w:val="00964461"/>
    <w:rsid w:val="00970083"/>
    <w:rsid w:val="00972CA2"/>
    <w:rsid w:val="00974B33"/>
    <w:rsid w:val="00977727"/>
    <w:rsid w:val="00982271"/>
    <w:rsid w:val="0098366C"/>
    <w:rsid w:val="009839B8"/>
    <w:rsid w:val="00983BB3"/>
    <w:rsid w:val="00985023"/>
    <w:rsid w:val="00987D00"/>
    <w:rsid w:val="0099013D"/>
    <w:rsid w:val="009954F7"/>
    <w:rsid w:val="009968C0"/>
    <w:rsid w:val="009A125A"/>
    <w:rsid w:val="009A445C"/>
    <w:rsid w:val="009A794C"/>
    <w:rsid w:val="009B0CBB"/>
    <w:rsid w:val="009B1EA8"/>
    <w:rsid w:val="009B6BEA"/>
    <w:rsid w:val="009C0083"/>
    <w:rsid w:val="009C1B3F"/>
    <w:rsid w:val="009C5A28"/>
    <w:rsid w:val="009C7442"/>
    <w:rsid w:val="009E0B44"/>
    <w:rsid w:val="009E6A3C"/>
    <w:rsid w:val="009E778F"/>
    <w:rsid w:val="009F2C66"/>
    <w:rsid w:val="00A10DFE"/>
    <w:rsid w:val="00A1397B"/>
    <w:rsid w:val="00A215C8"/>
    <w:rsid w:val="00A216AB"/>
    <w:rsid w:val="00A22EBF"/>
    <w:rsid w:val="00A237EE"/>
    <w:rsid w:val="00A27495"/>
    <w:rsid w:val="00A37C02"/>
    <w:rsid w:val="00A40782"/>
    <w:rsid w:val="00A41764"/>
    <w:rsid w:val="00A43359"/>
    <w:rsid w:val="00A45035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77A2E"/>
    <w:rsid w:val="00A857D0"/>
    <w:rsid w:val="00A9475F"/>
    <w:rsid w:val="00A948FB"/>
    <w:rsid w:val="00A959A2"/>
    <w:rsid w:val="00A97C71"/>
    <w:rsid w:val="00AA125B"/>
    <w:rsid w:val="00AA7B6C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07D70"/>
    <w:rsid w:val="00B10BDE"/>
    <w:rsid w:val="00B11247"/>
    <w:rsid w:val="00B11F0D"/>
    <w:rsid w:val="00B14CD8"/>
    <w:rsid w:val="00B203D7"/>
    <w:rsid w:val="00B37CE3"/>
    <w:rsid w:val="00B526A0"/>
    <w:rsid w:val="00B52E94"/>
    <w:rsid w:val="00B5492D"/>
    <w:rsid w:val="00B56F6D"/>
    <w:rsid w:val="00B64A6B"/>
    <w:rsid w:val="00B7105C"/>
    <w:rsid w:val="00B72C5D"/>
    <w:rsid w:val="00B74DAE"/>
    <w:rsid w:val="00B75509"/>
    <w:rsid w:val="00B821DD"/>
    <w:rsid w:val="00B826B8"/>
    <w:rsid w:val="00B82C6F"/>
    <w:rsid w:val="00B91F3B"/>
    <w:rsid w:val="00B9273B"/>
    <w:rsid w:val="00B93113"/>
    <w:rsid w:val="00BA280F"/>
    <w:rsid w:val="00BA443C"/>
    <w:rsid w:val="00BA4FBE"/>
    <w:rsid w:val="00BA71FA"/>
    <w:rsid w:val="00BB0686"/>
    <w:rsid w:val="00BB1D76"/>
    <w:rsid w:val="00BB7907"/>
    <w:rsid w:val="00BC5A05"/>
    <w:rsid w:val="00BD34FB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BF6C0E"/>
    <w:rsid w:val="00C023EB"/>
    <w:rsid w:val="00C0259B"/>
    <w:rsid w:val="00C03870"/>
    <w:rsid w:val="00C03AEF"/>
    <w:rsid w:val="00C0509A"/>
    <w:rsid w:val="00C11325"/>
    <w:rsid w:val="00C115D4"/>
    <w:rsid w:val="00C1632D"/>
    <w:rsid w:val="00C17BFA"/>
    <w:rsid w:val="00C20248"/>
    <w:rsid w:val="00C2027E"/>
    <w:rsid w:val="00C34850"/>
    <w:rsid w:val="00C35189"/>
    <w:rsid w:val="00C42CD5"/>
    <w:rsid w:val="00C443D2"/>
    <w:rsid w:val="00C45194"/>
    <w:rsid w:val="00C524E1"/>
    <w:rsid w:val="00C53572"/>
    <w:rsid w:val="00C545C8"/>
    <w:rsid w:val="00C55B6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0687"/>
    <w:rsid w:val="00D142E0"/>
    <w:rsid w:val="00D16727"/>
    <w:rsid w:val="00D173E5"/>
    <w:rsid w:val="00D17A1A"/>
    <w:rsid w:val="00D2076C"/>
    <w:rsid w:val="00D23DE4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5699C"/>
    <w:rsid w:val="00D60D92"/>
    <w:rsid w:val="00D63468"/>
    <w:rsid w:val="00D65668"/>
    <w:rsid w:val="00D67A1D"/>
    <w:rsid w:val="00D73BFD"/>
    <w:rsid w:val="00D75C71"/>
    <w:rsid w:val="00D75C99"/>
    <w:rsid w:val="00D82387"/>
    <w:rsid w:val="00D92007"/>
    <w:rsid w:val="00D974FB"/>
    <w:rsid w:val="00D97743"/>
    <w:rsid w:val="00DA02C4"/>
    <w:rsid w:val="00DA0D4C"/>
    <w:rsid w:val="00DA1A32"/>
    <w:rsid w:val="00DB004B"/>
    <w:rsid w:val="00DB3C93"/>
    <w:rsid w:val="00DC089A"/>
    <w:rsid w:val="00DC17C3"/>
    <w:rsid w:val="00DC689E"/>
    <w:rsid w:val="00DC7CC4"/>
    <w:rsid w:val="00DD6497"/>
    <w:rsid w:val="00DD70F8"/>
    <w:rsid w:val="00DE388F"/>
    <w:rsid w:val="00DE4CE7"/>
    <w:rsid w:val="00DF2B12"/>
    <w:rsid w:val="00DF3B7D"/>
    <w:rsid w:val="00DF3E5D"/>
    <w:rsid w:val="00DF649C"/>
    <w:rsid w:val="00E04F83"/>
    <w:rsid w:val="00E13C2C"/>
    <w:rsid w:val="00E15905"/>
    <w:rsid w:val="00E212AC"/>
    <w:rsid w:val="00E219C5"/>
    <w:rsid w:val="00E342B7"/>
    <w:rsid w:val="00E419F4"/>
    <w:rsid w:val="00E424B7"/>
    <w:rsid w:val="00E45A68"/>
    <w:rsid w:val="00E56FFA"/>
    <w:rsid w:val="00E57822"/>
    <w:rsid w:val="00E615BA"/>
    <w:rsid w:val="00E6602F"/>
    <w:rsid w:val="00E66289"/>
    <w:rsid w:val="00E70D4F"/>
    <w:rsid w:val="00E832E2"/>
    <w:rsid w:val="00E8340D"/>
    <w:rsid w:val="00E83C88"/>
    <w:rsid w:val="00E84CBA"/>
    <w:rsid w:val="00E877EF"/>
    <w:rsid w:val="00E910BA"/>
    <w:rsid w:val="00E933B7"/>
    <w:rsid w:val="00EA3B6E"/>
    <w:rsid w:val="00EB2B4C"/>
    <w:rsid w:val="00EC254C"/>
    <w:rsid w:val="00EC3E96"/>
    <w:rsid w:val="00EC7C79"/>
    <w:rsid w:val="00EE3433"/>
    <w:rsid w:val="00EE629A"/>
    <w:rsid w:val="00EE725C"/>
    <w:rsid w:val="00EE7CA6"/>
    <w:rsid w:val="00EF4D8B"/>
    <w:rsid w:val="00EF71D3"/>
    <w:rsid w:val="00EF7660"/>
    <w:rsid w:val="00F05B36"/>
    <w:rsid w:val="00F07A9C"/>
    <w:rsid w:val="00F07BCE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719B3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523B6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23B6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23B6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23B6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23B6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523B6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23B6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23B6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23B6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23B6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15233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20. travnja 2021.</izvorni_sadrzaj>
    <derivirana_varijabla naziv="DomainObject.DatumDonosenjaOdluke_1">20. travnja 2021.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667</izvorni_sadrzaj>
    <derivirana_varijabla naziv="DomainObject.Predmet.Broj_1">667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veljače 2021.</izvorni_sadrzaj>
    <derivirana_varijabla naziv="DomainObject.Predmet.DatumIzradeOptuznogAkta_1">16. veljače 2021.</derivirana_varijabla>
  </DomainObject.Predmet.DatumIzradeOptuznogAkta>
  <DomainObject.Predmet.DatumIzradeOptuznogAktaFormated>
    <izvorni_sadrzaj>16.2.2021.</izvorni_sadrzaj>
    <derivirana_varijabla naziv="DomainObject.Predmet.DatumIzradeOptuznogAktaFormated_1">16.2.2021.</derivirana_varijabla>
  </DomainObject.Predmet.DatumIzradeOptuznogAktaFormated>
  <DomainObject.Predmet.DatumOsnivanja>
    <izvorni_sadrzaj>19. veljače 2021.</izvorni_sadrzaj>
    <derivirana_varijabla naziv="DomainObject.Predmet.DatumOsnivanja_1">19. veljače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veljače 2021.</izvorni_sadrzaj>
    <derivirana_varijabla naziv="DomainObject.Predmet.DatumPrimitkaOptuznogAkta_1">17. veljače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St-667/2021</izvorni_sadrzaj>
    <derivirana_varijabla naziv="DomainObject.Predmet.OznakaBroj_1">St-667/2021</derivirana_varijabla>
  </DomainObject.Predmet.OznakaBroj>
  <DomainObject.Predmet.OznakaBrojOptuznogAkta>
    <izvorni_sadrzaj>04-06-21-1083</izvorni_sadrzaj>
    <derivirana_varijabla naziv="DomainObject.Predmet.OznakaBrojOptuznogAkta_1">04-06-21-1083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LAMERO 2015 d.o.o.</izvorni_sadrzaj>
    <derivirana_varijabla naziv="DomainObject.Predmet.ProtustrankaFormated_1">  LAMERO 2015 d.o.o.</derivirana_varijabla>
  </DomainObject.Predmet.ProtustrankaFormated>
  <DomainObject.Predmet.ProtustrankaFormatedOIB>
    <izvorni_sadrzaj>  LAMERO 2015 d.o.o., OIB 22463154914</izvorni_sadrzaj>
    <derivirana_varijabla naziv="DomainObject.Predmet.ProtustrankaFormatedOIB_1">  LAMERO 2015 d.o.o., OIB 22463154914</derivirana_varijabla>
  </DomainObject.Predmet.ProtustrankaFormatedOIB>
  <DomainObject.Predmet.ProtustrankaFormatedWithAdress>
    <izvorni_sadrzaj> LAMERO 2015 d.o.o., Ratarska 12, 10000 Zagreb</izvorni_sadrzaj>
    <derivirana_varijabla naziv="DomainObject.Predmet.ProtustrankaFormatedWithAdress_1"> LAMERO 2015 d.o.o., Ratarska 12, 10000 Zagreb</derivirana_varijabla>
  </DomainObject.Predmet.ProtustrankaFormatedWithAdress>
  <DomainObject.Predmet.ProtustrankaFormatedWithAdressOIB>
    <izvorni_sadrzaj> LAMERO 2015 d.o.o., OIB 22463154914, Ratarska 12, 10000 Zagreb</izvorni_sadrzaj>
    <derivirana_varijabla naziv="DomainObject.Predmet.ProtustrankaFormatedWithAdressOIB_1"> LAMERO 2015 d.o.o., OIB 22463154914, Ratarska 12, 10000 Zagreb</derivirana_varijabla>
  </DomainObject.Predmet.ProtustrankaFormatedWithAdressOIB>
  <DomainObject.Predmet.ProtustrankaWithAdress>
    <izvorni_sadrzaj>LAMERO 2015 d.o.o. Ratarska 12, 10000 Zagreb</izvorni_sadrzaj>
    <derivirana_varijabla naziv="DomainObject.Predmet.ProtustrankaWithAdress_1">LAMERO 2015 d.o.o. Ratarska 12, 10000 Zagreb</derivirana_varijabla>
  </DomainObject.Predmet.ProtustrankaWithAdress>
  <DomainObject.Predmet.ProtustrankaWithAdressOIB>
    <izvorni_sadrzaj>LAMERO 2015 d.o.o., OIB 22463154914, Ratarska 12, 10000 Zagreb</izvorni_sadrzaj>
    <derivirana_varijabla naziv="DomainObject.Predmet.ProtustrankaWithAdressOIB_1">LAMERO 2015 d.o.o., OIB 22463154914, Ratarska 12, 10000 Zagreb</derivirana_varijabla>
  </DomainObject.Predmet.ProtustrankaWithAdressOIB>
  <DomainObject.Predmet.ProtustrankaNazivFormated>
    <izvorni_sadrzaj>LAMERO 2015 d.o.o.</izvorni_sadrzaj>
    <derivirana_varijabla naziv="DomainObject.Predmet.ProtustrankaNazivFormated_1">LAMERO 2015 d.o.o.</derivirana_varijabla>
  </DomainObject.Predmet.ProtustrankaNazivFormated>
  <DomainObject.Predmet.ProtustrankaNazivFormatedOIB>
    <izvorni_sadrzaj>LAMERO 2015 d.o.o., OIB 22463154914</izvorni_sadrzaj>
    <derivirana_varijabla naziv="DomainObject.Predmet.ProtustrankaNazivFormatedOIB_1">LAMERO 2015 d.o.o., OIB 22463154914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LAMERO 2015 d.o.o.</item>
    </izvorni_sadrzaj>
    <derivirana_varijabla naziv="DomainObject.Predmet.ProtuStrankaListFormated_1">
      <item>LAMERO 2015 d.o.o.</item>
    </derivirana_varijabla>
  </DomainObject.Predmet.ProtuStrankaListFormated>
  <DomainObject.Predmet.ProtuStrankaListFormatedOIB>
    <izvorni_sadrzaj>
      <item>LAMERO 2015 d.o.o., OIB 22463154914</item>
    </izvorni_sadrzaj>
    <derivirana_varijabla naziv="DomainObject.Predmet.ProtuStrankaListFormatedOIB_1">
      <item>LAMERO 2015 d.o.o., OIB 22463154914</item>
    </derivirana_varijabla>
  </DomainObject.Predmet.ProtuStrankaListFormatedOIB>
  <DomainObject.Predmet.ProtuStrankaListFormatedWithAdress>
    <izvorni_sadrzaj>
      <item>LAMERO 2015 d.o.o., Ratarska 12, 10000 Zagreb</item>
    </izvorni_sadrzaj>
    <derivirana_varijabla naziv="DomainObject.Predmet.ProtuStrankaListFormatedWithAdress_1">
      <item>LAMERO 2015 d.o.o., Ratarska 12, 10000 Zagreb</item>
    </derivirana_varijabla>
  </DomainObject.Predmet.ProtuStrankaListFormatedWithAdress>
  <DomainObject.Predmet.ProtuStrankaListFormatedWithAdressOIB>
    <izvorni_sadrzaj>
      <item>LAMERO 2015 d.o.o., OIB 22463154914, Ratarska 12, 10000 Zagreb</item>
    </izvorni_sadrzaj>
    <derivirana_varijabla naziv="DomainObject.Predmet.ProtuStrankaListFormatedWithAdressOIB_1">
      <item>LAMERO 2015 d.o.o., OIB 22463154914, Ratarska 12, 10000 Zagreb</item>
    </derivirana_varijabla>
  </DomainObject.Predmet.ProtuStrankaListFormatedWithAdressOIB>
  <DomainObject.Predmet.ProtuStrankaListNazivFormated>
    <izvorni_sadrzaj>
      <item>LAMERO 2015 d.o.o.</item>
    </izvorni_sadrzaj>
    <derivirana_varijabla naziv="DomainObject.Predmet.ProtuStrankaListNazivFormated_1">
      <item>LAMERO 2015 d.o.o.</item>
    </derivirana_varijabla>
  </DomainObject.Predmet.ProtuStrankaListNazivFormated>
  <DomainObject.Predmet.ProtuStrankaListNazivFormatedOIB>
    <izvorni_sadrzaj>
      <item>LAMERO 2015 d.o.o., OIB 22463154914</item>
    </izvorni_sadrzaj>
    <derivirana_varijabla naziv="DomainObject.Predmet.ProtuStrankaListNazivFormatedOIB_1">
      <item>LAMERO 2015 d.o.o., OIB 22463154914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travnja 2021.</izvorni_sadrzaj>
    <derivirana_varijabla naziv="DomainObject.Datum_1">20. travnja 2021.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LAMERO 2015 d.o.o.</izvorni_sadrzaj>
    <derivirana_varijabla naziv="DomainObject.Predmet.ProtustrankaIDrugi_1">LAMERO 2015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LAMERO 2015 d.o.o., OIB 22463154914, Ratarska 12, 10000 Zagreb</izvorni_sadrzaj>
    <derivirana_varijabla naziv="DomainObject.Predmet.ProtustrankaIDrugiAdressOIB_1">LAMERO 2015 d.o.o., OIB 22463154914, Ratarska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LAMERO 2015 d.o.o.</item>
      <item>Financijska agencija</item>
    </izvorni_sadrzaj>
    <derivirana_varijabla naziv="DomainObject.Predmet.SudioniciListNaziv_1">
      <item>LAMERO 2015 d.o.o.</item>
      <item>Financijska agencija</item>
    </derivirana_varijabla>
  </DomainObject.Predmet.SudioniciListNaziv>
  <DomainObject.Predmet.SudioniciListAdressOIB>
    <izvorni_sadrzaj>
      <item>LAMERO 2015 d.o.o., OIB 22463154914, Ratarska 12,10000 Zagreb</item>
      <item>Financijska agencija, OIB 85821130368, TRG SVIBANJSKIH ŽRTAVA 1995. 1,10000 Zagreb</item>
    </izvorni_sadrzaj>
    <derivirana_varijabla naziv="DomainObject.Predmet.SudioniciListAdressOIB_1">
      <item>LAMERO 2015 d.o.o., OIB 22463154914, Ratarska 12,10000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22463154914</item>
      <item>, OIB 85821130368</item>
    </izvorni_sadrzaj>
    <derivirana_varijabla naziv="DomainObject.Predmet.SudioniciListNazivOIB_1">
      <item>, OIB 22463154914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veljače 2021.</izvorni_sadrzaj>
    <derivirana_varijabla naziv="DomainObject.Predmet.DatumPocetkaProcesa_1">19.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133</properties:Words>
  <properties:Characters>785</properties:Characters>
  <properties:Lines>45</properties:Lines>
  <properties:Paragraphs>24</properties:Paragraphs>
  <properties:TotalTime>206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2020-11-28T06:30:00Z</dcterms:created>
  <dc:creator>Koviljka Brkić</dc:creator>
  <cp:lastModifiedBy>Marija Pavičić</cp:lastModifiedBy>
  <cp:lastPrinted>2020-11-30T10:57:00Z</cp:lastPrinted>
  <dcterms:modified xmlns:xsi="http://www.w3.org/2001/XMLSchema-instance" xsi:type="dcterms:W3CDTF">2021-04-20T09:02:00Z</dcterms:modified>
  <cp:revision>117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