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9f82559" w14:paraId="9f82559" w:rsidRDefault="0092599B" w:rsidP="00AF68FE" w:rsidR="009D3FFD" w:rsidRPr="002F0EE6">
      <w:pPr>
        <w15:collapsed w:val="false"/>
        <w:rPr>
          <w:rFonts w:hAnsi="Times New Roman" w:ascii="Times New Roman"/>
          <w:sz w:val="24"/>
          <w:szCs w:val="24"/>
          <w:lang w:val="pl-PL"/>
        </w:rPr>
      </w:pPr>
      <w:bookmarkStart w:name="_GoBack" w:id="0"/>
      <w:bookmarkEnd w:id="0"/>
      <w:r w:rsidRPr="002F0EE6">
        <w:rPr>
          <w:rFonts w:hAnsi="Times New Roman" w:ascii="Times New Roman"/>
          <w:noProof/>
          <w:sz w:val="24"/>
          <w:szCs w:val="24"/>
          <w:lang w:val="hr-HR"/>
        </w:rPr>
        <w:drawing>
          <wp:inline distR="0" distL="0" distB="0" distT="0">
            <wp:extent cy="707390" cx="532765"/>
            <wp:effectExtent b="0" r="635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07390" cx="532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026AC2" w:rsidP="00AF68FE" w:rsidR="00026AC2" w:rsidRPr="002F0EE6">
      <w:pPr>
        <w:rPr>
          <w:rFonts w:hAnsi="Times New Roman" w:ascii="Times New Roman"/>
          <w:sz w:val="24"/>
          <w:szCs w:val="24"/>
          <w:lang w:val="pl-PL"/>
        </w:rPr>
      </w:pPr>
    </w:p>
    <w:p w:rsidRDefault="00AF68FE" w:rsidP="00AF68FE" w:rsidR="00AF68FE" w:rsidRPr="002F0EE6">
      <w:pPr>
        <w:rPr>
          <w:rFonts w:hAnsi="Times New Roman" w:ascii="Times New Roman"/>
          <w:sz w:val="24"/>
          <w:szCs w:val="24"/>
          <w:lang w:val="pl-PL"/>
        </w:rPr>
      </w:pPr>
      <w:r w:rsidRPr="002F0EE6">
        <w:rPr>
          <w:rFonts w:hAnsi="Times New Roman" w:ascii="Times New Roman"/>
          <w:sz w:val="24"/>
          <w:szCs w:val="24"/>
          <w:lang w:val="pl-PL"/>
        </w:rPr>
        <w:t>REPUBLIKA HRVATSKA</w:t>
      </w:r>
    </w:p>
    <w:p w:rsidRDefault="00026AC2" w:rsidP="00AF68FE" w:rsidR="00AF68FE" w:rsidRPr="002F0EE6">
      <w:pPr>
        <w:rPr>
          <w:rFonts w:hAnsi="Times New Roman" w:ascii="Times New Roman"/>
          <w:sz w:val="24"/>
          <w:szCs w:val="24"/>
          <w:lang w:val="pl-PL"/>
        </w:rPr>
      </w:pPr>
      <w:r w:rsidRPr="002F0EE6">
        <w:rPr>
          <w:rFonts w:hAnsi="Times New Roman" w:ascii="Times New Roman"/>
          <w:sz w:val="24"/>
          <w:szCs w:val="24"/>
          <w:lang w:val="pl-PL"/>
        </w:rPr>
        <w:t>TRGOVAČKI SUD SPLIT</w:t>
      </w:r>
    </w:p>
    <w:p w:rsidRDefault="00026AC2" w:rsidP="008E29D4" w:rsidR="008E29D4" w:rsidRPr="002F0EE6">
      <w:pPr>
        <w:jc w:val="both"/>
        <w:rPr>
          <w:rFonts w:hAnsi="Times New Roman" w:ascii="Times New Roman"/>
          <w:sz w:val="24"/>
          <w:szCs w:val="24"/>
          <w:lang w:val="pl-PL"/>
        </w:rPr>
      </w:pPr>
      <w:r w:rsidRPr="002F0EE6">
        <w:rPr>
          <w:rFonts w:hAnsi="Times New Roman" w:ascii="Times New Roman"/>
          <w:sz w:val="24"/>
          <w:szCs w:val="24"/>
          <w:lang w:val="hr-HR"/>
        </w:rPr>
        <w:t>Split, Sukoišanska 6</w:t>
      </w:r>
      <w:r w:rsidR="00AF68FE" w:rsidRPr="002F0EE6">
        <w:rPr>
          <w:rFonts w:hAnsi="Times New Roman" w:ascii="Times New Roman"/>
          <w:sz w:val="24"/>
          <w:szCs w:val="24"/>
          <w:lang w:val="hr-HR"/>
        </w:rPr>
        <w:tab/>
      </w:r>
      <w:r w:rsidR="00AF68FE" w:rsidRPr="002F0EE6">
        <w:rPr>
          <w:rFonts w:hAnsi="Times New Roman" w:ascii="Times New Roman"/>
          <w:sz w:val="24"/>
          <w:szCs w:val="24"/>
          <w:lang w:val="hr-HR"/>
        </w:rPr>
        <w:tab/>
      </w:r>
      <w:r w:rsidR="00AF68FE" w:rsidRPr="002F0EE6">
        <w:rPr>
          <w:rFonts w:hAnsi="Times New Roman" w:ascii="Times New Roman"/>
          <w:sz w:val="24"/>
          <w:szCs w:val="24"/>
          <w:lang w:val="pl-PL"/>
        </w:rPr>
        <w:tab/>
      </w:r>
      <w:r w:rsidR="00AF68FE" w:rsidRPr="002F0EE6">
        <w:rPr>
          <w:rFonts w:hAnsi="Times New Roman" w:ascii="Times New Roman"/>
          <w:sz w:val="24"/>
          <w:szCs w:val="24"/>
          <w:lang w:val="pl-PL"/>
        </w:rPr>
        <w:tab/>
      </w:r>
      <w:r w:rsidR="00AF68FE" w:rsidRPr="002F0EE6">
        <w:rPr>
          <w:rFonts w:hAnsi="Times New Roman" w:ascii="Times New Roman"/>
          <w:sz w:val="24"/>
          <w:szCs w:val="24"/>
          <w:lang w:val="pl-PL"/>
        </w:rPr>
        <w:tab/>
      </w:r>
      <w:r w:rsidR="00AF68FE" w:rsidRPr="002F0EE6">
        <w:rPr>
          <w:rFonts w:hAnsi="Times New Roman" w:ascii="Times New Roman"/>
          <w:sz w:val="24"/>
          <w:szCs w:val="24"/>
          <w:lang w:val="pl-PL"/>
        </w:rPr>
        <w:tab/>
      </w:r>
      <w:r w:rsidR="00AF68FE" w:rsidRPr="002F0EE6">
        <w:rPr>
          <w:rFonts w:hAnsi="Times New Roman" w:ascii="Times New Roman"/>
          <w:sz w:val="24"/>
          <w:szCs w:val="24"/>
          <w:lang w:val="pl-PL"/>
        </w:rPr>
        <w:tab/>
      </w:r>
    </w:p>
    <w:p w:rsidRDefault="00026AC2" w:rsidP="008E29D4" w:rsidR="00026AC2" w:rsidRPr="002F0EE6">
      <w:pPr>
        <w:jc w:val="both"/>
        <w:rPr>
          <w:rFonts w:hAnsi="Times New Roman" w:ascii="Times New Roman"/>
          <w:sz w:val="24"/>
          <w:szCs w:val="24"/>
          <w:lang w:val="pl-PL"/>
        </w:rPr>
      </w:pPr>
    </w:p>
    <w:p w:rsidRDefault="00310E29" w:rsidP="008E29D4" w:rsidR="00310E29" w:rsidRPr="002F0EE6">
      <w:pPr>
        <w:jc w:val="both"/>
        <w:rPr>
          <w:rFonts w:hAnsi="Times New Roman" w:ascii="Times New Roman"/>
          <w:sz w:val="24"/>
          <w:szCs w:val="24"/>
          <w:lang w:val="pl-PL"/>
        </w:rPr>
      </w:pPr>
    </w:p>
    <w:p w:rsidRDefault="0066340F" w:rsidP="00180B82" w:rsidR="008E29D4" w:rsidRPr="002F0EE6">
      <w:pPr>
        <w:jc w:val="center"/>
        <w:rPr>
          <w:rFonts w:hAnsi="Times New Roman" w:ascii="Times New Roman"/>
          <w:sz w:val="24"/>
          <w:szCs w:val="24"/>
          <w:lang w:val="pl-PL"/>
        </w:rPr>
      </w:pPr>
      <w:r w:rsidRPr="002F0EE6">
        <w:rPr>
          <w:rFonts w:hAnsi="Times New Roman" w:ascii="Times New Roman"/>
          <w:sz w:val="24"/>
          <w:szCs w:val="24"/>
          <w:lang w:val="pl-PL"/>
        </w:rPr>
        <w:t>U  I M E  R E P U B L I K E  H R V A T S K E</w:t>
      </w:r>
    </w:p>
    <w:p w:rsidRDefault="00026AC2" w:rsidP="00180B82" w:rsidR="00026AC2" w:rsidRPr="002F0EE6">
      <w:pPr>
        <w:jc w:val="center"/>
        <w:rPr>
          <w:rFonts w:hAnsi="Times New Roman" w:ascii="Times New Roman"/>
          <w:sz w:val="24"/>
          <w:szCs w:val="24"/>
          <w:lang w:val="pl-PL"/>
        </w:rPr>
      </w:pPr>
    </w:p>
    <w:p w:rsidRDefault="00E146B7" w:rsidP="008E29D4" w:rsidR="00AF68FE" w:rsidRPr="002F0EE6">
      <w:pPr>
        <w:jc w:val="center"/>
        <w:rPr>
          <w:rFonts w:hAnsi="Times New Roman" w:ascii="Times New Roman"/>
          <w:sz w:val="24"/>
          <w:szCs w:val="24"/>
          <w:lang w:val="pl-PL"/>
        </w:rPr>
      </w:pPr>
      <w:r w:rsidRPr="002F0EE6">
        <w:rPr>
          <w:rFonts w:hAnsi="Times New Roman" w:ascii="Times New Roman"/>
          <w:sz w:val="24"/>
          <w:szCs w:val="24"/>
          <w:lang w:val="pl-PL"/>
        </w:rPr>
        <w:t>R J E Š E N J E</w:t>
      </w:r>
    </w:p>
    <w:p w:rsidRDefault="00AF68FE" w:rsidP="00AF68FE" w:rsidR="00AF68FE" w:rsidRPr="002F0EE6">
      <w:pPr>
        <w:jc w:val="both"/>
        <w:rPr>
          <w:rFonts w:hAnsi="Times New Roman" w:ascii="Times New Roman"/>
          <w:b/>
          <w:sz w:val="24"/>
          <w:szCs w:val="24"/>
          <w:lang w:val="pl-PL"/>
        </w:rPr>
      </w:pPr>
      <w:r w:rsidRPr="002F0EE6">
        <w:rPr>
          <w:rFonts w:hAnsi="Times New Roman" w:ascii="Times New Roman"/>
          <w:b/>
          <w:sz w:val="24"/>
          <w:szCs w:val="24"/>
          <w:lang w:val="pl-PL"/>
        </w:rPr>
        <w:tab/>
      </w:r>
      <w:r w:rsidRPr="002F0EE6">
        <w:rPr>
          <w:rFonts w:hAnsi="Times New Roman" w:ascii="Times New Roman"/>
          <w:b/>
          <w:sz w:val="24"/>
          <w:szCs w:val="24"/>
          <w:lang w:val="pl-PL"/>
        </w:rPr>
        <w:tab/>
      </w:r>
      <w:r w:rsidRPr="002F0EE6">
        <w:rPr>
          <w:rFonts w:hAnsi="Times New Roman" w:ascii="Times New Roman"/>
          <w:b/>
          <w:sz w:val="24"/>
          <w:szCs w:val="24"/>
          <w:lang w:val="pl-PL"/>
        </w:rPr>
        <w:tab/>
      </w:r>
      <w:r w:rsidRPr="002F0EE6">
        <w:rPr>
          <w:rFonts w:hAnsi="Times New Roman" w:ascii="Times New Roman"/>
          <w:b/>
          <w:sz w:val="24"/>
          <w:szCs w:val="24"/>
          <w:lang w:val="pl-PL"/>
        </w:rPr>
        <w:tab/>
      </w:r>
      <w:r w:rsidRPr="002F0EE6">
        <w:rPr>
          <w:rFonts w:hAnsi="Times New Roman" w:ascii="Times New Roman"/>
          <w:b/>
          <w:sz w:val="24"/>
          <w:szCs w:val="24"/>
          <w:lang w:val="pl-PL"/>
        </w:rPr>
        <w:tab/>
      </w:r>
      <w:r w:rsidRPr="002F0EE6">
        <w:rPr>
          <w:rFonts w:hAnsi="Times New Roman" w:ascii="Times New Roman"/>
          <w:b/>
          <w:sz w:val="24"/>
          <w:szCs w:val="24"/>
          <w:lang w:val="pl-PL"/>
        </w:rPr>
        <w:tab/>
      </w:r>
      <w:r w:rsidRPr="002F0EE6">
        <w:rPr>
          <w:rFonts w:hAnsi="Times New Roman" w:ascii="Times New Roman"/>
          <w:b/>
          <w:sz w:val="24"/>
          <w:szCs w:val="24"/>
          <w:lang w:val="pl-PL"/>
        </w:rPr>
        <w:tab/>
      </w:r>
    </w:p>
    <w:p w:rsidRDefault="00026AC2" w:rsidP="004B0358" w:rsidR="00026AC2" w:rsidRPr="002F0EE6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 w:rsidRPr="002F0EE6">
        <w:rPr>
          <w:rFonts w:hAnsi="Times New Roman" w:ascii="Times New Roman"/>
          <w:sz w:val="24"/>
          <w:szCs w:val="24"/>
          <w:lang w:val="hr-HR"/>
        </w:rPr>
        <w:t>Trgovački sud u Splitu,</w:t>
      </w:r>
      <w:r w:rsidR="00CE67FC" w:rsidRPr="002F0EE6">
        <w:rPr>
          <w:rFonts w:hAnsi="Times New Roman" w:ascii="Times New Roman"/>
          <w:sz w:val="24"/>
          <w:szCs w:val="24"/>
          <w:lang w:val="hr-HR"/>
        </w:rPr>
        <w:t xml:space="preserve"> po sucu pojedincu </w:t>
      </w:r>
      <w:r w:rsidRPr="002F0EE6">
        <w:rPr>
          <w:rFonts w:hAnsi="Times New Roman" w:ascii="Times New Roman"/>
          <w:sz w:val="24"/>
          <w:szCs w:val="24"/>
          <w:lang w:val="hr-HR"/>
        </w:rPr>
        <w:t>Katarini Mikulić</w:t>
      </w:r>
      <w:r w:rsidR="00B11D83" w:rsidRPr="002F0EE6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CE67FC" w:rsidRPr="002F0EE6">
        <w:rPr>
          <w:rFonts w:hAnsi="Times New Roman" w:ascii="Times New Roman"/>
          <w:sz w:val="24"/>
          <w:szCs w:val="24"/>
          <w:lang w:val="hr-HR"/>
        </w:rPr>
        <w:t>kao stečajnom sucu</w:t>
      </w:r>
      <w:r w:rsidRPr="002F0EE6">
        <w:rPr>
          <w:rFonts w:hAnsi="Times New Roman" w:ascii="Times New Roman"/>
          <w:sz w:val="24"/>
          <w:szCs w:val="24"/>
          <w:lang w:val="hr-HR"/>
        </w:rPr>
        <w:t xml:space="preserve">, na prijedlog sudskog savjetnika </w:t>
      </w:r>
      <w:r w:rsidR="004B0358" w:rsidRPr="002F0EE6">
        <w:rPr>
          <w:rFonts w:hAnsi="Times New Roman" w:ascii="Times New Roman"/>
          <w:sz w:val="24"/>
          <w:szCs w:val="24"/>
          <w:lang w:val="hr-HR"/>
        </w:rPr>
        <w:t>Gorana</w:t>
      </w:r>
      <w:r w:rsidRPr="002F0EE6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4B0358" w:rsidRPr="002F0EE6">
        <w:rPr>
          <w:rFonts w:hAnsi="Times New Roman" w:ascii="Times New Roman"/>
          <w:sz w:val="24"/>
          <w:szCs w:val="24"/>
          <w:lang w:val="hr-HR"/>
        </w:rPr>
        <w:t>Radanovića</w:t>
      </w:r>
      <w:r w:rsidRPr="002F0EE6">
        <w:rPr>
          <w:rFonts w:hAnsi="Times New Roman" w:ascii="Times New Roman"/>
          <w:sz w:val="24"/>
          <w:szCs w:val="24"/>
          <w:lang w:val="hr-HR"/>
        </w:rPr>
        <w:t>,</w:t>
      </w:r>
      <w:r w:rsidR="00CE67FC" w:rsidRPr="002F0EE6">
        <w:rPr>
          <w:rFonts w:hAnsi="Times New Roman" w:ascii="Times New Roman"/>
          <w:sz w:val="24"/>
          <w:szCs w:val="24"/>
          <w:lang w:val="hr-HR"/>
        </w:rPr>
        <w:t xml:space="preserve"> </w:t>
      </w:r>
      <w:r w:rsidRPr="002F0EE6">
        <w:rPr>
          <w:rFonts w:hAnsi="Times New Roman" w:ascii="Times New Roman"/>
          <w:sz w:val="24"/>
          <w:szCs w:val="24"/>
          <w:lang w:val="hr-HR"/>
        </w:rPr>
        <w:t>u skraćenom steč</w:t>
      </w:r>
      <w:r w:rsidR="007A0DB6" w:rsidRPr="002F0EE6">
        <w:rPr>
          <w:rFonts w:hAnsi="Times New Roman" w:ascii="Times New Roman"/>
          <w:sz w:val="24"/>
          <w:szCs w:val="24"/>
          <w:lang w:val="hr-HR"/>
        </w:rPr>
        <w:t xml:space="preserve">ajnom postupku povodom zahtjeva </w:t>
      </w:r>
      <w:r w:rsidRPr="002F0EE6">
        <w:rPr>
          <w:rFonts w:hAnsi="Times New Roman" w:ascii="Times New Roman"/>
          <w:sz w:val="24"/>
          <w:szCs w:val="24"/>
          <w:lang w:val="hr-HR"/>
        </w:rPr>
        <w:t xml:space="preserve">FINANCIJSKE AGENCIJE, Regionalni centar Split, Podružnica Split, Mažuranićevo šetalište 24 b, OIB: 85821130368, radi provedbe skraćenog stečajnog postupka nad dužnikom </w:t>
      </w:r>
      <w:r w:rsidR="002F0EE6" w:rsidRPr="002F0EE6">
        <w:rPr>
          <w:rFonts w:hAnsi="Times New Roman" w:ascii="Times New Roman"/>
          <w:sz w:val="24"/>
          <w:szCs w:val="24"/>
          <w:lang w:val="hr-HR"/>
        </w:rPr>
        <w:t>ARHITEKTONSKO - GRAĐEVNI KAMEN DINARIT d.o.o., Radna Zona Kosore bb, Vrlika (Grad Vrlika), OI</w:t>
      </w:r>
      <w:r w:rsidR="00E56134">
        <w:rPr>
          <w:rFonts w:hAnsi="Times New Roman" w:ascii="Times New Roman"/>
          <w:sz w:val="24"/>
          <w:szCs w:val="24"/>
          <w:lang w:val="hr-HR"/>
        </w:rPr>
        <w:t>B: 92671429499, MBS: 060224284,</w:t>
      </w:r>
      <w:r w:rsidRPr="002F0EE6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9D244E" w:rsidRPr="002F0EE6">
        <w:rPr>
          <w:rFonts w:hAnsi="Times New Roman" w:ascii="Times New Roman"/>
          <w:sz w:val="24"/>
          <w:szCs w:val="24"/>
          <w:lang w:val="hr-HR"/>
        </w:rPr>
        <w:t xml:space="preserve">dana </w:t>
      </w:r>
      <w:r w:rsidR="006C62A9">
        <w:rPr>
          <w:rFonts w:hAnsi="Times New Roman" w:ascii="Times New Roman"/>
          <w:sz w:val="24"/>
          <w:szCs w:val="24"/>
          <w:lang w:val="hr-HR"/>
        </w:rPr>
        <w:t>14</w:t>
      </w:r>
      <w:r w:rsidR="007A0DB6" w:rsidRPr="002F0EE6">
        <w:rPr>
          <w:rFonts w:hAnsi="Times New Roman" w:ascii="Times New Roman"/>
          <w:sz w:val="24"/>
          <w:szCs w:val="24"/>
          <w:lang w:val="hr-HR"/>
        </w:rPr>
        <w:t xml:space="preserve">. </w:t>
      </w:r>
      <w:r w:rsidR="000A6F07" w:rsidRPr="002F0EE6">
        <w:rPr>
          <w:rFonts w:hAnsi="Times New Roman" w:ascii="Times New Roman"/>
          <w:sz w:val="24"/>
          <w:szCs w:val="24"/>
          <w:lang w:val="hr-HR"/>
        </w:rPr>
        <w:t>listopada</w:t>
      </w:r>
      <w:r w:rsidR="007A0DB6" w:rsidRPr="002F0EE6">
        <w:rPr>
          <w:rFonts w:hAnsi="Times New Roman" w:ascii="Times New Roman"/>
          <w:sz w:val="24"/>
          <w:szCs w:val="24"/>
          <w:lang w:val="hr-HR"/>
        </w:rPr>
        <w:t xml:space="preserve"> 2016.</w:t>
      </w:r>
      <w:r w:rsidRPr="002F0EE6">
        <w:rPr>
          <w:rFonts w:hAnsi="Times New Roman" w:ascii="Times New Roman"/>
          <w:sz w:val="24"/>
          <w:szCs w:val="24"/>
          <w:lang w:val="hr-HR"/>
        </w:rPr>
        <w:t xml:space="preserve"> godine, </w:t>
      </w:r>
    </w:p>
    <w:p w:rsidRDefault="004B0358" w:rsidP="00180B82" w:rsidR="004B0358" w:rsidRPr="002F0EE6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4B0358" w:rsidP="00111DC0" w:rsidR="004B0358" w:rsidRPr="002F0EE6">
      <w:pPr>
        <w:jc w:val="center"/>
        <w:rPr>
          <w:rFonts w:hAnsi="Times New Roman" w:ascii="Times New Roman"/>
          <w:sz w:val="24"/>
          <w:szCs w:val="24"/>
          <w:lang w:val="hr-HR"/>
        </w:rPr>
      </w:pPr>
      <w:r w:rsidRPr="002F0EE6">
        <w:rPr>
          <w:rFonts w:hAnsi="Times New Roman" w:ascii="Times New Roman"/>
          <w:sz w:val="24"/>
          <w:szCs w:val="24"/>
          <w:lang w:val="hr-HR"/>
        </w:rPr>
        <w:t>r i j e š i o  j e</w:t>
      </w:r>
    </w:p>
    <w:p w:rsidRDefault="00111DC0" w:rsidP="00111DC0" w:rsidR="00111DC0" w:rsidRPr="002F0EE6">
      <w:pPr>
        <w:jc w:val="center"/>
        <w:rPr>
          <w:rFonts w:hAnsi="Times New Roman" w:ascii="Times New Roman"/>
          <w:sz w:val="24"/>
          <w:szCs w:val="24"/>
          <w:lang w:val="hr-HR"/>
        </w:rPr>
      </w:pPr>
    </w:p>
    <w:p w:rsidRDefault="004B0358" w:rsidP="004B0358" w:rsidR="004B0358" w:rsidRPr="002F0EE6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 w:rsidRPr="002F0EE6">
        <w:rPr>
          <w:rFonts w:hAnsi="Times New Roman" w:ascii="Times New Roman"/>
          <w:sz w:val="24"/>
          <w:szCs w:val="24"/>
          <w:lang w:val="hr-HR"/>
        </w:rPr>
        <w:t xml:space="preserve">Obustavlja se skraćeni stečajni postupak nad dužnikom </w:t>
      </w:r>
      <w:r w:rsidR="002F0EE6" w:rsidRPr="002F0EE6">
        <w:rPr>
          <w:rFonts w:hAnsi="Times New Roman" w:ascii="Times New Roman"/>
          <w:sz w:val="24"/>
          <w:szCs w:val="24"/>
          <w:lang w:val="hr-HR"/>
        </w:rPr>
        <w:t>ARHITEKTONSKO - GRAĐEVNI KAMEN DINARIT d.o.o., Radna Zona Kosore bb, Vrlika (Grad Vrlika), OIB: 92671429499, MBS: 060224284</w:t>
      </w:r>
      <w:r w:rsidRPr="002F0EE6">
        <w:rPr>
          <w:rFonts w:hAnsi="Times New Roman" w:ascii="Times New Roman"/>
          <w:sz w:val="24"/>
          <w:szCs w:val="24"/>
          <w:lang w:val="hr-HR"/>
        </w:rPr>
        <w:t>.</w:t>
      </w:r>
    </w:p>
    <w:p w:rsidRDefault="00310E29" w:rsidP="00BE3EDD" w:rsidR="00310E29" w:rsidRPr="002F0EE6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4B0358" w:rsidP="004B0358" w:rsidR="004B0358" w:rsidRPr="002F0EE6">
      <w:pPr>
        <w:jc w:val="center"/>
        <w:rPr>
          <w:rFonts w:hAnsi="Times New Roman" w:ascii="Times New Roman"/>
          <w:sz w:val="24"/>
          <w:szCs w:val="24"/>
          <w:lang w:val="hr-HR"/>
        </w:rPr>
      </w:pPr>
      <w:r w:rsidRPr="002F0EE6">
        <w:rPr>
          <w:rFonts w:hAnsi="Times New Roman" w:ascii="Times New Roman"/>
          <w:sz w:val="24"/>
          <w:szCs w:val="24"/>
          <w:lang w:val="hr-HR"/>
        </w:rPr>
        <w:t>Obrazloženje</w:t>
      </w:r>
    </w:p>
    <w:p w:rsidRDefault="00310E29" w:rsidP="004B0358" w:rsidR="00310E29" w:rsidRPr="002F0EE6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00606A" w:rsidP="004B0358" w:rsidR="004B0358" w:rsidRPr="002F0EE6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 w:rsidRPr="002F0EE6">
        <w:rPr>
          <w:rFonts w:hAnsi="Times New Roman" w:ascii="Times New Roman"/>
          <w:sz w:val="24"/>
          <w:szCs w:val="24"/>
          <w:lang w:val="hr-HR"/>
        </w:rPr>
        <w:t>FINANCIJSKA AGENCIJA</w:t>
      </w:r>
      <w:r w:rsidR="00F91280" w:rsidRPr="002F0EE6">
        <w:rPr>
          <w:rFonts w:hAnsi="Times New Roman" w:ascii="Times New Roman"/>
          <w:sz w:val="24"/>
          <w:szCs w:val="24"/>
          <w:lang w:val="hr-HR"/>
        </w:rPr>
        <w:t>, Regionalni centar Split, Podružnica Split,</w:t>
      </w:r>
      <w:r w:rsidR="004B0358" w:rsidRPr="002F0EE6">
        <w:rPr>
          <w:rFonts w:hAnsi="Times New Roman" w:ascii="Times New Roman"/>
          <w:sz w:val="24"/>
          <w:szCs w:val="24"/>
          <w:lang w:val="hr-HR"/>
        </w:rPr>
        <w:t xml:space="preserve"> podnijela je ovom sudu</w:t>
      </w:r>
      <w:r w:rsidR="00C525B1" w:rsidRPr="002F0EE6">
        <w:rPr>
          <w:rFonts w:hAnsi="Times New Roman" w:ascii="Times New Roman"/>
          <w:sz w:val="24"/>
          <w:szCs w:val="24"/>
          <w:lang w:val="hr-HR"/>
        </w:rPr>
        <w:t xml:space="preserve"> dana </w:t>
      </w:r>
      <w:r w:rsidR="002F0EE6" w:rsidRPr="002F0EE6">
        <w:rPr>
          <w:rFonts w:hAnsi="Times New Roman" w:ascii="Times New Roman"/>
          <w:sz w:val="24"/>
          <w:szCs w:val="24"/>
          <w:lang w:val="hr-HR"/>
        </w:rPr>
        <w:t>30</w:t>
      </w:r>
      <w:r w:rsidR="00C525B1" w:rsidRPr="002F0EE6">
        <w:rPr>
          <w:rFonts w:hAnsi="Times New Roman" w:ascii="Times New Roman"/>
          <w:sz w:val="24"/>
          <w:szCs w:val="24"/>
          <w:lang w:val="hr-HR"/>
        </w:rPr>
        <w:t xml:space="preserve">. </w:t>
      </w:r>
      <w:r w:rsidR="002F0EE6" w:rsidRPr="002F0EE6">
        <w:rPr>
          <w:rFonts w:hAnsi="Times New Roman" w:ascii="Times New Roman"/>
          <w:sz w:val="24"/>
          <w:szCs w:val="24"/>
          <w:lang w:val="hr-HR"/>
        </w:rPr>
        <w:t>listopada</w:t>
      </w:r>
      <w:r w:rsidR="000A6F07" w:rsidRPr="002F0EE6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2F0EE6" w:rsidRPr="002F0EE6">
        <w:rPr>
          <w:rFonts w:hAnsi="Times New Roman" w:ascii="Times New Roman"/>
          <w:sz w:val="24"/>
          <w:szCs w:val="24"/>
          <w:lang w:val="hr-HR"/>
        </w:rPr>
        <w:t>2015</w:t>
      </w:r>
      <w:r w:rsidR="00C525B1" w:rsidRPr="002F0EE6">
        <w:rPr>
          <w:rFonts w:hAnsi="Times New Roman" w:ascii="Times New Roman"/>
          <w:sz w:val="24"/>
          <w:szCs w:val="24"/>
          <w:lang w:val="hr-HR"/>
        </w:rPr>
        <w:t>. godine</w:t>
      </w:r>
      <w:r w:rsidR="00F91280" w:rsidRPr="002F0EE6">
        <w:rPr>
          <w:rFonts w:hAnsi="Times New Roman" w:ascii="Times New Roman"/>
          <w:sz w:val="24"/>
          <w:szCs w:val="24"/>
          <w:lang w:val="hr-HR"/>
        </w:rPr>
        <w:t xml:space="preserve">, na temelju odredbe čl. </w:t>
      </w:r>
      <w:r w:rsidR="002F0EE6" w:rsidRPr="002F0EE6">
        <w:rPr>
          <w:rFonts w:hAnsi="Times New Roman" w:ascii="Times New Roman"/>
          <w:sz w:val="24"/>
          <w:szCs w:val="24"/>
          <w:lang w:val="hr-HR"/>
        </w:rPr>
        <w:t>444</w:t>
      </w:r>
      <w:r w:rsidR="00D771DD" w:rsidRPr="002F0EE6">
        <w:rPr>
          <w:rFonts w:hAnsi="Times New Roman" w:ascii="Times New Roman"/>
          <w:sz w:val="24"/>
          <w:szCs w:val="24"/>
          <w:lang w:val="hr-HR"/>
        </w:rPr>
        <w:t>.</w:t>
      </w:r>
      <w:r w:rsidR="00F91280" w:rsidRPr="002F0EE6">
        <w:rPr>
          <w:rFonts w:hAnsi="Times New Roman" w:ascii="Times New Roman"/>
          <w:sz w:val="24"/>
          <w:szCs w:val="24"/>
          <w:lang w:val="hr-HR"/>
        </w:rPr>
        <w:t xml:space="preserve">  st. </w:t>
      </w:r>
      <w:r w:rsidR="004B0358" w:rsidRPr="002F0EE6">
        <w:rPr>
          <w:rFonts w:hAnsi="Times New Roman" w:ascii="Times New Roman"/>
          <w:sz w:val="24"/>
          <w:szCs w:val="24"/>
          <w:lang w:val="hr-HR"/>
        </w:rPr>
        <w:t>1</w:t>
      </w:r>
      <w:r w:rsidR="00D771DD" w:rsidRPr="002F0EE6">
        <w:rPr>
          <w:rFonts w:hAnsi="Times New Roman" w:ascii="Times New Roman"/>
          <w:sz w:val="24"/>
          <w:szCs w:val="24"/>
          <w:lang w:val="hr-HR"/>
        </w:rPr>
        <w:t>.</w:t>
      </w:r>
      <w:r w:rsidR="004B0358" w:rsidRPr="002F0EE6">
        <w:rPr>
          <w:rFonts w:hAnsi="Times New Roman" w:ascii="Times New Roman"/>
          <w:sz w:val="24"/>
          <w:szCs w:val="24"/>
          <w:lang w:val="hr-HR"/>
        </w:rPr>
        <w:t xml:space="preserve"> Stečajnog zakona ("Narodne novine" broj 71/15, dalje u tekstu: SZ), zahtjev za provedbu skraćenog </w:t>
      </w:r>
      <w:r w:rsidR="001F58A3" w:rsidRPr="002F0EE6">
        <w:rPr>
          <w:rFonts w:hAnsi="Times New Roman" w:ascii="Times New Roman"/>
          <w:sz w:val="24"/>
          <w:szCs w:val="24"/>
          <w:lang w:val="hr-HR"/>
        </w:rPr>
        <w:t xml:space="preserve">stečajnog postupka nad dužnikom </w:t>
      </w:r>
      <w:r w:rsidR="002F0EE6" w:rsidRPr="002F0EE6">
        <w:rPr>
          <w:rFonts w:hAnsi="Times New Roman" w:ascii="Times New Roman"/>
          <w:sz w:val="24"/>
          <w:szCs w:val="24"/>
          <w:lang w:val="hr-HR"/>
        </w:rPr>
        <w:t>ARHITEKTONSKO - GRAĐEVNI KAMEN DINARIT d.o.o., Radna Zona Kosore bb, Vrlika (Grad Vrlika), OIB: 92671429499, MBS: 060224284</w:t>
      </w:r>
      <w:r w:rsidR="004B0358" w:rsidRPr="002F0EE6">
        <w:rPr>
          <w:rFonts w:hAnsi="Times New Roman" w:ascii="Times New Roman"/>
          <w:sz w:val="24"/>
          <w:szCs w:val="24"/>
          <w:lang w:val="hr-HR"/>
        </w:rPr>
        <w:t>.</w:t>
      </w:r>
    </w:p>
    <w:p w:rsidRDefault="00F91280" w:rsidP="004B0358" w:rsidR="00F91280" w:rsidRPr="002F0EE6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F91280" w:rsidP="004B0358" w:rsidR="00F91280" w:rsidRPr="002F0EE6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 w:rsidRPr="002F0EE6">
        <w:rPr>
          <w:rFonts w:hAnsi="Times New Roman" w:ascii="Times New Roman"/>
          <w:sz w:val="24"/>
          <w:szCs w:val="24"/>
          <w:lang w:val="hr-HR"/>
        </w:rPr>
        <w:t xml:space="preserve">U podnesenom zahtjevu navedeno je da dužnik na dan </w:t>
      </w:r>
      <w:r w:rsidR="002F0EE6" w:rsidRPr="002F0EE6">
        <w:rPr>
          <w:rFonts w:hAnsi="Times New Roman" w:ascii="Times New Roman"/>
          <w:sz w:val="24"/>
          <w:szCs w:val="24"/>
          <w:lang w:val="hr-HR"/>
        </w:rPr>
        <w:t>01</w:t>
      </w:r>
      <w:r w:rsidR="00255CD3" w:rsidRPr="002F0EE6">
        <w:rPr>
          <w:rFonts w:hAnsi="Times New Roman" w:ascii="Times New Roman"/>
          <w:sz w:val="24"/>
          <w:szCs w:val="24"/>
          <w:lang w:val="hr-HR"/>
        </w:rPr>
        <w:t xml:space="preserve">. </w:t>
      </w:r>
      <w:r w:rsidR="002F0EE6" w:rsidRPr="002F0EE6">
        <w:rPr>
          <w:rFonts w:hAnsi="Times New Roman" w:ascii="Times New Roman"/>
          <w:sz w:val="24"/>
          <w:szCs w:val="24"/>
          <w:lang w:val="hr-HR"/>
        </w:rPr>
        <w:t>rujna 2015</w:t>
      </w:r>
      <w:r w:rsidRPr="002F0EE6">
        <w:rPr>
          <w:rFonts w:hAnsi="Times New Roman" w:ascii="Times New Roman"/>
          <w:sz w:val="24"/>
          <w:szCs w:val="24"/>
          <w:lang w:val="hr-HR"/>
        </w:rPr>
        <w:t xml:space="preserve">.g. u Očevidniku redoslijeda osnova za plaćanje ima evidentirane neizvršene osnove za plaćanja u neprekinutom razdoblju od </w:t>
      </w:r>
      <w:r w:rsidR="002F0EE6" w:rsidRPr="002F0EE6">
        <w:rPr>
          <w:rFonts w:hAnsi="Times New Roman" w:ascii="Times New Roman"/>
          <w:sz w:val="24"/>
          <w:szCs w:val="24"/>
          <w:lang w:val="hr-HR"/>
        </w:rPr>
        <w:t>1821 dana, u ukupnom iznosu od 91.832,24</w:t>
      </w:r>
      <w:r w:rsidR="00255CD3" w:rsidRPr="002F0EE6">
        <w:rPr>
          <w:rFonts w:hAnsi="Times New Roman" w:ascii="Times New Roman"/>
          <w:sz w:val="24"/>
          <w:szCs w:val="24"/>
          <w:lang w:val="hr-HR"/>
        </w:rPr>
        <w:t xml:space="preserve"> </w:t>
      </w:r>
      <w:r w:rsidRPr="002F0EE6">
        <w:rPr>
          <w:rFonts w:hAnsi="Times New Roman" w:ascii="Times New Roman"/>
          <w:sz w:val="24"/>
          <w:szCs w:val="24"/>
          <w:lang w:val="hr-HR"/>
        </w:rPr>
        <w:t>k</w:t>
      </w:r>
      <w:r w:rsidR="00D771DD" w:rsidRPr="002F0EE6">
        <w:rPr>
          <w:rFonts w:hAnsi="Times New Roman" w:ascii="Times New Roman"/>
          <w:sz w:val="24"/>
          <w:szCs w:val="24"/>
          <w:lang w:val="hr-HR"/>
        </w:rPr>
        <w:t>u</w:t>
      </w:r>
      <w:r w:rsidRPr="002F0EE6">
        <w:rPr>
          <w:rFonts w:hAnsi="Times New Roman" w:ascii="Times New Roman"/>
          <w:sz w:val="24"/>
          <w:szCs w:val="24"/>
          <w:lang w:val="hr-HR"/>
        </w:rPr>
        <w:t>n</w:t>
      </w:r>
      <w:r w:rsidR="00D771DD" w:rsidRPr="002F0EE6">
        <w:rPr>
          <w:rFonts w:hAnsi="Times New Roman" w:ascii="Times New Roman"/>
          <w:sz w:val="24"/>
          <w:szCs w:val="24"/>
          <w:lang w:val="hr-HR"/>
        </w:rPr>
        <w:t>a</w:t>
      </w:r>
      <w:r w:rsidRPr="002F0EE6">
        <w:rPr>
          <w:rFonts w:hAnsi="Times New Roman" w:ascii="Times New Roman"/>
          <w:sz w:val="24"/>
          <w:szCs w:val="24"/>
          <w:lang w:val="hr-HR"/>
        </w:rPr>
        <w:t>, u koji iznos je uračunata kamata i naknada Financijske agencije za provedbu ovrhe na novčanim sredstvima, kao i da prema podacima koji su dostavljeni od Hrvatskog zavoda za mirovinsko osiguranje, dužnik nema zaposlenih.</w:t>
      </w:r>
    </w:p>
    <w:p w:rsidRDefault="00C47EAF" w:rsidP="004B0358" w:rsidR="00C47EAF" w:rsidRPr="002F0EE6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C47EAF" w:rsidP="004B0358" w:rsidR="004B0358" w:rsidRPr="002F0EE6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 w:rsidRPr="002F0EE6">
        <w:rPr>
          <w:rFonts w:hAnsi="Times New Roman" w:ascii="Times New Roman"/>
          <w:sz w:val="24"/>
          <w:szCs w:val="24"/>
          <w:lang w:val="hr-HR"/>
        </w:rPr>
        <w:t>Prema odredbi čl. 428</w:t>
      </w:r>
      <w:r w:rsidR="00D771DD" w:rsidRPr="002F0EE6">
        <w:rPr>
          <w:rFonts w:hAnsi="Times New Roman" w:ascii="Times New Roman"/>
          <w:sz w:val="24"/>
          <w:szCs w:val="24"/>
          <w:lang w:val="hr-HR"/>
        </w:rPr>
        <w:t>.</w:t>
      </w:r>
      <w:r w:rsidRPr="002F0EE6">
        <w:rPr>
          <w:rFonts w:hAnsi="Times New Roman" w:ascii="Times New Roman"/>
          <w:sz w:val="24"/>
          <w:szCs w:val="24"/>
          <w:lang w:val="hr-HR"/>
        </w:rPr>
        <w:t xml:space="preserve"> st. </w:t>
      </w:r>
      <w:r w:rsidR="004B0358" w:rsidRPr="002F0EE6">
        <w:rPr>
          <w:rFonts w:hAnsi="Times New Roman" w:ascii="Times New Roman"/>
          <w:sz w:val="24"/>
          <w:szCs w:val="24"/>
          <w:lang w:val="hr-HR"/>
        </w:rPr>
        <w:t>1</w:t>
      </w:r>
      <w:r w:rsidR="00D771DD" w:rsidRPr="002F0EE6">
        <w:rPr>
          <w:rFonts w:hAnsi="Times New Roman" w:ascii="Times New Roman"/>
          <w:sz w:val="24"/>
          <w:szCs w:val="24"/>
          <w:lang w:val="hr-HR"/>
        </w:rPr>
        <w:t>.</w:t>
      </w:r>
      <w:r w:rsidR="004B0358" w:rsidRPr="002F0EE6">
        <w:rPr>
          <w:rFonts w:hAnsi="Times New Roman" w:ascii="Times New Roman"/>
          <w:sz w:val="24"/>
          <w:szCs w:val="24"/>
          <w:lang w:val="hr-HR"/>
        </w:rPr>
        <w:t xml:space="preserve"> SZ</w:t>
      </w:r>
      <w:r w:rsidRPr="002F0EE6">
        <w:rPr>
          <w:rFonts w:hAnsi="Times New Roman" w:ascii="Times New Roman"/>
          <w:sz w:val="24"/>
          <w:szCs w:val="24"/>
          <w:lang w:val="hr-HR"/>
        </w:rPr>
        <w:t>-a</w:t>
      </w:r>
      <w:r w:rsidR="004B0358" w:rsidRPr="002F0EE6">
        <w:rPr>
          <w:rFonts w:hAnsi="Times New Roman" w:ascii="Times New Roman"/>
          <w:sz w:val="24"/>
          <w:szCs w:val="24"/>
          <w:lang w:val="hr-HR"/>
        </w:rPr>
        <w:t xml:space="preserve">  sud će provesti skraćeni stečajni postupak nad pravnom osobom ako su ispunjene sljedeće pretpostavke: </w:t>
      </w:r>
    </w:p>
    <w:p w:rsidRDefault="004B0358" w:rsidP="004B0358" w:rsidR="004B0358" w:rsidRPr="002F0EE6">
      <w:pPr>
        <w:pStyle w:val="Odlomakpopisa"/>
        <w:numPr>
          <w:ilvl w:val="0"/>
          <w:numId w:val="1"/>
        </w:numPr>
        <w:jc w:val="both"/>
        <w:rPr>
          <w:sz w:val="24"/>
          <w:szCs w:val="24"/>
        </w:rPr>
      </w:pPr>
      <w:r w:rsidRPr="002F0EE6">
        <w:rPr>
          <w:sz w:val="24"/>
          <w:szCs w:val="24"/>
        </w:rPr>
        <w:t xml:space="preserve">ako nema zaposlenih, </w:t>
      </w:r>
    </w:p>
    <w:p w:rsidRDefault="004B0358" w:rsidP="004B0358" w:rsidR="004B0358" w:rsidRPr="002F0EE6">
      <w:pPr>
        <w:pStyle w:val="Odlomakpopisa"/>
        <w:numPr>
          <w:ilvl w:val="0"/>
          <w:numId w:val="1"/>
        </w:numPr>
        <w:jc w:val="both"/>
        <w:rPr>
          <w:sz w:val="24"/>
          <w:szCs w:val="24"/>
        </w:rPr>
      </w:pPr>
      <w:r w:rsidRPr="002F0EE6">
        <w:rPr>
          <w:sz w:val="24"/>
          <w:szCs w:val="24"/>
        </w:rPr>
        <w:t>ako u Očevidniku redoslijeda osnova za plaćanje ima evidentirane neizvršene osnove za plaćanje u neprekinutom razdoblju od 120 dana i</w:t>
      </w:r>
    </w:p>
    <w:p w:rsidRDefault="004B0358" w:rsidP="00111DC0" w:rsidR="00310E29" w:rsidRPr="002F0EE6">
      <w:pPr>
        <w:pStyle w:val="Odlomakpopisa"/>
        <w:numPr>
          <w:ilvl w:val="0"/>
          <w:numId w:val="1"/>
        </w:numPr>
        <w:jc w:val="both"/>
        <w:rPr>
          <w:sz w:val="24"/>
          <w:szCs w:val="24"/>
        </w:rPr>
      </w:pPr>
      <w:r w:rsidRPr="002F0EE6">
        <w:rPr>
          <w:sz w:val="24"/>
          <w:szCs w:val="24"/>
        </w:rPr>
        <w:t xml:space="preserve">ako nisu ispunjene pretpostavke za pokretanje drugog postupka radi brisanja iz sudskoga registra. </w:t>
      </w:r>
    </w:p>
    <w:p w:rsidRDefault="00F91280" w:rsidP="00111DC0" w:rsidR="00F91280" w:rsidRPr="002F0EE6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 w:rsidRPr="002F0EE6">
        <w:rPr>
          <w:rFonts w:hAnsi="Times New Roman" w:ascii="Times New Roman"/>
          <w:sz w:val="24"/>
          <w:szCs w:val="24"/>
          <w:lang w:val="hr-HR"/>
        </w:rPr>
        <w:lastRenderedPageBreak/>
        <w:t>Budući da su, prema podacima iz podnesenog zahtjeva, kao i podacima iz sudskog registra, uvidom u koje je utvrđeno da se u odnosu na dužnika ne vodi drugi postupak radi brisanja iz sudskog registra, bile ispunjene pretpostavke iz čl. 428. SZ-a</w:t>
      </w:r>
      <w:r w:rsidR="00D202D9" w:rsidRPr="002F0EE6">
        <w:rPr>
          <w:rFonts w:hAnsi="Times New Roman" w:ascii="Times New Roman"/>
          <w:sz w:val="24"/>
          <w:szCs w:val="24"/>
          <w:lang w:val="hr-HR"/>
        </w:rPr>
        <w:t>,</w:t>
      </w:r>
      <w:r w:rsidRPr="002F0EE6">
        <w:rPr>
          <w:rFonts w:hAnsi="Times New Roman" w:ascii="Times New Roman"/>
          <w:sz w:val="24"/>
          <w:szCs w:val="24"/>
          <w:lang w:val="hr-HR"/>
        </w:rPr>
        <w:t xml:space="preserve"> ovaj sud je temeljem odredbe čl. 430. SZ-a na mrežnoj stranici e-Oglasna ploča suda </w:t>
      </w:r>
      <w:r w:rsidR="002F0EE6" w:rsidRPr="002F0EE6">
        <w:rPr>
          <w:rFonts w:hAnsi="Times New Roman" w:ascii="Times New Roman"/>
          <w:sz w:val="24"/>
          <w:szCs w:val="24"/>
          <w:lang w:val="hr-HR"/>
        </w:rPr>
        <w:t>14. rujna 2016</w:t>
      </w:r>
      <w:r w:rsidRPr="002F0EE6">
        <w:rPr>
          <w:rFonts w:hAnsi="Times New Roman" w:ascii="Times New Roman"/>
          <w:sz w:val="24"/>
          <w:szCs w:val="24"/>
          <w:lang w:val="hr-HR"/>
        </w:rPr>
        <w:t xml:space="preserve">. godine objavio oglas kojim je pozvao osobe ovlaštene za zastupanje dužnika po zakonu da u roku od 15 dana od dana objave oglasa, podnesu sudu javnobilježnički ovjerovljen popis imovine i obveza na propisanom obrascu te je pozvao vjerovnike dužnika da najkasnije u roku od 45 dana od dana objave oglasa predlože otvaranje stečajnog postupka i da po pozivu suda predujme sredstva za namirenje troškova postupka, </w:t>
      </w:r>
      <w:r w:rsidR="00D771DD" w:rsidRPr="002F0EE6">
        <w:rPr>
          <w:rFonts w:hAnsi="Times New Roman" w:ascii="Times New Roman"/>
          <w:sz w:val="24"/>
          <w:szCs w:val="24"/>
          <w:lang w:val="hr-HR"/>
        </w:rPr>
        <w:t xml:space="preserve">sve to </w:t>
      </w:r>
      <w:r w:rsidRPr="002F0EE6">
        <w:rPr>
          <w:rFonts w:hAnsi="Times New Roman" w:ascii="Times New Roman"/>
          <w:sz w:val="24"/>
          <w:szCs w:val="24"/>
          <w:lang w:val="hr-HR"/>
        </w:rPr>
        <w:t>uz upozorenje na pravne posljedice</w:t>
      </w:r>
      <w:r w:rsidR="00111DC0" w:rsidRPr="002F0EE6">
        <w:rPr>
          <w:rFonts w:hAnsi="Times New Roman" w:ascii="Times New Roman"/>
          <w:sz w:val="24"/>
          <w:szCs w:val="24"/>
          <w:lang w:val="hr-HR"/>
        </w:rPr>
        <w:t xml:space="preserve"> nepodnošenja takvog prijedloga.</w:t>
      </w:r>
    </w:p>
    <w:p w:rsidRDefault="00F91280" w:rsidP="00F91280" w:rsidR="00F91280" w:rsidRPr="002F0EE6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 w:rsidRPr="002F0EE6">
        <w:rPr>
          <w:rFonts w:hAnsi="Times New Roman" w:ascii="Times New Roman"/>
          <w:sz w:val="24"/>
          <w:szCs w:val="24"/>
          <w:lang w:val="hr-HR"/>
        </w:rPr>
        <w:t xml:space="preserve">Vjerovnik dužnika Republika Hrvatska, Ministarstvo financija, je </w:t>
      </w:r>
      <w:r w:rsidR="002F0EE6" w:rsidRPr="002F0EE6">
        <w:rPr>
          <w:rFonts w:hAnsi="Times New Roman" w:ascii="Times New Roman"/>
          <w:sz w:val="24"/>
          <w:szCs w:val="24"/>
          <w:lang w:val="hr-HR"/>
        </w:rPr>
        <w:t>23</w:t>
      </w:r>
      <w:r w:rsidRPr="002F0EE6">
        <w:rPr>
          <w:rFonts w:hAnsi="Times New Roman" w:ascii="Times New Roman"/>
          <w:sz w:val="24"/>
          <w:szCs w:val="24"/>
          <w:lang w:val="hr-HR"/>
        </w:rPr>
        <w:t xml:space="preserve">. </w:t>
      </w:r>
      <w:r w:rsidR="002F0EE6" w:rsidRPr="002F0EE6">
        <w:rPr>
          <w:rFonts w:hAnsi="Times New Roman" w:ascii="Times New Roman"/>
          <w:sz w:val="24"/>
          <w:szCs w:val="24"/>
          <w:lang w:val="hr-HR"/>
        </w:rPr>
        <w:t>rujna</w:t>
      </w:r>
      <w:r w:rsidRPr="002F0EE6">
        <w:rPr>
          <w:rFonts w:hAnsi="Times New Roman" w:ascii="Times New Roman"/>
          <w:sz w:val="24"/>
          <w:szCs w:val="24"/>
          <w:lang w:val="hr-HR"/>
        </w:rPr>
        <w:t xml:space="preserve"> 2016. godine podnio prijedlog za otvaranje stečajnog postupka nad dužnikom te je izvijestio sud da prema dužniku ima dospjelih, a nenamirenih potraživanja, u ukupnom iznosu od </w:t>
      </w:r>
      <w:r w:rsidR="002F0EE6" w:rsidRPr="002F0EE6">
        <w:rPr>
          <w:rFonts w:hAnsi="Times New Roman" w:ascii="Times New Roman"/>
          <w:sz w:val="24"/>
          <w:szCs w:val="24"/>
          <w:lang w:val="hr-HR"/>
        </w:rPr>
        <w:t>68</w:t>
      </w:r>
      <w:r w:rsidRPr="002F0EE6">
        <w:rPr>
          <w:rFonts w:hAnsi="Times New Roman" w:ascii="Times New Roman"/>
          <w:sz w:val="24"/>
          <w:szCs w:val="24"/>
          <w:lang w:val="hr-HR"/>
        </w:rPr>
        <w:t>.</w:t>
      </w:r>
      <w:r w:rsidR="002F0EE6" w:rsidRPr="002F0EE6">
        <w:rPr>
          <w:rFonts w:hAnsi="Times New Roman" w:ascii="Times New Roman"/>
          <w:sz w:val="24"/>
          <w:szCs w:val="24"/>
          <w:lang w:val="hr-HR"/>
        </w:rPr>
        <w:t>466</w:t>
      </w:r>
      <w:r w:rsidRPr="002F0EE6">
        <w:rPr>
          <w:rFonts w:hAnsi="Times New Roman" w:ascii="Times New Roman"/>
          <w:sz w:val="24"/>
          <w:szCs w:val="24"/>
          <w:lang w:val="hr-HR"/>
        </w:rPr>
        <w:t>,</w:t>
      </w:r>
      <w:r w:rsidR="002F0EE6" w:rsidRPr="002F0EE6">
        <w:rPr>
          <w:rFonts w:hAnsi="Times New Roman" w:ascii="Times New Roman"/>
          <w:sz w:val="24"/>
          <w:szCs w:val="24"/>
          <w:lang w:val="hr-HR"/>
        </w:rPr>
        <w:t>5</w:t>
      </w:r>
      <w:r w:rsidR="00B64F08" w:rsidRPr="002F0EE6">
        <w:rPr>
          <w:rFonts w:hAnsi="Times New Roman" w:ascii="Times New Roman"/>
          <w:sz w:val="24"/>
          <w:szCs w:val="24"/>
          <w:lang w:val="hr-HR"/>
        </w:rPr>
        <w:t>6</w:t>
      </w:r>
      <w:r w:rsidRPr="002F0EE6">
        <w:rPr>
          <w:rFonts w:hAnsi="Times New Roman" w:ascii="Times New Roman"/>
          <w:sz w:val="24"/>
          <w:szCs w:val="24"/>
          <w:lang w:val="hr-HR"/>
        </w:rPr>
        <w:t xml:space="preserve"> k</w:t>
      </w:r>
      <w:r w:rsidR="00D771DD" w:rsidRPr="002F0EE6">
        <w:rPr>
          <w:rFonts w:hAnsi="Times New Roman" w:ascii="Times New Roman"/>
          <w:sz w:val="24"/>
          <w:szCs w:val="24"/>
          <w:lang w:val="hr-HR"/>
        </w:rPr>
        <w:t>u</w:t>
      </w:r>
      <w:r w:rsidRPr="002F0EE6">
        <w:rPr>
          <w:rFonts w:hAnsi="Times New Roman" w:ascii="Times New Roman"/>
          <w:sz w:val="24"/>
          <w:szCs w:val="24"/>
          <w:lang w:val="hr-HR"/>
        </w:rPr>
        <w:t>n</w:t>
      </w:r>
      <w:r w:rsidR="00D771DD" w:rsidRPr="002F0EE6">
        <w:rPr>
          <w:rFonts w:hAnsi="Times New Roman" w:ascii="Times New Roman"/>
          <w:sz w:val="24"/>
          <w:szCs w:val="24"/>
          <w:lang w:val="hr-HR"/>
        </w:rPr>
        <w:t>a</w:t>
      </w:r>
      <w:r w:rsidRPr="002F0EE6">
        <w:rPr>
          <w:rFonts w:hAnsi="Times New Roman" w:ascii="Times New Roman"/>
          <w:sz w:val="24"/>
          <w:szCs w:val="24"/>
          <w:lang w:val="hr-HR"/>
        </w:rPr>
        <w:t>.</w:t>
      </w:r>
    </w:p>
    <w:p w:rsidRDefault="00F91280" w:rsidP="00F91280" w:rsidR="00F91280" w:rsidRPr="002F0EE6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 w:rsidRPr="002F0EE6">
        <w:rPr>
          <w:rFonts w:hAnsi="Times New Roman" w:ascii="Times New Roman"/>
          <w:sz w:val="24"/>
          <w:szCs w:val="24"/>
          <w:lang w:val="hr-HR"/>
        </w:rPr>
        <w:t xml:space="preserve">Vjerodostojnost svojih tražbina vjerovnik je dokazao vjerodostojnim ispravama i to ovjerenim izlistom stanja duga obveznika iz Informacijskog sustava Porezne uprave na dan </w:t>
      </w:r>
      <w:r w:rsidR="002F0EE6" w:rsidRPr="002F0EE6">
        <w:rPr>
          <w:rFonts w:hAnsi="Times New Roman" w:ascii="Times New Roman"/>
          <w:sz w:val="24"/>
          <w:szCs w:val="24"/>
          <w:lang w:val="hr-HR"/>
        </w:rPr>
        <w:t>14</w:t>
      </w:r>
      <w:r w:rsidRPr="002F0EE6">
        <w:rPr>
          <w:rFonts w:hAnsi="Times New Roman" w:ascii="Times New Roman"/>
          <w:sz w:val="24"/>
          <w:szCs w:val="24"/>
          <w:lang w:val="hr-HR"/>
        </w:rPr>
        <w:t xml:space="preserve">. </w:t>
      </w:r>
      <w:r w:rsidR="002F0EE6" w:rsidRPr="002F0EE6">
        <w:rPr>
          <w:rFonts w:hAnsi="Times New Roman" w:ascii="Times New Roman"/>
          <w:sz w:val="24"/>
          <w:szCs w:val="24"/>
          <w:lang w:val="hr-HR"/>
        </w:rPr>
        <w:t>rujna</w:t>
      </w:r>
      <w:r w:rsidRPr="002F0EE6">
        <w:rPr>
          <w:rFonts w:hAnsi="Times New Roman" w:ascii="Times New Roman"/>
          <w:sz w:val="24"/>
          <w:szCs w:val="24"/>
          <w:lang w:val="hr-HR"/>
        </w:rPr>
        <w:t xml:space="preserve"> 2016. godine.</w:t>
      </w:r>
    </w:p>
    <w:p w:rsidRDefault="00F91280" w:rsidP="00111DC0" w:rsidR="00F91280" w:rsidRPr="002F0EE6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 w:rsidRPr="002F0EE6">
        <w:rPr>
          <w:rFonts w:hAnsi="Times New Roman" w:ascii="Times New Roman"/>
          <w:sz w:val="24"/>
          <w:szCs w:val="24"/>
          <w:lang w:val="hr-HR"/>
        </w:rPr>
        <w:t xml:space="preserve">Također se navodi da dužnik raspolaže imovinom koja je dostatna za namirenje troškova kako prethodnog, tako i otvorenog stečajnog postupka,  a što je razvidno </w:t>
      </w:r>
      <w:r w:rsidR="002F0EE6" w:rsidRPr="002F0EE6">
        <w:rPr>
          <w:rFonts w:hAnsi="Times New Roman" w:ascii="Times New Roman"/>
          <w:sz w:val="24"/>
          <w:szCs w:val="24"/>
          <w:lang w:val="hr-HR"/>
        </w:rPr>
        <w:t>iz godišnjih</w:t>
      </w:r>
      <w:r w:rsidRPr="002F0EE6">
        <w:rPr>
          <w:rFonts w:hAnsi="Times New Roman" w:ascii="Times New Roman"/>
          <w:sz w:val="24"/>
          <w:szCs w:val="24"/>
          <w:lang w:val="hr-HR"/>
        </w:rPr>
        <w:t xml:space="preserve"> finan</w:t>
      </w:r>
      <w:r w:rsidR="002F0EE6" w:rsidRPr="002F0EE6">
        <w:rPr>
          <w:rFonts w:hAnsi="Times New Roman" w:ascii="Times New Roman"/>
          <w:sz w:val="24"/>
          <w:szCs w:val="24"/>
          <w:lang w:val="hr-HR"/>
        </w:rPr>
        <w:t>cijskih</w:t>
      </w:r>
      <w:r w:rsidR="00254E92" w:rsidRPr="002F0EE6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F91E50" w:rsidRPr="002F0EE6">
        <w:rPr>
          <w:rFonts w:hAnsi="Times New Roman" w:ascii="Times New Roman"/>
          <w:sz w:val="24"/>
          <w:szCs w:val="24"/>
          <w:lang w:val="hr-HR"/>
        </w:rPr>
        <w:t>izvješća dužnika za 201</w:t>
      </w:r>
      <w:r w:rsidR="002F0EE6" w:rsidRPr="002F0EE6">
        <w:rPr>
          <w:rFonts w:hAnsi="Times New Roman" w:ascii="Times New Roman"/>
          <w:sz w:val="24"/>
          <w:szCs w:val="24"/>
          <w:lang w:val="hr-HR"/>
        </w:rPr>
        <w:t>4</w:t>
      </w:r>
      <w:r w:rsidRPr="002F0EE6">
        <w:rPr>
          <w:rFonts w:hAnsi="Times New Roman" w:ascii="Times New Roman"/>
          <w:sz w:val="24"/>
          <w:szCs w:val="24"/>
          <w:lang w:val="hr-HR"/>
        </w:rPr>
        <w:t>. godinu</w:t>
      </w:r>
      <w:r w:rsidR="002F0EE6" w:rsidRPr="002F0EE6">
        <w:rPr>
          <w:rFonts w:hAnsi="Times New Roman" w:ascii="Times New Roman"/>
          <w:sz w:val="24"/>
          <w:szCs w:val="24"/>
          <w:lang w:val="hr-HR"/>
        </w:rPr>
        <w:t xml:space="preserve"> te pregleda podataka Porezne uprave.</w:t>
      </w:r>
    </w:p>
    <w:p w:rsidRDefault="00F91280" w:rsidP="00111DC0" w:rsidR="00F91280" w:rsidRPr="002F0EE6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 w:rsidRPr="002F0EE6">
        <w:rPr>
          <w:rFonts w:hAnsi="Times New Roman" w:ascii="Times New Roman"/>
          <w:sz w:val="24"/>
          <w:szCs w:val="24"/>
          <w:lang w:val="hr-HR"/>
        </w:rPr>
        <w:t xml:space="preserve">Republika Hrvatska je, sukladno čl. 114. st. 3. SZ-a, oslobođena predujmljivanja iznosa od 1.000,00 kuna u Fond za namirenje troškova stečajnoga postupka te dodatnog iznosa koji ne može biti viši od 20.000,00 kuna u smislu stavka 1. navedenog članka. </w:t>
      </w:r>
    </w:p>
    <w:p w:rsidRDefault="00F91280" w:rsidP="00111DC0" w:rsidR="00F91280" w:rsidRPr="002F0EE6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 w:rsidRPr="002F0EE6">
        <w:rPr>
          <w:rFonts w:hAnsi="Times New Roman" w:ascii="Times New Roman"/>
          <w:sz w:val="24"/>
          <w:szCs w:val="24"/>
          <w:lang w:val="hr-HR"/>
        </w:rPr>
        <w:t>Kako iz navedenog proizlazi da u konkretnom slučaju nisu ispunjene pretpostavke za provedbu skraćenog stečajnog postupka koji završava otvaranjem i istovremenim zaključenjem skraćenog stečajnog postupka (čl. 431</w:t>
      </w:r>
      <w:r w:rsidR="00D771DD" w:rsidRPr="002F0EE6">
        <w:rPr>
          <w:rFonts w:hAnsi="Times New Roman" w:ascii="Times New Roman"/>
          <w:sz w:val="24"/>
          <w:szCs w:val="24"/>
          <w:lang w:val="hr-HR"/>
        </w:rPr>
        <w:t>.</w:t>
      </w:r>
      <w:r w:rsidRPr="002F0EE6">
        <w:rPr>
          <w:rFonts w:hAnsi="Times New Roman" w:ascii="Times New Roman"/>
          <w:sz w:val="24"/>
          <w:szCs w:val="24"/>
          <w:lang w:val="hr-HR"/>
        </w:rPr>
        <w:t xml:space="preserve"> SZ-a), odlučeno je primjenom odredbe čl. 433. i čl.</w:t>
      </w:r>
      <w:r w:rsidR="00D771DD" w:rsidRPr="002F0EE6">
        <w:rPr>
          <w:rFonts w:hAnsi="Times New Roman" w:ascii="Times New Roman"/>
          <w:sz w:val="24"/>
          <w:szCs w:val="24"/>
          <w:lang w:val="hr-HR"/>
        </w:rPr>
        <w:t xml:space="preserve"> </w:t>
      </w:r>
      <w:r w:rsidRPr="002F0EE6">
        <w:rPr>
          <w:rFonts w:hAnsi="Times New Roman" w:ascii="Times New Roman"/>
          <w:sz w:val="24"/>
          <w:szCs w:val="24"/>
          <w:lang w:val="hr-HR"/>
        </w:rPr>
        <w:t>435. st.</w:t>
      </w:r>
      <w:r w:rsidR="00CC2FF4" w:rsidRPr="002F0EE6">
        <w:rPr>
          <w:rFonts w:hAnsi="Times New Roman" w:ascii="Times New Roman"/>
          <w:sz w:val="24"/>
          <w:szCs w:val="24"/>
          <w:lang w:val="hr-HR"/>
        </w:rPr>
        <w:t xml:space="preserve"> </w:t>
      </w:r>
      <w:r w:rsidRPr="002F0EE6">
        <w:rPr>
          <w:rFonts w:hAnsi="Times New Roman" w:ascii="Times New Roman"/>
          <w:sz w:val="24"/>
          <w:szCs w:val="24"/>
          <w:lang w:val="hr-HR"/>
        </w:rPr>
        <w:t>2. SZ-a kao u izreci ovog rješenja.</w:t>
      </w:r>
    </w:p>
    <w:p w:rsidRDefault="00F91280" w:rsidP="00F91280" w:rsidR="00F91280" w:rsidRPr="002F0EE6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 w:rsidRPr="002F0EE6">
        <w:rPr>
          <w:rFonts w:hAnsi="Times New Roman" w:ascii="Times New Roman"/>
          <w:sz w:val="24"/>
          <w:szCs w:val="24"/>
          <w:lang w:val="hr-HR"/>
        </w:rPr>
        <w:t>Nakon pravomoćnosti ovog rješenja, posebnim će se rješenjem odlučiti da li će se nad gore navedenim dužnikom pokrenuti prethodni postupak ili će rješenjem odmah otvoriti redovni stečajni postupak (čl. 433</w:t>
      </w:r>
      <w:r w:rsidR="00D771DD" w:rsidRPr="002F0EE6">
        <w:rPr>
          <w:rFonts w:hAnsi="Times New Roman" w:ascii="Times New Roman"/>
          <w:sz w:val="24"/>
          <w:szCs w:val="24"/>
          <w:lang w:val="hr-HR"/>
        </w:rPr>
        <w:t>.</w:t>
      </w:r>
      <w:r w:rsidRPr="002F0EE6">
        <w:rPr>
          <w:rFonts w:hAnsi="Times New Roman" w:ascii="Times New Roman"/>
          <w:sz w:val="24"/>
          <w:szCs w:val="24"/>
          <w:lang w:val="hr-HR"/>
        </w:rPr>
        <w:t xml:space="preserve"> SZ-a).</w:t>
      </w:r>
    </w:p>
    <w:p w:rsidRDefault="00F91280" w:rsidP="00F91280" w:rsidR="00F91280" w:rsidRPr="002F0EE6">
      <w:pPr>
        <w:ind w:firstLine="360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F91280" w:rsidP="00F91280" w:rsidR="00F91280" w:rsidRPr="002F0EE6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2F0EE6">
        <w:rPr>
          <w:rFonts w:hAnsi="Times New Roman" w:ascii="Times New Roman"/>
          <w:sz w:val="24"/>
          <w:szCs w:val="24"/>
          <w:lang w:val="hr-HR"/>
        </w:rPr>
        <w:tab/>
      </w:r>
      <w:r w:rsidRPr="002F0EE6">
        <w:rPr>
          <w:rFonts w:hAnsi="Times New Roman" w:ascii="Times New Roman"/>
          <w:sz w:val="24"/>
          <w:szCs w:val="24"/>
          <w:lang w:val="hr-HR"/>
        </w:rPr>
        <w:tab/>
      </w:r>
      <w:r w:rsidRPr="002F0EE6">
        <w:rPr>
          <w:rFonts w:hAnsi="Times New Roman" w:ascii="Times New Roman"/>
          <w:sz w:val="24"/>
          <w:szCs w:val="24"/>
          <w:lang w:val="hr-HR"/>
        </w:rPr>
        <w:tab/>
      </w:r>
      <w:r w:rsidRPr="002F0EE6">
        <w:rPr>
          <w:rFonts w:hAnsi="Times New Roman" w:ascii="Times New Roman"/>
          <w:sz w:val="24"/>
          <w:szCs w:val="24"/>
          <w:lang w:val="hr-HR"/>
        </w:rPr>
        <w:tab/>
        <w:t xml:space="preserve">U Splitu, dana </w:t>
      </w:r>
      <w:r w:rsidR="006C62A9">
        <w:rPr>
          <w:rFonts w:hAnsi="Times New Roman" w:ascii="Times New Roman"/>
          <w:sz w:val="24"/>
          <w:szCs w:val="24"/>
          <w:lang w:val="hr-HR"/>
        </w:rPr>
        <w:t>14</w:t>
      </w:r>
      <w:r w:rsidR="000A6F07" w:rsidRPr="002F0EE6">
        <w:rPr>
          <w:rFonts w:hAnsi="Times New Roman" w:ascii="Times New Roman"/>
          <w:sz w:val="24"/>
          <w:szCs w:val="24"/>
          <w:lang w:val="hr-HR"/>
        </w:rPr>
        <w:t>. listopada</w:t>
      </w:r>
      <w:r w:rsidRPr="002F0EE6">
        <w:rPr>
          <w:rFonts w:hAnsi="Times New Roman" w:ascii="Times New Roman"/>
          <w:sz w:val="24"/>
          <w:szCs w:val="24"/>
          <w:lang w:val="hr-HR"/>
        </w:rPr>
        <w:t xml:space="preserve"> 2016.</w:t>
      </w:r>
      <w:r w:rsidR="00D771DD" w:rsidRPr="002F0EE6">
        <w:rPr>
          <w:rFonts w:hAnsi="Times New Roman" w:ascii="Times New Roman"/>
          <w:sz w:val="24"/>
          <w:szCs w:val="24"/>
          <w:lang w:val="hr-HR"/>
        </w:rPr>
        <w:t xml:space="preserve"> godine</w:t>
      </w:r>
    </w:p>
    <w:p w:rsidRDefault="00F91280" w:rsidP="00F91280" w:rsidR="00F91280" w:rsidRPr="002F0EE6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F91280" w:rsidP="00F91280" w:rsidR="00F91280" w:rsidRPr="002F0EE6">
      <w:pPr>
        <w:ind w:left="6372"/>
        <w:jc w:val="center"/>
        <w:rPr>
          <w:rFonts w:hAnsi="Times New Roman" w:ascii="Times New Roman"/>
          <w:sz w:val="24"/>
          <w:szCs w:val="24"/>
          <w:lang w:val="hr-HR"/>
        </w:rPr>
      </w:pPr>
      <w:r w:rsidRPr="002F0EE6">
        <w:rPr>
          <w:rFonts w:hAnsi="Times New Roman" w:ascii="Times New Roman"/>
          <w:sz w:val="24"/>
          <w:szCs w:val="24"/>
          <w:lang w:val="hr-HR"/>
        </w:rPr>
        <w:t xml:space="preserve">   SUDAC</w:t>
      </w:r>
    </w:p>
    <w:p w:rsidRDefault="00641EA9" w:rsidP="00F91280" w:rsidR="00641EA9" w:rsidRPr="002F0EE6">
      <w:pPr>
        <w:ind w:left="6372"/>
        <w:jc w:val="center"/>
        <w:rPr>
          <w:rFonts w:hAnsi="Times New Roman" w:ascii="Times New Roman"/>
          <w:sz w:val="24"/>
          <w:szCs w:val="24"/>
          <w:lang w:val="hr-HR"/>
        </w:rPr>
      </w:pPr>
    </w:p>
    <w:p w:rsidRDefault="00F91280" w:rsidP="00111DC0" w:rsidR="00F91280" w:rsidRPr="002F0EE6">
      <w:pPr>
        <w:ind w:left="6372"/>
        <w:jc w:val="right"/>
        <w:rPr>
          <w:rFonts w:hAnsi="Times New Roman" w:ascii="Times New Roman"/>
          <w:sz w:val="24"/>
          <w:szCs w:val="24"/>
          <w:lang w:val="hr-HR"/>
        </w:rPr>
      </w:pPr>
      <w:r w:rsidRPr="002F0EE6">
        <w:rPr>
          <w:rFonts w:hAnsi="Times New Roman" w:ascii="Times New Roman"/>
          <w:sz w:val="24"/>
          <w:szCs w:val="24"/>
          <w:lang w:val="hr-HR"/>
        </w:rPr>
        <w:t>Katarina Mikulić</w:t>
      </w:r>
    </w:p>
    <w:p w:rsidRDefault="00111DC0" w:rsidP="00111DC0" w:rsidR="00111DC0" w:rsidRPr="002F0EE6">
      <w:pPr>
        <w:ind w:left="6372"/>
        <w:jc w:val="right"/>
        <w:rPr>
          <w:rFonts w:hAnsi="Times New Roman" w:ascii="Times New Roman"/>
          <w:sz w:val="24"/>
          <w:szCs w:val="24"/>
          <w:lang w:val="hr-HR"/>
        </w:rPr>
      </w:pPr>
    </w:p>
    <w:p w:rsidRDefault="00F91280" w:rsidP="00F91280" w:rsidR="00111DC0" w:rsidRPr="002F0EE6">
      <w:pPr>
        <w:spacing w:before="160"/>
        <w:jc w:val="both"/>
        <w:rPr>
          <w:rFonts w:hAnsi="Times New Roman" w:ascii="Times New Roman"/>
          <w:iCs/>
          <w:sz w:val="24"/>
          <w:szCs w:val="24"/>
          <w:lang w:val="hr-HR"/>
        </w:rPr>
      </w:pPr>
      <w:r w:rsidRPr="002F0EE6">
        <w:rPr>
          <w:rFonts w:hAnsi="Times New Roman" w:ascii="Times New Roman"/>
          <w:iCs/>
          <w:sz w:val="24"/>
          <w:szCs w:val="24"/>
          <w:lang w:val="hr-HR"/>
        </w:rPr>
        <w:t xml:space="preserve">UPUTA O PRAVNOM LIJEKU: </w:t>
      </w:r>
    </w:p>
    <w:p w:rsidRDefault="00F91280" w:rsidP="00F91280" w:rsidR="00F91280" w:rsidRPr="002F0EE6">
      <w:pPr>
        <w:spacing w:before="160"/>
        <w:jc w:val="both"/>
        <w:rPr>
          <w:rFonts w:hAnsi="Times New Roman" w:ascii="Times New Roman"/>
          <w:iCs/>
          <w:sz w:val="24"/>
          <w:szCs w:val="24"/>
          <w:lang w:val="hr-HR"/>
        </w:rPr>
      </w:pPr>
      <w:r w:rsidRPr="002F0EE6">
        <w:rPr>
          <w:rFonts w:hAnsi="Times New Roman" w:ascii="Times New Roman"/>
          <w:sz w:val="24"/>
          <w:szCs w:val="24"/>
          <w:lang w:val="hr-HR"/>
        </w:rPr>
        <w:t xml:space="preserve">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pismeno u tri primjerka, a o istoj odlučuje Visoki trgovački sud Republike Hrvatske. </w:t>
      </w:r>
    </w:p>
    <w:p w:rsidRDefault="00F91280" w:rsidP="00F91280" w:rsidR="00F91280" w:rsidRPr="002F0EE6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F91280" w:rsidP="00F91280" w:rsidR="00F91280" w:rsidRPr="002F0EE6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2F0EE6">
        <w:rPr>
          <w:rFonts w:hAnsi="Times New Roman" w:ascii="Times New Roman"/>
          <w:sz w:val="24"/>
          <w:szCs w:val="24"/>
          <w:lang w:val="hr-HR"/>
        </w:rPr>
        <w:t>DNA:</w:t>
      </w:r>
    </w:p>
    <w:p w:rsidRDefault="00F91280" w:rsidP="00F91280" w:rsidR="00F91280" w:rsidRPr="002F0EE6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2F0EE6">
        <w:rPr>
          <w:rFonts w:hAnsi="Times New Roman" w:ascii="Times New Roman"/>
          <w:sz w:val="24"/>
          <w:szCs w:val="24"/>
          <w:lang w:val="hr-HR"/>
        </w:rPr>
        <w:t>- predlagatelju  FINANCIJSKA AGENCIJA</w:t>
      </w:r>
      <w:r w:rsidR="00111DC0" w:rsidRPr="002F0EE6">
        <w:rPr>
          <w:rFonts w:hAnsi="Times New Roman" w:ascii="Times New Roman"/>
          <w:sz w:val="24"/>
          <w:szCs w:val="24"/>
          <w:lang w:val="hr-HR"/>
        </w:rPr>
        <w:t>, RC Split</w:t>
      </w:r>
      <w:r w:rsidRPr="002F0EE6">
        <w:rPr>
          <w:rFonts w:hAnsi="Times New Roman" w:ascii="Times New Roman"/>
          <w:sz w:val="24"/>
          <w:szCs w:val="24"/>
          <w:lang w:val="hr-HR"/>
        </w:rPr>
        <w:t xml:space="preserve"> </w:t>
      </w:r>
    </w:p>
    <w:p w:rsidRDefault="00F91280" w:rsidP="00F91280" w:rsidR="00F91280" w:rsidRPr="002F0EE6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2F0EE6">
        <w:rPr>
          <w:rFonts w:hAnsi="Times New Roman" w:ascii="Times New Roman"/>
          <w:sz w:val="24"/>
          <w:szCs w:val="24"/>
          <w:lang w:val="hr-HR"/>
        </w:rPr>
        <w:t>- dužniku</w:t>
      </w:r>
    </w:p>
    <w:p w:rsidRDefault="00F91280" w:rsidP="00F91280" w:rsidR="00F91280" w:rsidRPr="002F0EE6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2F0EE6">
        <w:rPr>
          <w:rFonts w:hAnsi="Times New Roman" w:ascii="Times New Roman"/>
          <w:sz w:val="24"/>
          <w:szCs w:val="24"/>
          <w:lang w:val="hr-HR"/>
        </w:rPr>
        <w:t>- e-oglasna ploča (8 dana)</w:t>
      </w:r>
    </w:p>
    <w:p w:rsidRDefault="00F91280" w:rsidP="00F91280" w:rsidR="00FC1358" w:rsidRPr="002F0EE6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2F0EE6">
        <w:rPr>
          <w:rFonts w:hAnsi="Times New Roman" w:ascii="Times New Roman"/>
          <w:sz w:val="24"/>
          <w:szCs w:val="24"/>
          <w:lang w:val="pl-PL"/>
        </w:rPr>
        <w:t>- spis</w:t>
      </w:r>
      <w:r w:rsidR="0036710E" w:rsidRPr="002F0EE6">
        <w:rPr>
          <w:rFonts w:hAnsi="Times New Roman" w:ascii="Times New Roman"/>
          <w:sz w:val="24"/>
          <w:szCs w:val="24"/>
          <w:lang w:val="pl-PL"/>
        </w:rPr>
        <w:t xml:space="preserve"> </w:t>
      </w:r>
    </w:p>
    <w:sectPr w:rsidSect="00111DC0" w:rsidR="00FC1358" w:rsidRPr="002F0EE6">
      <w:headerReference w:type="default" r:id="rId10"/>
      <w:headerReference w:type="first" r:id="rId11"/>
      <w:pgSz w:code="9" w:h="16840" w:w="11907"/>
      <w:pgMar w:gutter="0" w:footer="720" w:header="720" w:left="1417" w:bottom="1417" w:right="1417" w:top="1417"/>
      <w:cols w:space="720"/>
      <w:titlePg/>
      <w:docGrid w:linePitch="299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DA0A46" w:rsidP="009E693F" w:rsidR="00DA0A46">
      <w:r>
        <w:separator/>
      </w:r>
    </w:p>
  </w:endnote>
  <w:endnote w:id="0" w:type="continuationSeparator">
    <w:p w:rsidRDefault="00DA0A46" w:rsidP="009E693F" w:rsidR="00DA0A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Arial Narrow">
    <w:panose1 w:val="020B0606020202030204"/>
    <w:charset w:val="EE"/>
    <w:family w:val="swiss"/>
    <w:pitch w:val="variable"/>
    <w:sig w:csb1="00000000" w:csb0="0000009F" w:usb3="00000000" w:usb2="00000000" w:usb1="00000800" w:usb0="00000287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DA0A46" w:rsidP="009E693F" w:rsidR="00DA0A46">
      <w:r>
        <w:separator/>
      </w:r>
    </w:p>
  </w:footnote>
  <w:footnote w:id="0" w:type="continuationSeparator">
    <w:p w:rsidRDefault="00DA0A46" w:rsidP="009E693F" w:rsidR="00DA0A46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418148868"/>
      <w:docPartObj>
        <w:docPartGallery w:val="Page Numbers (Top of Page)"/>
        <w:docPartUnique/>
      </w:docPartObj>
    </w:sdtPr>
    <w:sdtEndPr/>
    <w:sdtContent>
      <w:p w:rsidRDefault="009E693F" w:rsidP="009E693F" w:rsidR="009E693F">
        <w:pPr>
          <w:pStyle w:val="Zaglavlje"/>
          <w:ind w:firstLine="4320"/>
          <w:jc w:val="center"/>
        </w:pPr>
        <w:r w:rsidRPr="00185225">
          <w:rPr>
            <w:rFonts w:hAnsi="Times New Roman" w:ascii="Times New Roman"/>
            <w:sz w:val="24"/>
            <w:szCs w:val="24"/>
          </w:rPr>
          <w:fldChar w:fldCharType="begin"/>
        </w:r>
        <w:r w:rsidRPr="00185225">
          <w:rPr>
            <w:rFonts w:hAnsi="Times New Roman" w:ascii="Times New Roman"/>
            <w:sz w:val="24"/>
            <w:szCs w:val="24"/>
          </w:rPr>
          <w:instrText>PAGE   \* MERGEFORMAT</w:instrText>
        </w:r>
        <w:r w:rsidRPr="00185225">
          <w:rPr>
            <w:rFonts w:hAnsi="Times New Roman" w:ascii="Times New Roman"/>
            <w:sz w:val="24"/>
            <w:szCs w:val="24"/>
          </w:rPr>
          <w:fldChar w:fldCharType="separate"/>
        </w:r>
        <w:r w:rsidR="005B1EE9" w:rsidRPr="005B1EE9">
          <w:rPr>
            <w:rFonts w:hAnsi="Times New Roman" w:ascii="Times New Roman"/>
            <w:noProof/>
            <w:sz w:val="24"/>
            <w:szCs w:val="24"/>
            <w:lang w:val="hr-HR"/>
          </w:rPr>
          <w:t>2</w:t>
        </w:r>
        <w:r w:rsidRPr="00185225">
          <w:rPr>
            <w:rFonts w:hAnsi="Times New Roman" w:ascii="Times New Roman"/>
            <w:sz w:val="24"/>
            <w:szCs w:val="24"/>
          </w:rPr>
          <w:fldChar w:fldCharType="end"/>
        </w:r>
        <w:r w:rsidRPr="00026AC2">
          <w:rPr>
            <w:rFonts w:hAnsi="Times New Roman" w:ascii="Times New Roman"/>
          </w:rPr>
          <w:tab/>
        </w:r>
        <w:r w:rsidR="00026AC2" w:rsidRPr="00026AC2">
          <w:rPr>
            <w:rFonts w:hAnsi="Times New Roman" w:ascii="Times New Roman"/>
          </w:rPr>
          <w:t xml:space="preserve">      </w:t>
        </w:r>
        <w:r w:rsidR="00310E29">
          <w:rPr>
            <w:rFonts w:hAnsi="Times New Roman" w:ascii="Times New Roman"/>
          </w:rPr>
          <w:t xml:space="preserve">                              </w:t>
        </w:r>
        <w:r w:rsidR="00310E29" w:rsidRPr="00310E29">
          <w:rPr>
            <w:rFonts w:hAnsi="Times New Roman" w:ascii="Times New Roman"/>
            <w:sz w:val="24"/>
            <w:szCs w:val="24"/>
          </w:rPr>
          <w:t>2</w:t>
        </w:r>
        <w:r w:rsidR="00185225">
          <w:rPr>
            <w:rFonts w:hAnsi="Times New Roman" w:ascii="Times New Roman"/>
            <w:sz w:val="24"/>
            <w:szCs w:val="24"/>
          </w:rPr>
          <w:t>2</w:t>
        </w:r>
        <w:r w:rsidR="00F91280">
          <w:rPr>
            <w:rFonts w:hAnsi="Times New Roman" w:ascii="Times New Roman"/>
            <w:sz w:val="24"/>
            <w:szCs w:val="24"/>
          </w:rPr>
          <w:t>. St-</w:t>
        </w:r>
        <w:r w:rsidR="002F0EE6">
          <w:rPr>
            <w:rFonts w:hAnsi="Times New Roman" w:ascii="Times New Roman"/>
            <w:sz w:val="24"/>
            <w:szCs w:val="24"/>
          </w:rPr>
          <w:t>1318/2015</w:t>
        </w:r>
        <w:r w:rsidR="00026AC2">
          <w:t xml:space="preserve">                                        </w:t>
        </w:r>
        <w:r>
          <w:tab/>
        </w:r>
      </w:p>
    </w:sdtContent>
  </w:sdt>
  <w:p w:rsidRDefault="009E693F" w:rsidR="009E693F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F91280" w:rsidR="00F91280" w:rsidRPr="007111E9">
    <w:pPr>
      <w:pStyle w:val="Zaglavlje"/>
      <w:rPr>
        <w:rFonts w:hAnsi="Times New Roman" w:ascii="Times New Roman"/>
        <w:sz w:val="24"/>
        <w:szCs w:val="24"/>
        <w:lang w:val="hr-HR"/>
      </w:rPr>
    </w:pPr>
    <w:r>
      <w:rPr>
        <w:rFonts w:hAnsi="Times New Roman" w:ascii="Times New Roman"/>
        <w:sz w:val="24"/>
        <w:szCs w:val="24"/>
        <w:lang w:val="hr-HR"/>
      </w:rPr>
      <w:tab/>
    </w:r>
    <w:r>
      <w:rPr>
        <w:rFonts w:hAnsi="Times New Roman" w:ascii="Times New Roman"/>
        <w:sz w:val="24"/>
        <w:szCs w:val="24"/>
        <w:lang w:val="hr-HR"/>
      </w:rPr>
      <w:tab/>
    </w:r>
    <w:r w:rsidRPr="007111E9">
      <w:rPr>
        <w:rFonts w:hAnsi="Times New Roman" w:ascii="Times New Roman"/>
        <w:sz w:val="24"/>
        <w:szCs w:val="24"/>
        <w:lang w:val="hr-HR"/>
      </w:rPr>
      <w:t xml:space="preserve">Poslovni broj: </w:t>
    </w:r>
    <w:r w:rsidRPr="005409BB">
      <w:rPr>
        <w:rFonts w:hAnsi="Times New Roman" w:ascii="Times New Roman"/>
        <w:sz w:val="24"/>
        <w:szCs w:val="24"/>
        <w:lang w:val="hr-HR"/>
      </w:rPr>
      <w:t>22. St-</w:t>
    </w:r>
    <w:r w:rsidR="002F0EE6">
      <w:rPr>
        <w:rFonts w:hAnsi="Times New Roman" w:ascii="Times New Roman"/>
        <w:sz w:val="24"/>
        <w:szCs w:val="24"/>
      </w:rPr>
      <w:t>1318/2015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D4F2EFC"/>
    <w:multiLevelType w:val="hybridMultilevel"/>
    <w:tmpl w:val="565A43AA"/>
    <w:lvl w:tplc="85EAC08C" w:ilvl="0">
      <w:start w:val="68"/>
      <w:numFmt w:val="bullet"/>
      <w:lvlText w:val="-"/>
      <w:lvlJc w:val="left"/>
      <w:pPr>
        <w:ind w:hanging="360" w:left="1068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788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08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28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48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68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388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08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28"/>
      </w:pPr>
      <w:rPr>
        <w:rFonts w:hAnsi="Wingdings" w:ascii="Wingdings" w:hint="default"/>
      </w:r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embedSystemFonts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14689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6F1C32"/>
    <w:rsid w:val="0000606A"/>
    <w:rsid w:val="00026486"/>
    <w:rsid w:val="00026AC2"/>
    <w:rsid w:val="00031225"/>
    <w:rsid w:val="000A4F26"/>
    <w:rsid w:val="000A6F07"/>
    <w:rsid w:val="000F44B2"/>
    <w:rsid w:val="00106BE3"/>
    <w:rsid w:val="00111DC0"/>
    <w:rsid w:val="00116761"/>
    <w:rsid w:val="00126BCC"/>
    <w:rsid w:val="001351BD"/>
    <w:rsid w:val="00165E14"/>
    <w:rsid w:val="00180B82"/>
    <w:rsid w:val="00185225"/>
    <w:rsid w:val="001B2EC7"/>
    <w:rsid w:val="001D2671"/>
    <w:rsid w:val="001F58A3"/>
    <w:rsid w:val="002246E8"/>
    <w:rsid w:val="002526AC"/>
    <w:rsid w:val="00254E92"/>
    <w:rsid w:val="00255CD3"/>
    <w:rsid w:val="002628F8"/>
    <w:rsid w:val="002A4529"/>
    <w:rsid w:val="002B0BE3"/>
    <w:rsid w:val="002D26BA"/>
    <w:rsid w:val="002D5012"/>
    <w:rsid w:val="002F0EE6"/>
    <w:rsid w:val="002F7594"/>
    <w:rsid w:val="00310E29"/>
    <w:rsid w:val="00343943"/>
    <w:rsid w:val="0036710E"/>
    <w:rsid w:val="003B6DD2"/>
    <w:rsid w:val="003F23B3"/>
    <w:rsid w:val="003F2DC8"/>
    <w:rsid w:val="003F4F0F"/>
    <w:rsid w:val="00482B39"/>
    <w:rsid w:val="004B0358"/>
    <w:rsid w:val="004C07DE"/>
    <w:rsid w:val="004F02C0"/>
    <w:rsid w:val="004F3825"/>
    <w:rsid w:val="00504EE0"/>
    <w:rsid w:val="005309ED"/>
    <w:rsid w:val="005409BB"/>
    <w:rsid w:val="00547DB9"/>
    <w:rsid w:val="00557183"/>
    <w:rsid w:val="0056275F"/>
    <w:rsid w:val="005B1EE9"/>
    <w:rsid w:val="005C613D"/>
    <w:rsid w:val="005D2474"/>
    <w:rsid w:val="005E18FC"/>
    <w:rsid w:val="006049E4"/>
    <w:rsid w:val="00641EA9"/>
    <w:rsid w:val="0066340F"/>
    <w:rsid w:val="00681C0C"/>
    <w:rsid w:val="00682CFA"/>
    <w:rsid w:val="00685698"/>
    <w:rsid w:val="006A4B03"/>
    <w:rsid w:val="006A526D"/>
    <w:rsid w:val="006B65B8"/>
    <w:rsid w:val="006C1972"/>
    <w:rsid w:val="006C62A9"/>
    <w:rsid w:val="006F1C32"/>
    <w:rsid w:val="007111E9"/>
    <w:rsid w:val="00735F93"/>
    <w:rsid w:val="00743227"/>
    <w:rsid w:val="00794387"/>
    <w:rsid w:val="007A0DB6"/>
    <w:rsid w:val="007A3BA3"/>
    <w:rsid w:val="007B6F10"/>
    <w:rsid w:val="007E44B0"/>
    <w:rsid w:val="007E7340"/>
    <w:rsid w:val="0080695C"/>
    <w:rsid w:val="008123F6"/>
    <w:rsid w:val="00814F02"/>
    <w:rsid w:val="00847C7F"/>
    <w:rsid w:val="00870D95"/>
    <w:rsid w:val="008D328E"/>
    <w:rsid w:val="008E29D4"/>
    <w:rsid w:val="0092599B"/>
    <w:rsid w:val="0099022B"/>
    <w:rsid w:val="009A7062"/>
    <w:rsid w:val="009B09E8"/>
    <w:rsid w:val="009D244E"/>
    <w:rsid w:val="009D3FFD"/>
    <w:rsid w:val="009D5B72"/>
    <w:rsid w:val="009E5EA8"/>
    <w:rsid w:val="009E693F"/>
    <w:rsid w:val="00A131CA"/>
    <w:rsid w:val="00A348FA"/>
    <w:rsid w:val="00A4175D"/>
    <w:rsid w:val="00A47483"/>
    <w:rsid w:val="00A555FC"/>
    <w:rsid w:val="00A77B0B"/>
    <w:rsid w:val="00AD440A"/>
    <w:rsid w:val="00AE09A6"/>
    <w:rsid w:val="00AE2A7B"/>
    <w:rsid w:val="00AF68FE"/>
    <w:rsid w:val="00B01B04"/>
    <w:rsid w:val="00B068D3"/>
    <w:rsid w:val="00B11D83"/>
    <w:rsid w:val="00B42363"/>
    <w:rsid w:val="00B64F08"/>
    <w:rsid w:val="00B71620"/>
    <w:rsid w:val="00BA5043"/>
    <w:rsid w:val="00BA5F55"/>
    <w:rsid w:val="00BA7463"/>
    <w:rsid w:val="00BE3EDD"/>
    <w:rsid w:val="00BF619E"/>
    <w:rsid w:val="00C4393C"/>
    <w:rsid w:val="00C47EAF"/>
    <w:rsid w:val="00C525B1"/>
    <w:rsid w:val="00C52F95"/>
    <w:rsid w:val="00CB7D5B"/>
    <w:rsid w:val="00CC2FF4"/>
    <w:rsid w:val="00CE67FC"/>
    <w:rsid w:val="00D202D9"/>
    <w:rsid w:val="00D345B8"/>
    <w:rsid w:val="00D56AB9"/>
    <w:rsid w:val="00D75636"/>
    <w:rsid w:val="00D771DD"/>
    <w:rsid w:val="00D94290"/>
    <w:rsid w:val="00DA0246"/>
    <w:rsid w:val="00DA0A46"/>
    <w:rsid w:val="00DD08B5"/>
    <w:rsid w:val="00DE1196"/>
    <w:rsid w:val="00E03BB9"/>
    <w:rsid w:val="00E0783B"/>
    <w:rsid w:val="00E146B7"/>
    <w:rsid w:val="00E26959"/>
    <w:rsid w:val="00E56134"/>
    <w:rsid w:val="00E632A6"/>
    <w:rsid w:val="00E903D6"/>
    <w:rsid w:val="00EA56E3"/>
    <w:rsid w:val="00EA68D5"/>
    <w:rsid w:val="00EA7C68"/>
    <w:rsid w:val="00F05276"/>
    <w:rsid w:val="00F177D9"/>
    <w:rsid w:val="00F24F71"/>
    <w:rsid w:val="00F2523A"/>
    <w:rsid w:val="00F716A2"/>
    <w:rsid w:val="00F8731F"/>
    <w:rsid w:val="00F91280"/>
    <w:rsid w:val="00F91E50"/>
    <w:rsid w:val="00F979B9"/>
    <w:rsid w:val="00FA5D2C"/>
    <w:rsid w:val="00FC1358"/>
    <w:rsid w:val="00FD2049"/>
    <w:rsid w:val="00FE5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146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header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rFonts w:hAnsi="Arial Narrow" w:ascii="Arial Narrow"/>
      <w:sz w:val="22"/>
      <w:lang w:val="en-AU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rsid w:val="003F23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3F23B3"/>
    <w:rPr>
      <w:rFonts w:cs="Tahoma" w:hAnsi="Tahoma" w:ascii="Tahoma"/>
      <w:sz w:val="16"/>
      <w:szCs w:val="16"/>
      <w:lang w:val="en-AU"/>
    </w:rPr>
  </w:style>
  <w:style w:styleId="Zaglavlje" w:type="paragraph">
    <w:name w:val="header"/>
    <w:basedOn w:val="Normal"/>
    <w:link w:val="ZaglavljeChar"/>
    <w:uiPriority w:val="99"/>
    <w:rsid w:val="009E693F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9E693F"/>
    <w:rPr>
      <w:rFonts w:hAnsi="Arial Narrow" w:ascii="Arial Narrow"/>
      <w:sz w:val="22"/>
      <w:lang w:val="en-AU"/>
    </w:rPr>
  </w:style>
  <w:style w:styleId="Podnoje" w:type="paragraph">
    <w:name w:val="footer"/>
    <w:basedOn w:val="Normal"/>
    <w:link w:val="PodnojeChar"/>
    <w:rsid w:val="009E693F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rsid w:val="009E693F"/>
    <w:rPr>
      <w:rFonts w:hAnsi="Arial Narrow" w:ascii="Arial Narrow"/>
      <w:sz w:val="22"/>
      <w:lang w:val="en-AU"/>
    </w:rPr>
  </w:style>
  <w:style w:styleId="Tekstrezerviranogmjesta" w:type="character">
    <w:name w:val="Placeholder Text"/>
    <w:basedOn w:val="Zadanifontodlomka"/>
    <w:uiPriority w:val="99"/>
    <w:semiHidden/>
    <w:rsid w:val="000A4F26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0A4F26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0A4F26"/>
    <w:rPr>
      <w:rFonts w:hAnsi="Times New Roman" w:ascii="Times New Roman"/>
      <w:sz w:val="24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0A4F26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0A4F26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  <w:style w:styleId="Odlomakpopisa" w:type="paragraph">
    <w:name w:val="List Paragraph"/>
    <w:basedOn w:val="Normal"/>
    <w:uiPriority w:val="34"/>
    <w:qFormat/>
    <w:rsid w:val="004B0358"/>
    <w:pPr>
      <w:overflowPunct w:val="false"/>
      <w:autoSpaceDE w:val="false"/>
      <w:autoSpaceDN w:val="false"/>
      <w:adjustRightInd w:val="false"/>
      <w:ind w:left="720"/>
      <w:contextualSpacing/>
      <w:textAlignment w:val="baseline"/>
    </w:pPr>
    <w:rPr>
      <w:rFonts w:hAnsi="Times New Roman" w:ascii="Times New Roman"/>
      <w:sz w:val="20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rFonts w:ascii="Arial Narrow" w:hAnsi="Arial Narrow"/>
      <w:sz w:val="22"/>
      <w:lang w:val="en-AU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rsid w:val="003F23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3F23B3"/>
    <w:rPr>
      <w:rFonts w:ascii="Tahoma" w:cs="Tahoma" w:hAnsi="Tahoma"/>
      <w:sz w:val="16"/>
      <w:szCs w:val="16"/>
      <w:lang w:val="en-AU"/>
    </w:rPr>
  </w:style>
  <w:style w:styleId="Zaglavlje" w:type="paragraph">
    <w:name w:val="header"/>
    <w:basedOn w:val="Normal"/>
    <w:link w:val="ZaglavljeChar"/>
    <w:uiPriority w:val="99"/>
    <w:rsid w:val="009E693F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9E693F"/>
    <w:rPr>
      <w:rFonts w:ascii="Arial Narrow" w:hAnsi="Arial Narrow"/>
      <w:sz w:val="22"/>
      <w:lang w:val="en-AU"/>
    </w:rPr>
  </w:style>
  <w:style w:styleId="Podnoje" w:type="paragraph">
    <w:name w:val="footer"/>
    <w:basedOn w:val="Normal"/>
    <w:link w:val="PodnojeChar"/>
    <w:rsid w:val="009E693F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9E693F"/>
    <w:rPr>
      <w:rFonts w:ascii="Arial Narrow" w:hAnsi="Arial Narrow"/>
      <w:sz w:val="22"/>
      <w:lang w:val="en-AU"/>
    </w:rPr>
  </w:style>
  <w:style w:styleId="Tekstrezerviranogmjesta" w:type="character">
    <w:name w:val="Placeholder Text"/>
    <w:basedOn w:val="Zadanifontodlomka"/>
    <w:uiPriority w:val="99"/>
    <w:semiHidden/>
    <w:rsid w:val="000A4F26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0A4F26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0A4F26"/>
    <w:rPr>
      <w:rFonts w:ascii="Times New Roman" w:hAnsi="Times New Roman"/>
      <w:sz w:val="24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0A4F26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0A4F26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  <w:style w:styleId="Odlomakpopisa" w:type="paragraph">
    <w:name w:val="List Paragraph"/>
    <w:basedOn w:val="Normal"/>
    <w:uiPriority w:val="34"/>
    <w:qFormat/>
    <w:rsid w:val="004B0358"/>
    <w:pPr>
      <w:overflowPunct w:val="0"/>
      <w:autoSpaceDE w:val="0"/>
      <w:autoSpaceDN w:val="0"/>
      <w:adjustRightInd w:val="0"/>
      <w:ind w:left="720"/>
      <w:contextualSpacing/>
      <w:textAlignment w:val="baseline"/>
    </w:pPr>
    <w:rPr>
      <w:rFonts w:ascii="Times New Roman" w:hAnsi="Times New Roman"/>
      <w:sz w:val="20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14. listopada 2016.</izvorni_sadrzaj>
    <derivirana_varijabla naziv="DomainObject.DatumDonosenjaOdluke_1">14. listopada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Goran</izvorni_sadrzaj>
    <derivirana_varijabla naziv="DomainObject.DonositeljOdluke.Ime_1">Goran</derivirana_varijabla>
  </DomainObject.DonositeljOdluke.Ime>
  <DomainObject.DonositeljOdluke.Prezime>
    <izvorni_sadrzaj>Radanović</izvorni_sadrzaj>
    <derivirana_varijabla naziv="DomainObject.DonositeljOdluke.Prezime_1">Radanović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1318</izvorni_sadrzaj>
    <derivirana_varijabla naziv="DomainObject.Predmet.Broj_1">1318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6. studenog 2015.</izvorni_sadrzaj>
    <derivirana_varijabla naziv="DomainObject.Predmet.DatumOsnivanja_1">6.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ZAPRIMLJEN NOVI PRIJEDLOG POD POSLOVNIM BROJEM 12 St-1516/2016</izvorni_sadrzaj>
    <derivirana_varijabla naziv="DomainObject.Predmet.Opis_1">ZAPRIMLJEN NOVI PRIJEDLOG POD POSLOVNIM BROJEM 12 St-1516/2016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St-1318/2015</izvorni_sadrzaj>
    <derivirana_varijabla naziv="DomainObject.Predmet.OznakaBroj_1">St-1318/2015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ARHITEKTONSKO - GRAĐEVNI KAMEN DINARIT za eksploataciju i obradu kamena, društvo s ograničenom odgovornošću</izvorni_sadrzaj>
    <derivirana_varijabla naziv="DomainObject.Predmet.ProtustrankaFormated_1">  ARHITEKTONSKO - GRAĐEVNI KAMEN DINARIT za eksploataciju i obradu kamena, društvo s ograničenom odgovornošću</derivirana_varijabla>
  </DomainObject.Predmet.ProtustrankaFormated>
  <DomainObject.Predmet.ProtustrankaFormatedOIB>
    <izvorni_sadrzaj>  ARHITEKTONSKO - GRAĐEVNI KAMEN DINARIT za eksploataciju i obradu kamena, društvo s ograničenom odgovornošću, OIB 92671429499</izvorni_sadrzaj>
    <derivirana_varijabla naziv="DomainObject.Predmet.ProtustrankaFormatedOIB_1">  ARHITEKTONSKO - GRAĐEVNI KAMEN DINARIT za eksploataciju i obradu kamena, društvo s ograničenom odgovornošću, OIB 92671429499</derivirana_varijabla>
  </DomainObject.Predmet.ProtustrankaFormatedOIB>
  <DomainObject.Predmet.ProtustrankaFormatedWithAdress>
    <izvorni_sadrzaj> ARHITEKTONSKO - GRAĐEVNI KAMEN DINARIT za eksploataciju i obradu kamena, društvo s ograničenom odgovornošću, Radna Zona Kosore/bb, 21236 Vrlika</izvorni_sadrzaj>
    <derivirana_varijabla naziv="DomainObject.Predmet.ProtustrankaFormatedWithAdress_1"> ARHITEKTONSKO - GRAĐEVNI KAMEN DINARIT za eksploataciju i obradu kamena, društvo s ograničenom odgovornošću, Radna Zona Kosore/bb, 21236 Vrlika</derivirana_varijabla>
  </DomainObject.Predmet.ProtustrankaFormatedWithAdress>
  <DomainObject.Predmet.ProtustrankaFormatedWithAdressOIB>
    <izvorni_sadrzaj> ARHITEKTONSKO - GRAĐEVNI KAMEN DINARIT za eksploataciju i obradu kamena, društvo s ograničenom odgovornošću, OIB 92671429499, Radna Zona Kosore/bb, 21236 Vrlika</izvorni_sadrzaj>
    <derivirana_varijabla naziv="DomainObject.Predmet.ProtustrankaFormatedWithAdressOIB_1"> ARHITEKTONSKO - GRAĐEVNI KAMEN DINARIT za eksploataciju i obradu kamena, društvo s ograničenom odgovornošću, OIB 92671429499, Radna Zona Kosore/bb, 21236 Vrlika</derivirana_varijabla>
  </DomainObject.Predmet.ProtustrankaFormatedWithAdressOIB>
  <DomainObject.Predmet.ProtustrankaWithAdress>
    <izvorni_sadrzaj>ARHITEKTONSKO - GRAĐEVNI KAMEN DINARIT za eksploataciju i obradu kamena, društvo s ograničenom odgovornošću Radna Zona Kosore/bb, 21236 Vrlika</izvorni_sadrzaj>
    <derivirana_varijabla naziv="DomainObject.Predmet.ProtustrankaWithAdress_1">ARHITEKTONSKO - GRAĐEVNI KAMEN DINARIT za eksploataciju i obradu kamena, društvo s ograničenom odgovornošću Radna Zona Kosore/bb, 21236 Vrlika</derivirana_varijabla>
  </DomainObject.Predmet.ProtustrankaWithAdress>
  <DomainObject.Predmet.ProtustrankaWithAdressOIB>
    <izvorni_sadrzaj>ARHITEKTONSKO - GRAĐEVNI KAMEN DINARIT za eksploataciju i obradu kamena, društvo s ograničenom odgovornošću, OIB 92671429499, Radna Zona Kosore/bb, 21236 Vrlika</izvorni_sadrzaj>
    <derivirana_varijabla naziv="DomainObject.Predmet.ProtustrankaWithAdressOIB_1">ARHITEKTONSKO - GRAĐEVNI KAMEN DINARIT za eksploataciju i obradu kamena, društvo s ograničenom odgovornošću, OIB 92671429499, Radna Zona Kosore/bb, 21236 Vrlika</derivirana_varijabla>
  </DomainObject.Predmet.ProtustrankaWithAdressOIB>
  <DomainObject.Predmet.ProtustrankaNazivFormated>
    <izvorni_sadrzaj>ARHITEKTONSKO - GRAĐEVNI KAMEN DINARIT za eksploataciju i obradu kamena, društvo s ograničenom odgovornošću</izvorni_sadrzaj>
    <derivirana_varijabla naziv="DomainObject.Predmet.ProtustrankaNazivFormated_1">ARHITEKTONSKO - GRAĐEVNI KAMEN DINARIT za eksploataciju i obradu kamena, društvo s ograničenom odgovornošću</derivirana_varijabla>
  </DomainObject.Predmet.ProtustrankaNazivFormated>
  <DomainObject.Predmet.ProtustrankaNazivFormatedOIB>
    <izvorni_sadrzaj>ARHITEKTONSKO - GRAĐEVNI KAMEN DINARIT za eksploataciju i obradu kamena, društvo s ograničenom odgovornošću, OIB 92671429499</izvorni_sadrzaj>
    <derivirana_varijabla naziv="DomainObject.Predmet.ProtustrankaNazivFormatedOIB_1">ARHITEKTONSKO - GRAĐEVNI KAMEN DINARIT za eksploataciju i obradu kamena, društvo s ograničenom odgovornošću, OIB 92671429499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22</izvorni_sadrzaj>
    <derivirana_varijabla naziv="DomainObject.Predmet.Referada.Naziv_1">Referada 22</derivirana_varijabla>
  </DomainObject.Predmet.Referada.Naziv>
  <DomainObject.Predmet.Referada.Oznaka>
    <izvorni_sadrzaj>Ref. 22</izvorni_sadrzaj>
    <derivirana_varijabla naziv="DomainObject.Predmet.Referada.Oznaka_1">Ref. 22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Goran Radanović</izvorni_sadrzaj>
    <derivirana_varijabla naziv="DomainObject.Predmet.Referada.Sudac_1">Goran Radanović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22</izvorni_sadrzaj>
    <derivirana_varijabla naziv="DomainObject.Predmet.TrenutnaLokacijaSpisa.Naziv_1">Referada 22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91832.24</izvorni_sadrzaj>
    <derivirana_varijabla naziv="DomainObject.Predmet.TrenutnaVrijednost_1">91832.24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Maria Trbulin</izvorni_sadrzaj>
    <derivirana_varijabla naziv="DomainObject.Predmet.Zapisnicar_1">Ana Maria Trbulin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ARHITEKTONSKO - GRAĐEVNI KAMEN DINARIT za eksploataciju i obradu kamena, društvo s ograničenom odgovornošću</item>
    </izvorni_sadrzaj>
    <derivirana_varijabla naziv="DomainObject.Predmet.ProtuStrankaListFormated_1">
      <item>ARHITEKTONSKO - GRAĐEVNI KAMEN DINARIT za eksploataciju i obradu kamena, društvo s ograničenom odgovornošću</item>
    </derivirana_varijabla>
  </DomainObject.Predmet.ProtuStrankaListFormated>
  <DomainObject.Predmet.ProtuStrankaListFormatedOIB>
    <izvorni_sadrzaj>
      <item>ARHITEKTONSKO - GRAĐEVNI KAMEN DINARIT za eksploataciju i obradu kamena, društvo s ograničenom odgovornošću, OIB 92671429499</item>
    </izvorni_sadrzaj>
    <derivirana_varijabla naziv="DomainObject.Predmet.ProtuStrankaListFormatedOIB_1">
      <item>ARHITEKTONSKO - GRAĐEVNI KAMEN DINARIT za eksploataciju i obradu kamena, društvo s ograničenom odgovornošću, OIB 92671429499</item>
    </derivirana_varijabla>
  </DomainObject.Predmet.ProtuStrankaListFormatedOIB>
  <DomainObject.Predmet.ProtuStrankaListFormatedWithAdress>
    <izvorni_sadrzaj>
      <item>ARHITEKTONSKO - GRAĐEVNI KAMEN DINARIT za eksploataciju i obradu kamena, društvo s ograničenom odgovornošću, Radna Zona Kosore/bb, 21236 Vrlika</item>
    </izvorni_sadrzaj>
    <derivirana_varijabla naziv="DomainObject.Predmet.ProtuStrankaListFormatedWithAdress_1">
      <item>ARHITEKTONSKO - GRAĐEVNI KAMEN DINARIT za eksploataciju i obradu kamena, društvo s ograničenom odgovornošću, Radna Zona Kosore/bb, 21236 Vrlika</item>
    </derivirana_varijabla>
  </DomainObject.Predmet.ProtuStrankaListFormatedWithAdress>
  <DomainObject.Predmet.ProtuStrankaListFormatedWithAdressOIB>
    <izvorni_sadrzaj>
      <item>ARHITEKTONSKO - GRAĐEVNI KAMEN DINARIT za eksploataciju i obradu kamena, društvo s ograničenom odgovornošću, OIB 92671429499, Radna Zona Kosore/bb, 21236 Vrlika</item>
    </izvorni_sadrzaj>
    <derivirana_varijabla naziv="DomainObject.Predmet.ProtuStrankaListFormatedWithAdressOIB_1">
      <item>ARHITEKTONSKO - GRAĐEVNI KAMEN DINARIT za eksploataciju i obradu kamena, društvo s ograničenom odgovornošću, OIB 92671429499, Radna Zona Kosore/bb, 21236 Vrlika</item>
    </derivirana_varijabla>
  </DomainObject.Predmet.ProtuStrankaListFormatedWithAdressOIB>
  <DomainObject.Predmet.ProtuStrankaListNazivFormated>
    <izvorni_sadrzaj>
      <item>ARHITEKTONSKO - GRAĐEVNI KAMEN DINARIT za eksploataciju i obradu kamena, društvo s ograničenom odgovornošću</item>
    </izvorni_sadrzaj>
    <derivirana_varijabla naziv="DomainObject.Predmet.ProtuStrankaListNazivFormated_1">
      <item>ARHITEKTONSKO - GRAĐEVNI KAMEN DINARIT za eksploataciju i obradu kamena, društvo s ograničenom odgovornošću</item>
    </derivirana_varijabla>
  </DomainObject.Predmet.ProtuStrankaListNazivFormated>
  <DomainObject.Predmet.ProtuStrankaListNazivFormatedOIB>
    <izvorni_sadrzaj>
      <item>ARHITEKTONSKO - GRAĐEVNI KAMEN DINARIT za eksploataciju i obradu kamena, društvo s ograničenom odgovornošću, OIB 92671429499</item>
    </izvorni_sadrzaj>
    <derivirana_varijabla naziv="DomainObject.Predmet.ProtuStrankaListNazivFormatedOIB_1">
      <item>ARHITEKTONSKO - GRAĐEVNI KAMEN DINARIT za eksploataciju i obradu kamena, društvo s ograničenom odgovornošću, OIB 92671429499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14. listopada 2016.</izvorni_sadrzaj>
    <derivirana_varijabla naziv="DomainObject.Datum_1">14. listopada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ARHITEKTONSKO - GRAĐEVNI KAMEN DINARIT za eksploataciju i obradu kamena, društvo s ograničenom odgovornošću</izvorni_sadrzaj>
    <derivirana_varijabla naziv="DomainObject.Predmet.ProtustrankaIDrugi_1">ARHITEKTONSKO - GRAĐEVNI KAMEN DINARIT za eksploataciju i obradu kamena, društvo s ograničenom odgovornošću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ARHITEKTONSKO - GRAĐEVNI KAMEN DINARIT za eksploataciju i obradu kamena, društvo s ograničenom odgovornošću, OIB 92671429499, Radna Zona Kosore/bb, 21236 Vrlika</izvorni_sadrzaj>
    <derivirana_varijabla naziv="DomainObject.Predmet.ProtustrankaIDrugiAdressOIB_1">ARHITEKTONSKO - GRAĐEVNI KAMEN DINARIT za eksploataciju i obradu kamena, društvo s ograničenom odgovornošću, OIB 92671429499, Radna Zona Kosore/bb, 21236 Vrlika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ARHITEKTONSKO - GRAĐEVNI KAMEN DINARIT za eksploataciju i obradu kamena, društvo s ograničenom odgovornošću</item>
      <item>FINANCIJSKA AGENCIJA, RC SPLIT</item>
    </izvorni_sadrzaj>
    <derivirana_varijabla naziv="DomainObject.Predmet.SudioniciListNaziv_1">
      <item>ARHITEKTONSKO - GRAĐEVNI KAMEN DINARIT za eksploataciju i obradu kamena, društvo s ograničenom odgovornošću</item>
      <item>FINANCIJSKA AGENCIJA, RC SPLIT</item>
    </derivirana_varijabla>
  </DomainObject.Predmet.SudioniciListNaziv>
  <DomainObject.Predmet.SudioniciListAdressOIB>
    <izvorni_sadrzaj>
      <item>ARHITEKTONSKO - GRAĐEVNI KAMEN DINARIT za eksploataciju i obradu kamena, društvo s ograničenom odgovornošću, OIB 92671429499, Radna Zona Kosore/bb,21236 Vrlika</item>
      <item>FINANCIJSKA AGENCIJA, RC SPLIT, OIB 85821130368, Mažuranićevo šetalište 24 b,21000 Split</item>
    </izvorni_sadrzaj>
    <derivirana_varijabla naziv="DomainObject.Predmet.SudioniciListAdressOIB_1">
      <item>ARHITEKTONSKO - GRAĐEVNI KAMEN DINARIT za eksploataciju i obradu kamena, društvo s ograničenom odgovornošću, OIB 92671429499, Radna Zona Kosore/bb,21236 Vrlika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92671429499</item>
      <item>, OIB 85821130368</item>
    </izvorni_sadrzaj>
    <derivirana_varijabla naziv="DomainObject.Predmet.SudioniciListNazivOIB_1">
      <item>, OIB 92671429499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MINISTARSTVO PRAVOSUĐA RH</properties:Company>
  <properties:Pages>2</properties:Pages>
  <properties:Words>760</properties:Words>
  <properties:Characters>4203</properties:Characters>
  <properties:Lines>96</properties:Lines>
  <properties:Paragraphs>32</properties:Paragraphs>
  <properties:TotalTime>2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4969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2016-10-10T11:28:00Z</dcterms:created>
  <dc:creator>MINISTARSTVO PRAVOSUĐA</dc:creator>
  <cp:lastModifiedBy>Goran Radanović</cp:lastModifiedBy>
  <cp:lastPrinted>2016-04-18T06:28:00Z</cp:lastPrinted>
  <dcterms:modified xmlns:xsi="http://www.w3.org/2001/XMLSchema-instance" xsi:type="dcterms:W3CDTF">2016-10-14T12:05:00Z</dcterms:modified>
  <cp:revision>5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