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b68d53" w14:paraId="bb68d53" w:rsidRDefault="007F268F" w:rsidP="00C907C8" w:rsidR="007F268F" w:rsidRPr="00066F3B">
      <w:pPr>
        <w15:collapsed w:val="false"/>
      </w:pPr>
      <w:bookmarkStart w:name="_GoBack" w:id="0"/>
      <w:bookmarkEnd w:id="0"/>
    </w:p>
    <w:p w:rsidRDefault="001172D9" w:rsidP="00C907C8" w:rsidR="007F268F">
      <w:r>
        <w:t xml:space="preserve">         </w:t>
      </w:r>
      <w:r w:rsidR="009F7100">
        <w:t xml:space="preserve">  </w:t>
      </w:r>
      <w:r w:rsidR="009F7100">
        <w:rPr>
          <w:noProof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9F7100" w:rsidP="00C907C8" w:rsidR="009F7100" w:rsidRPr="00066F3B"/>
    <w:p w:rsidRDefault="003D6BE2" w:rsidP="003D6BE2" w:rsidR="003D6BE2" w:rsidRPr="00066F3B">
      <w:pPr>
        <w:rPr>
          <w:lang w:val="pl-PL"/>
        </w:rPr>
      </w:pPr>
      <w:r w:rsidRPr="00066F3B">
        <w:rPr>
          <w:lang w:val="pl-PL"/>
        </w:rPr>
        <w:t xml:space="preserve">   REPUBLIKA HRVATSKA</w:t>
      </w:r>
    </w:p>
    <w:p w:rsidRDefault="003D6BE2" w:rsidP="003D6BE2" w:rsidR="003D6BE2" w:rsidRPr="00066F3B">
      <w:pPr>
        <w:rPr>
          <w:lang w:val="pl-PL"/>
        </w:rPr>
      </w:pPr>
      <w:r w:rsidRPr="00066F3B">
        <w:rPr>
          <w:lang w:val="pl-PL"/>
        </w:rPr>
        <w:t xml:space="preserve">   Trgovački sud u Zagrebu                                                                      </w:t>
      </w:r>
      <w:r w:rsidR="009F7100">
        <w:rPr>
          <w:lang w:val="pl-PL"/>
        </w:rPr>
        <w:t xml:space="preserve">     70. St-5148/2016</w:t>
      </w:r>
      <w:r w:rsidRPr="00066F3B">
        <w:rPr>
          <w:lang w:val="pl-PL"/>
        </w:rPr>
        <w:t xml:space="preserve">                                                          </w:t>
      </w:r>
    </w:p>
    <w:p w:rsidRDefault="003D6BE2" w:rsidP="003D6BE2" w:rsidR="003D6BE2" w:rsidRPr="00066F3B">
      <w:pPr>
        <w:rPr>
          <w:lang w:val="pl-PL"/>
        </w:rPr>
      </w:pPr>
      <w:r w:rsidRPr="00066F3B">
        <w:rPr>
          <w:lang w:val="pl-PL"/>
        </w:rPr>
        <w:t xml:space="preserve">   Zagreb, Amruševa 2/II</w:t>
      </w:r>
    </w:p>
    <w:p w:rsidRDefault="008F0096" w:rsidP="001172D9" w:rsidR="008F0096" w:rsidRPr="00066F3B">
      <w:pPr>
        <w:rPr>
          <w:b/>
          <w:lang w:val="pt-BR"/>
        </w:rPr>
      </w:pPr>
    </w:p>
    <w:p w:rsidRDefault="008F0096" w:rsidP="003D6BE2" w:rsidR="008F0096" w:rsidRPr="00066F3B">
      <w:pPr>
        <w:jc w:val="center"/>
        <w:rPr>
          <w:lang w:val="pt-BR"/>
        </w:rPr>
      </w:pPr>
      <w:r w:rsidRPr="00066F3B">
        <w:rPr>
          <w:lang w:val="pt-BR"/>
        </w:rPr>
        <w:t xml:space="preserve">U  I M E  R E P U B L I K E  H R V A T S K E </w:t>
      </w:r>
    </w:p>
    <w:p w:rsidRDefault="008F0096" w:rsidP="003D6BE2" w:rsidR="008F0096" w:rsidRPr="00066F3B">
      <w:pPr>
        <w:jc w:val="center"/>
        <w:rPr>
          <w:lang w:val="pt-BR"/>
        </w:rPr>
      </w:pPr>
    </w:p>
    <w:p w:rsidRDefault="003D6BE2" w:rsidP="003D6BE2" w:rsidR="003D6BE2" w:rsidRPr="00066F3B">
      <w:pPr>
        <w:jc w:val="center"/>
        <w:rPr>
          <w:lang w:val="pt-BR"/>
        </w:rPr>
      </w:pPr>
      <w:r w:rsidRPr="00066F3B">
        <w:rPr>
          <w:lang w:val="pt-BR"/>
        </w:rPr>
        <w:t>R J E Š E N J E</w:t>
      </w:r>
    </w:p>
    <w:p w:rsidRDefault="003D6BE2" w:rsidP="003D6BE2" w:rsidR="003D6BE2" w:rsidRPr="00066F3B">
      <w:pPr>
        <w:jc w:val="center"/>
        <w:rPr>
          <w:lang w:val="pt-BR"/>
        </w:rPr>
      </w:pPr>
    </w:p>
    <w:p w:rsidRDefault="00D0381E" w:rsidP="00D0381E" w:rsidR="00BD5EBC" w:rsidRPr="00066F3B">
      <w:pPr>
        <w:jc w:val="both"/>
      </w:pPr>
      <w:r w:rsidRPr="00D0381E">
        <w:t>Trgovački sud u Zagrebu, po sucu Maji Jurovicki, u stečajnom postupku u povodu prijedloga predlagatelja FINANCIJSKE AGENCIJE, Zagreb, Ulica grada Vukovara 70, OIB: 85821130368, za otvaranje stečajnog postupka nad dužnikom</w:t>
      </w:r>
      <w:r>
        <w:t xml:space="preserve"> </w:t>
      </w:r>
      <w:r w:rsidRPr="00D0381E">
        <w:t xml:space="preserve">CORDIAL d.o.o., </w:t>
      </w:r>
      <w:r w:rsidR="00254B59">
        <w:t>OIB:</w:t>
      </w:r>
      <w:r w:rsidR="00254B59" w:rsidRPr="00254B59">
        <w:t xml:space="preserve"> 93520515414</w:t>
      </w:r>
      <w:r w:rsidR="00254B59">
        <w:t>, MBS:</w:t>
      </w:r>
      <w:r w:rsidR="00254B59" w:rsidRPr="00254B59">
        <w:t xml:space="preserve"> 080027994</w:t>
      </w:r>
      <w:r w:rsidR="00254B59">
        <w:t>, Sveta Nedjelja, Industrijska 12</w:t>
      </w:r>
      <w:r w:rsidR="002116A9">
        <w:t>,</w:t>
      </w:r>
      <w:r w:rsidR="00254B59">
        <w:t xml:space="preserve"> </w:t>
      </w:r>
      <w:r w:rsidRPr="00D0381E">
        <w:t>10.</w:t>
      </w:r>
      <w:r w:rsidR="001172D9">
        <w:t xml:space="preserve"> </w:t>
      </w:r>
      <w:r w:rsidRPr="00D0381E">
        <w:t>travnja 2017.,</w:t>
      </w:r>
    </w:p>
    <w:p w:rsidRDefault="00E437C6" w:rsidP="00D0381E" w:rsidR="00E437C6" w:rsidRPr="00066F3B">
      <w:pPr>
        <w:jc w:val="both"/>
      </w:pPr>
    </w:p>
    <w:p w:rsidRDefault="00C907C8" w:rsidP="007F268F" w:rsidR="00C907C8" w:rsidRPr="00066F3B">
      <w:pPr>
        <w:jc w:val="center"/>
      </w:pPr>
      <w:r w:rsidRPr="00066F3B">
        <w:t>r i j e š i o    j e</w:t>
      </w:r>
    </w:p>
    <w:p w:rsidRDefault="00E437C6" w:rsidP="008F0096" w:rsidR="00E437C6" w:rsidRPr="00066F3B">
      <w:pPr>
        <w:jc w:val="both"/>
      </w:pPr>
    </w:p>
    <w:p w:rsidRDefault="00E437C6" w:rsidP="001172D9" w:rsidR="00C907C8" w:rsidRPr="00066F3B">
      <w:pPr>
        <w:ind w:firstLine="708"/>
        <w:jc w:val="both"/>
      </w:pPr>
      <w:r w:rsidRPr="00066F3B">
        <w:t xml:space="preserve"> Odbacuje se kao nedopušten prijedlog za otvaranje stečajnog postupka nad dužnikom </w:t>
      </w:r>
      <w:r w:rsidR="002116A9" w:rsidRPr="002116A9">
        <w:t>CORDIAL d.o.o., OIB: 93520515414, MBS: 080027994, Sveta Nedjelja, Industrijska 1</w:t>
      </w:r>
      <w:r w:rsidR="002116A9">
        <w:t>2.</w:t>
      </w:r>
    </w:p>
    <w:p w:rsidRDefault="00E437C6" w:rsidP="00C907C8" w:rsidR="00E437C6" w:rsidRPr="00066F3B"/>
    <w:p w:rsidRDefault="00C907C8" w:rsidP="007F268F" w:rsidR="00C907C8" w:rsidRPr="00066F3B">
      <w:pPr>
        <w:jc w:val="center"/>
      </w:pPr>
      <w:r w:rsidRPr="00066F3B">
        <w:t>Obrazloženje</w:t>
      </w:r>
    </w:p>
    <w:p w:rsidRDefault="00E437C6" w:rsidP="00F6362F" w:rsidR="00E437C6" w:rsidRPr="00066F3B">
      <w:pPr>
        <w:jc w:val="both"/>
      </w:pPr>
    </w:p>
    <w:p w:rsidRDefault="00CB3ABF" w:rsidP="001172D9" w:rsidR="00CB3ABF" w:rsidRPr="001172D9">
      <w:pPr>
        <w:ind w:firstLine="708"/>
        <w:jc w:val="both"/>
        <w:rPr>
          <w:lang w:val="pt-BR"/>
        </w:rPr>
      </w:pPr>
      <w:r w:rsidRPr="00066F3B">
        <w:t>Financijska agencija podnijela je prijedlog da se nad dužnikom</w:t>
      </w:r>
      <w:r w:rsidR="002116A9">
        <w:rPr>
          <w:lang w:val="pt-BR"/>
        </w:rPr>
        <w:t xml:space="preserve"> </w:t>
      </w:r>
      <w:r w:rsidR="002116A9" w:rsidRPr="002116A9">
        <w:rPr>
          <w:lang w:val="pt-BR"/>
        </w:rPr>
        <w:t>CORDIAL d.o.o., OIB: 93520515414, MBS: 080027994, Sveta Nedjelja, Industrijska 1</w:t>
      </w:r>
      <w:r w:rsidR="002116A9">
        <w:rPr>
          <w:lang w:val="pt-BR"/>
        </w:rPr>
        <w:t>2</w:t>
      </w:r>
      <w:r w:rsidRPr="00066F3B">
        <w:rPr>
          <w:lang w:val="pt-BR"/>
        </w:rPr>
        <w:t>, otvori stečaj.</w:t>
      </w:r>
    </w:p>
    <w:p w:rsidRDefault="00E437C6" w:rsidP="007F268F" w:rsidR="00E437C6" w:rsidRPr="00066F3B">
      <w:pPr>
        <w:ind w:firstLine="708"/>
        <w:jc w:val="both"/>
      </w:pPr>
      <w:r w:rsidRPr="00066F3B">
        <w:t xml:space="preserve">Uvidom u stečajni spis </w:t>
      </w:r>
      <w:r w:rsidR="002116A9">
        <w:t>St-133</w:t>
      </w:r>
      <w:r w:rsidR="00CB3ABF" w:rsidRPr="00066F3B">
        <w:t>/15</w:t>
      </w:r>
      <w:r w:rsidR="00A92BD7" w:rsidRPr="00066F3B">
        <w:t xml:space="preserve">  i provjerom u sudskom registru,</w:t>
      </w:r>
      <w:r w:rsidRPr="00066F3B">
        <w:t xml:space="preserve"> sud </w:t>
      </w:r>
      <w:r w:rsidR="00350AD0" w:rsidRPr="00066F3B">
        <w:t xml:space="preserve">je utvrdio da je rješenjem od </w:t>
      </w:r>
      <w:r w:rsidR="002116A9">
        <w:t>2</w:t>
      </w:r>
      <w:r w:rsidR="00CB3ABF" w:rsidRPr="00066F3B">
        <w:t xml:space="preserve">. </w:t>
      </w:r>
      <w:r w:rsidR="002116A9">
        <w:t>veljače</w:t>
      </w:r>
      <w:r w:rsidR="001172D9">
        <w:t xml:space="preserve"> 2017</w:t>
      </w:r>
      <w:r w:rsidRPr="00066F3B">
        <w:t xml:space="preserve">. otvoren stečaj nad dužnikom </w:t>
      </w:r>
      <w:r w:rsidR="001172D9" w:rsidRPr="001172D9">
        <w:t>CORDIAL d.o.o., OIB: 93520515414, MBS: 080027994, Sveta Nedjelja, Industrijska 1</w:t>
      </w:r>
      <w:r w:rsidR="001172D9">
        <w:t>2.</w:t>
      </w:r>
    </w:p>
    <w:p w:rsidRDefault="00E437C6" w:rsidP="00F6362F" w:rsidR="00E437C6" w:rsidRPr="00066F3B">
      <w:pPr>
        <w:tabs>
          <w:tab w:pos="720" w:val="left"/>
        </w:tabs>
        <w:jc w:val="both"/>
      </w:pPr>
      <w:r w:rsidRPr="00066F3B">
        <w:tab/>
        <w:t>Stečajni postu</w:t>
      </w:r>
      <w:r w:rsidR="00F6362F" w:rsidRPr="00066F3B">
        <w:t>pak je izvanparnični postupak te se taj postupak vodi po</w:t>
      </w:r>
      <w:r w:rsidRPr="00066F3B">
        <w:t xml:space="preserve"> odredbama sadržanim u Stečajnom zakonu</w:t>
      </w:r>
      <w:r w:rsidR="00F6362F" w:rsidRPr="00066F3B">
        <w:t xml:space="preserve"> („Narodne novine“ broj </w:t>
      </w:r>
      <w:r w:rsidR="00B93F63" w:rsidRPr="00066F3B">
        <w:t>71/15</w:t>
      </w:r>
      <w:r w:rsidR="00F6362F" w:rsidRPr="00066F3B">
        <w:t>, dalje: SZ)</w:t>
      </w:r>
      <w:r w:rsidRPr="00066F3B">
        <w:t>, a na odgovarajući način primjenjuju se odredbe Zakona o parničnom postupku</w:t>
      </w:r>
      <w:r w:rsidR="00F6362F" w:rsidRPr="00066F3B">
        <w:t xml:space="preserve"> („Narodne novine“ broj 53/91, 91/92, 112/99, 88/01, 117/03, 88/05, 2/07,</w:t>
      </w:r>
      <w:r w:rsidR="00A92BD7" w:rsidRPr="00066F3B">
        <w:t xml:space="preserve"> 84/08, 123/08,</w:t>
      </w:r>
      <w:r w:rsidR="00F6362F" w:rsidRPr="00066F3B">
        <w:t xml:space="preserve"> 57/11</w:t>
      </w:r>
      <w:r w:rsidR="00A92BD7" w:rsidRPr="00066F3B">
        <w:t xml:space="preserve"> i 25/13</w:t>
      </w:r>
      <w:r w:rsidR="00F6362F" w:rsidRPr="00066F3B">
        <w:t>, dalje: ZPP)</w:t>
      </w:r>
      <w:r w:rsidRPr="00066F3B">
        <w:t>, ako Stečajnim zakonom nije drukčije određeno (</w:t>
      </w:r>
      <w:r w:rsidR="00F6362F" w:rsidRPr="00066F3B">
        <w:t>čl.</w:t>
      </w:r>
      <w:r w:rsidR="00B93F63" w:rsidRPr="00066F3B">
        <w:t xml:space="preserve"> 10.</w:t>
      </w:r>
      <w:r w:rsidRPr="00066F3B">
        <w:t xml:space="preserve"> SZ-a).</w:t>
      </w:r>
    </w:p>
    <w:p w:rsidRDefault="00E437C6" w:rsidP="001172D9" w:rsidR="00350AD0" w:rsidRPr="00066F3B">
      <w:pPr>
        <w:tabs>
          <w:tab w:pos="720" w:val="left"/>
        </w:tabs>
        <w:jc w:val="both"/>
      </w:pPr>
      <w:r w:rsidRPr="00066F3B">
        <w:tab/>
        <w:t>Imajući u vidu navedeno, nakon što je sud donio rješenje o otvaranju stečajnog postupka</w:t>
      </w:r>
      <w:r w:rsidR="008F0096" w:rsidRPr="00066F3B">
        <w:t>,</w:t>
      </w:r>
      <w:r w:rsidRPr="00066F3B">
        <w:t xml:space="preserve"> nema nikakve pravne osnove ponovno ocjenjivati novi prijedlog za otvaranje stečajnoga postupka nad istim dužnikom.</w:t>
      </w:r>
      <w:r w:rsidR="00F6362F" w:rsidRPr="00066F3B">
        <w:t xml:space="preserve"> </w:t>
      </w:r>
      <w:r w:rsidRPr="00066F3B">
        <w:t>Naime, nad istim stečajnim dužnikom moguće je pokrenuti i otvoriti samo jedan stečajni postupak u kojemu svi vjerovnici mogu ostvarivati svoje tražbine po pravilima koja propisuje Stečajni zakon.</w:t>
      </w:r>
    </w:p>
    <w:p w:rsidRDefault="00F6362F" w:rsidP="00350AD0" w:rsidR="00C907C8" w:rsidRPr="00066F3B">
      <w:pPr>
        <w:ind w:firstLine="708"/>
        <w:jc w:val="both"/>
      </w:pPr>
      <w:r w:rsidRPr="00066F3B">
        <w:t>Kako je nad na</w:t>
      </w:r>
      <w:r w:rsidR="008F0096" w:rsidRPr="00066F3B">
        <w:t>vedenim dužnikom otvoren stečaj</w:t>
      </w:r>
      <w:r w:rsidRPr="00066F3B">
        <w:t xml:space="preserve"> na temelju odredbe čl. </w:t>
      </w:r>
      <w:smartTag w:element="metricconverter" w:uri="urn:schemas-microsoft-com:office:smarttags">
        <w:smartTagPr>
          <w:attr w:val="288. st" w:name="ProductID"/>
        </w:smartTagPr>
        <w:r w:rsidRPr="00066F3B">
          <w:t>288. st</w:t>
        </w:r>
      </w:smartTag>
      <w:r w:rsidRPr="00066F3B">
        <w:t>. 2. ZPP-a</w:t>
      </w:r>
      <w:r w:rsidR="00B93F63" w:rsidRPr="00066F3B">
        <w:t xml:space="preserve"> u vezi s čl. 10</w:t>
      </w:r>
      <w:r w:rsidRPr="00066F3B">
        <w:t>. SZ-a, zbog navedenih razloga, odbačen prijedlog za otvaranje stečajnog postupka nad dužnikom</w:t>
      </w:r>
      <w:r w:rsidR="008F0096" w:rsidRPr="00066F3B">
        <w:t>.</w:t>
      </w:r>
      <w:r w:rsidRPr="00066F3B">
        <w:t xml:space="preserve"> </w:t>
      </w:r>
    </w:p>
    <w:p w:rsidRDefault="00F6362F" w:rsidP="00F6362F" w:rsidR="00F6362F" w:rsidRPr="00066F3B">
      <w:pPr>
        <w:ind w:firstLine="708"/>
        <w:jc w:val="both"/>
      </w:pPr>
    </w:p>
    <w:p w:rsidRDefault="00867960" w:rsidP="00867960" w:rsidR="00C907C8" w:rsidRPr="00066F3B">
      <w:pPr>
        <w:jc w:val="center"/>
      </w:pPr>
      <w:r w:rsidRPr="00066F3B">
        <w:t xml:space="preserve">U </w:t>
      </w:r>
      <w:r w:rsidR="00C907C8" w:rsidRPr="00066F3B">
        <w:t>Zagreb</w:t>
      </w:r>
      <w:r w:rsidR="00F6362F" w:rsidRPr="00066F3B">
        <w:t>u</w:t>
      </w:r>
      <w:r w:rsidR="001172D9">
        <w:t>,</w:t>
      </w:r>
      <w:r w:rsidR="00F6362F" w:rsidRPr="00066F3B">
        <w:t xml:space="preserve"> </w:t>
      </w:r>
      <w:r w:rsidR="001172D9" w:rsidRPr="001172D9">
        <w:t>10. travnja 2017.,</w:t>
      </w:r>
    </w:p>
    <w:p w:rsidRDefault="00867960" w:rsidP="00867960" w:rsidR="00867960" w:rsidRPr="00066F3B"/>
    <w:p w:rsidRDefault="00867960" w:rsidP="001172D9" w:rsidR="00867960" w:rsidRPr="00066F3B">
      <w:pPr>
        <w:ind w:firstLine="720" w:left="5040"/>
        <w:jc w:val="right"/>
        <w:rPr>
          <w:lang w:val="pl-PL"/>
        </w:rPr>
      </w:pPr>
      <w:r w:rsidRPr="00066F3B">
        <w:t xml:space="preserve">                  </w:t>
      </w:r>
      <w:r w:rsidRPr="00066F3B">
        <w:rPr>
          <w:lang w:val="pl-PL"/>
        </w:rPr>
        <w:t>SUDAC:</w:t>
      </w:r>
    </w:p>
    <w:p w:rsidRDefault="00867960" w:rsidP="001172D9" w:rsidR="00867960" w:rsidRPr="00066F3B">
      <w:pPr>
        <w:jc w:val="right"/>
        <w:rPr>
          <w:lang w:val="pl-PL"/>
        </w:rPr>
      </w:pPr>
      <w:r w:rsidRPr="00066F3B">
        <w:rPr>
          <w:lang w:val="pl-PL"/>
        </w:rPr>
        <w:t xml:space="preserve">                                                                                                            </w:t>
      </w:r>
      <w:r w:rsidR="001172D9">
        <w:rPr>
          <w:lang w:val="pl-PL"/>
        </w:rPr>
        <w:t>Maja Jurovicki</w:t>
      </w:r>
      <w:r w:rsidR="000A0696">
        <w:rPr>
          <w:lang w:val="pl-PL"/>
        </w:rPr>
        <w:t xml:space="preserve">, v.r. </w:t>
      </w:r>
    </w:p>
    <w:p w:rsidRDefault="00CD1F20" w:rsidP="00867960" w:rsidR="00CD1F20" w:rsidRPr="00066F3B">
      <w:pPr>
        <w:jc w:val="both"/>
        <w:rPr>
          <w:lang w:val="pl-PL"/>
        </w:rPr>
      </w:pPr>
    </w:p>
    <w:p w:rsidRDefault="00867960" w:rsidP="00867960" w:rsidR="00867960" w:rsidRPr="00066F3B">
      <w:pPr>
        <w:jc w:val="both"/>
        <w:rPr>
          <w:lang w:val="da-DK"/>
        </w:rPr>
      </w:pPr>
      <w:r w:rsidRPr="00066F3B">
        <w:rPr>
          <w:lang w:val="da-DK"/>
        </w:rPr>
        <w:lastRenderedPageBreak/>
        <w:t>UPUTA O PRAVNOM LIJEKU:</w:t>
      </w:r>
    </w:p>
    <w:p w:rsidRDefault="00867960" w:rsidP="00867960" w:rsidR="00867960" w:rsidRPr="00066F3B">
      <w:pPr>
        <w:jc w:val="both"/>
        <w:rPr>
          <w:lang w:val="pl-PL"/>
        </w:rPr>
      </w:pPr>
      <w:r w:rsidRPr="00066F3B">
        <w:rPr>
          <w:lang w:val="pl-PL"/>
        </w:rPr>
        <w:t>Protiv ovog rješenja, nezadovoljna stranka može uložiti žalbu Visokom trgovačkom sudu Republike Hrvatske u roku od 8 dana po primitku rješenja, a ulaže se putem ovog suda u 2 primjerka.</w:t>
      </w:r>
    </w:p>
    <w:p w:rsidRDefault="00867960" w:rsidP="00867960" w:rsidR="00867960" w:rsidRPr="00066F3B">
      <w:pPr>
        <w:jc w:val="both"/>
        <w:rPr>
          <w:lang w:val="pl-PL"/>
        </w:rPr>
      </w:pPr>
    </w:p>
    <w:p w:rsidRDefault="000A0696" w:rsidP="00445BA5" w:rsidR="000A0696">
      <w:pPr>
        <w:jc w:val="right"/>
      </w:pPr>
      <w:r>
        <w:t>Za točnost otpravka-</w:t>
      </w:r>
    </w:p>
    <w:p w:rsidRDefault="000A0696" w:rsidP="00445BA5" w:rsidR="000A0696">
      <w:pPr>
        <w:jc w:val="right"/>
      </w:pPr>
      <w:r>
        <w:t>ovlašteni službenik</w:t>
      </w:r>
    </w:p>
    <w:p w:rsidRDefault="000A0696" w:rsidP="00445BA5" w:rsidR="000A0696" w:rsidRPr="007B269F">
      <w:pPr>
        <w:jc w:val="right"/>
      </w:pPr>
      <w:r>
        <w:t xml:space="preserve">Mirjana Gašparić </w:t>
      </w:r>
    </w:p>
    <w:p w:rsidRDefault="00BE17B2" w:rsidP="00867960" w:rsidR="00BE17B2" w:rsidRPr="00066F3B"/>
    <w:p w:rsidRDefault="00867960" w:rsidP="00867960" w:rsidR="00867960" w:rsidRPr="00066F3B">
      <w:pPr>
        <w:jc w:val="center"/>
      </w:pPr>
    </w:p>
    <w:sectPr w:rsidSect="00274A3E" w:rsidR="00867960" w:rsidRPr="00066F3B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74A3E" w:rsidP="00274A3E" w:rsidR="00274A3E">
      <w:r>
        <w:separator/>
      </w:r>
    </w:p>
  </w:endnote>
  <w:endnote w:id="0" w:type="continuationSeparator">
    <w:p w:rsidRDefault="00274A3E" w:rsidP="00274A3E" w:rsidR="00274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74A3E" w:rsidP="00274A3E" w:rsidR="00274A3E">
      <w:r>
        <w:separator/>
      </w:r>
    </w:p>
  </w:footnote>
  <w:footnote w:id="0" w:type="continuationSeparator">
    <w:p w:rsidRDefault="00274A3E" w:rsidP="00274A3E" w:rsidR="00274A3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540099616"/>
      <w:docPartObj>
        <w:docPartGallery w:val="Page Numbers (Top of Page)"/>
        <w:docPartUnique/>
      </w:docPartObj>
    </w:sdtPr>
    <w:sdtEndPr/>
    <w:sdtContent>
      <w:p w:rsidRDefault="00274A3E" w:rsidR="00274A3E">
        <w:pPr>
          <w:pStyle w:val="Zaglavlje"/>
          <w:jc w:val="center"/>
        </w:pPr>
        <w:r>
          <w:t xml:space="preserve">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A0696">
          <w:rPr>
            <w:noProof/>
          </w:rPr>
          <w:t>2</w:t>
        </w:r>
        <w:r>
          <w:fldChar w:fldCharType="end"/>
        </w:r>
        <w:r>
          <w:t xml:space="preserve">                                        70.St-5148/2016</w:t>
        </w:r>
      </w:p>
    </w:sdtContent>
  </w:sdt>
  <w:p w:rsidRDefault="00274A3E" w:rsidR="00274A3E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907C8"/>
    <w:rsid w:val="00050C9F"/>
    <w:rsid w:val="00066F3B"/>
    <w:rsid w:val="0007262B"/>
    <w:rsid w:val="000A0696"/>
    <w:rsid w:val="001172D9"/>
    <w:rsid w:val="002116A9"/>
    <w:rsid w:val="00254B59"/>
    <w:rsid w:val="00274A3E"/>
    <w:rsid w:val="00350AD0"/>
    <w:rsid w:val="003A3D58"/>
    <w:rsid w:val="003A5C4C"/>
    <w:rsid w:val="003D6BE2"/>
    <w:rsid w:val="00401592"/>
    <w:rsid w:val="0043400F"/>
    <w:rsid w:val="00454A8D"/>
    <w:rsid w:val="0048725F"/>
    <w:rsid w:val="005F536B"/>
    <w:rsid w:val="00623C9C"/>
    <w:rsid w:val="007E3EED"/>
    <w:rsid w:val="007F268F"/>
    <w:rsid w:val="00867960"/>
    <w:rsid w:val="008F0096"/>
    <w:rsid w:val="009774C2"/>
    <w:rsid w:val="009F7100"/>
    <w:rsid w:val="00A878A0"/>
    <w:rsid w:val="00A92BD7"/>
    <w:rsid w:val="00B07CA3"/>
    <w:rsid w:val="00B93F63"/>
    <w:rsid w:val="00BD5EBC"/>
    <w:rsid w:val="00BE17B2"/>
    <w:rsid w:val="00C907C8"/>
    <w:rsid w:val="00CB3ABF"/>
    <w:rsid w:val="00CD1F20"/>
    <w:rsid w:val="00D0381E"/>
    <w:rsid w:val="00E437C6"/>
    <w:rsid w:val="00F6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710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7100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274A3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274A3E"/>
    <w:rPr>
      <w:sz w:val="24"/>
      <w:szCs w:val="24"/>
    </w:rPr>
  </w:style>
  <w:style w:styleId="Podnoje" w:type="paragraph">
    <w:name w:val="footer"/>
    <w:basedOn w:val="Normal"/>
    <w:link w:val="PodnojeChar"/>
    <w:rsid w:val="00274A3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274A3E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0A069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A069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A069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A069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A069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710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7100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274A3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274A3E"/>
    <w:rPr>
      <w:sz w:val="24"/>
      <w:szCs w:val="24"/>
    </w:rPr>
  </w:style>
  <w:style w:styleId="Podnoje" w:type="paragraph">
    <w:name w:val="footer"/>
    <w:basedOn w:val="Normal"/>
    <w:link w:val="PodnojeChar"/>
    <w:rsid w:val="00274A3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274A3E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0A069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A069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A069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A069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A069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travnja 2017.</izvorni_sadrzaj>
    <derivirana_varijabla naziv="DomainObject.DatumDonosenjaOdluke_1">10.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5148</izvorni_sadrzaj>
    <derivirana_varijabla naziv="DomainObject.Predmet.Broj_1">5148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lipnja 2016.</izvorni_sadrzaj>
    <derivirana_varijabla naziv="DomainObject.Predmet.DatumOsnivanja_1">29.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br. 5Su-867/2015 od 16.06.2016.</izvorni_sadrzaj>
    <derivirana_varijabla naziv="DomainObject.Predmet.Opis_1">br. 5Su-867/2015 od 16.06.2016.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St-5148/2016</izvorni_sadrzaj>
    <derivirana_varijabla naziv="DomainObject.Predmet.OznakaBroj_1">St-5148/2016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CORDIAL d.o.o.</izvorni_sadrzaj>
    <derivirana_varijabla naziv="DomainObject.Predmet.ProtustrankaFormated_1">  CORDIAL d.o.o.</derivirana_varijabla>
  </DomainObject.Predmet.ProtustrankaFormated>
  <DomainObject.Predmet.ProtustrankaFormatedOIB>
    <izvorni_sadrzaj>  CORDIAL d.o.o., OIB 93520515414</izvorni_sadrzaj>
    <derivirana_varijabla naziv="DomainObject.Predmet.ProtustrankaFormatedOIB_1">  CORDIAL d.o.o., OIB 93520515414</derivirana_varijabla>
  </DomainObject.Predmet.ProtustrankaFormatedOIB>
  <DomainObject.Predmet.ProtustrankaFormatedWithAdress>
    <izvorni_sadrzaj> CORDIAL d.o.o., Industrijska 12, 10431 Sveta Nedelja</izvorni_sadrzaj>
    <derivirana_varijabla naziv="DomainObject.Predmet.ProtustrankaFormatedWithAdress_1"> CORDIAL d.o.o., Industrijska 12, 10431 Sveta Nedelja</derivirana_varijabla>
  </DomainObject.Predmet.ProtustrankaFormatedWithAdress>
  <DomainObject.Predmet.ProtustrankaFormatedWithAdressOIB>
    <izvorni_sadrzaj> CORDIAL d.o.o., OIB 93520515414, Industrijska 12, 10431 Sveta Nedelja</izvorni_sadrzaj>
    <derivirana_varijabla naziv="DomainObject.Predmet.ProtustrankaFormatedWithAdressOIB_1"> CORDIAL d.o.o., OIB 93520515414, Industrijska 12, 10431 Sveta Nedelja</derivirana_varijabla>
  </DomainObject.Predmet.ProtustrankaFormatedWithAdressOIB>
  <DomainObject.Predmet.ProtustrankaWithAdress>
    <izvorni_sadrzaj>CORDIAL d.o.o. Industrijska 12, 10431 Sveta Nedelja</izvorni_sadrzaj>
    <derivirana_varijabla naziv="DomainObject.Predmet.ProtustrankaWithAdress_1">CORDIAL d.o.o. Industrijska 12, 10431 Sveta Nedelja</derivirana_varijabla>
  </DomainObject.Predmet.ProtustrankaWithAdress>
  <DomainObject.Predmet.ProtustrankaWithAdressOIB>
    <izvorni_sadrzaj>CORDIAL d.o.o., OIB 93520515414, Industrijska 12, 10431 Sveta Nedelja</izvorni_sadrzaj>
    <derivirana_varijabla naziv="DomainObject.Predmet.ProtustrankaWithAdressOIB_1">CORDIAL d.o.o., OIB 93520515414, Industrijska 12, 10431 Sveta Nedelja</derivirana_varijabla>
  </DomainObject.Predmet.ProtustrankaWithAdressOIB>
  <DomainObject.Predmet.ProtustrankaNazivFormated>
    <izvorni_sadrzaj>CORDIAL d.o.o.</izvorni_sadrzaj>
    <derivirana_varijabla naziv="DomainObject.Predmet.ProtustrankaNazivFormated_1">CORDIAL d.o.o.</derivirana_varijabla>
  </DomainObject.Predmet.ProtustrankaNazivFormated>
  <DomainObject.Predmet.ProtustrankaNazivFormatedOIB>
    <izvorni_sadrzaj>CORDIAL d.o.o., OIB 93520515414</izvorni_sadrzaj>
    <derivirana_varijabla naziv="DomainObject.Predmet.ProtustrankaNazivFormatedOIB_1">CORDIAL d.o.o., OIB 93520515414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>Soba DZ I 30</izvorni_sadrzaj>
    <derivirana_varijabla naziv="DomainObject.Predmet.Referada.Prostorija.Naziv_1">Soba DZ I 30</derivirana_varijabla>
  </DomainObject.Predmet.Referada.Prostorija.Naziv>
  <DomainObject.Predmet.Referada.Prostorija.Oznaka>
    <izvorni_sadrzaj>DZ I 30</izvorni_sadrzaj>
    <derivirana_varijabla naziv="DomainObject.Predmet.Referada.Prostorija.Oznaka_1">DZ I 30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70.St - M. Jurovicki</izvorni_sadrzaj>
    <derivirana_varijabla naziv="DomainObject.Predmet.TrenutnaLokacijaSpisa.Naziv_1">70.St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Mirjana Gašparić</izvorni_sadrzaj>
    <derivirana_varijabla naziv="DomainObject.Predmet.Zapisnicar_1">Mirjana Gašparić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CORDIAL d.o.o.</item>
    </izvorni_sadrzaj>
    <derivirana_varijabla naziv="DomainObject.Predmet.ProtuStrankaListFormated_1">
      <item>CORDIAL d.o.o.</item>
    </derivirana_varijabla>
  </DomainObject.Predmet.ProtuStrankaListFormated>
  <DomainObject.Predmet.ProtuStrankaListFormatedOIB>
    <izvorni_sadrzaj>
      <item>CORDIAL d.o.o., OIB 93520515414</item>
    </izvorni_sadrzaj>
    <derivirana_varijabla naziv="DomainObject.Predmet.ProtuStrankaListFormatedOIB_1">
      <item>CORDIAL d.o.o., OIB 93520515414</item>
    </derivirana_varijabla>
  </DomainObject.Predmet.ProtuStrankaListFormatedOIB>
  <DomainObject.Predmet.ProtuStrankaListFormatedWithAdress>
    <izvorni_sadrzaj>
      <item>CORDIAL d.o.o., Industrijska 12, 10431 Sveta Nedelja</item>
    </izvorni_sadrzaj>
    <derivirana_varijabla naziv="DomainObject.Predmet.ProtuStrankaListFormatedWithAdress_1">
      <item>CORDIAL d.o.o., Industrijska 12, 10431 Sveta Nedelja</item>
    </derivirana_varijabla>
  </DomainObject.Predmet.ProtuStrankaListFormatedWithAdress>
  <DomainObject.Predmet.ProtuStrankaListFormatedWithAdressOIB>
    <izvorni_sadrzaj>
      <item>CORDIAL d.o.o., OIB 93520515414, Industrijska 12, 10431 Sveta Nedelja</item>
    </izvorni_sadrzaj>
    <derivirana_varijabla naziv="DomainObject.Predmet.ProtuStrankaListFormatedWithAdressOIB_1">
      <item>CORDIAL d.o.o., OIB 93520515414, Industrijska 12, 10431 Sveta Nedelja</item>
    </derivirana_varijabla>
  </DomainObject.Predmet.ProtuStrankaListFormatedWithAdressOIB>
  <DomainObject.Predmet.ProtuStrankaListNazivFormated>
    <izvorni_sadrzaj>
      <item>CORDIAL d.o.o.</item>
    </izvorni_sadrzaj>
    <derivirana_varijabla naziv="DomainObject.Predmet.ProtuStrankaListNazivFormated_1">
      <item>CORDIAL d.o.o.</item>
    </derivirana_varijabla>
  </DomainObject.Predmet.ProtuStrankaListNazivFormated>
  <DomainObject.Predmet.ProtuStrankaListNazivFormatedOIB>
    <izvorni_sadrzaj>
      <item>CORDIAL d.o.o., OIB 93520515414</item>
    </izvorni_sadrzaj>
    <derivirana_varijabla naziv="DomainObject.Predmet.ProtuStrankaListNazivFormatedOIB_1">
      <item>CORDIAL d.o.o., OIB 93520515414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travnja 2017.</izvorni_sadrzaj>
    <derivirana_varijabla naziv="DomainObject.Datum_1">10.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CORDIAL d.o.o.</izvorni_sadrzaj>
    <derivirana_varijabla naziv="DomainObject.Predmet.ProtustrankaIDrugi_1">CORDIAL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CORDIAL d.o.o., OIB 93520515414, Industrijska 12, 10431 Sveta Nedelja</izvorni_sadrzaj>
    <derivirana_varijabla naziv="DomainObject.Predmet.ProtustrankaIDrugiAdressOIB_1">CORDIAL d.o.o., OIB 93520515414, Industrijska 12, 10431 Sveta Nedelja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CORDIAL d.o.o.</item>
    </izvorni_sadrzaj>
    <derivirana_varijabla naziv="DomainObject.Predmet.SudioniciListNaziv_1">
      <item>FINA Regionalni centar Zagreb</item>
      <item>CORDIAL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CORDIAL d.o.o., OIB 93520515414, Industrijska 12,10431 Sveta Nedelja</item>
    </izvorni_sadrzaj>
    <derivirana_varijabla naziv="DomainObject.Predmet.SudioniciListAdressOIB_1">
      <item>FINA Regionalni centar Zagreb, OIB 85821130368, Trg svibanjskih žrtava 1995. 1,10000 Zagreb</item>
      <item>CORDIAL d.o.o., OIB 93520515414, Industrijska 12,10431 Sveta Nedelja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93520515414</item>
    </izvorni_sadrzaj>
    <derivirana_varijabla naziv="DomainObject.Predmet.SudioniciListNazivOIB_1">
      <item>, OIB 85821130368</item>
      <item>, OIB 93520515414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367</properties:Words>
  <properties:Characters>2009</properties:Characters>
  <properties:Lines>56</properties:Lines>
  <properties:Paragraphs>22</properties:Paragraphs>
  <properties:TotalTime>18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2646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2017-04-07T10:18:00Z</dcterms:created>
  <dc:creator>gzubak</dc:creator>
  <cp:lastModifiedBy>Mirjana Gašparić</cp:lastModifiedBy>
  <cp:lastPrinted>2017-04-07T10:35:00Z</cp:lastPrinted>
  <dcterms:modified xmlns:xsi="http://www.w3.org/2001/XMLSchema-instance" xsi:type="dcterms:W3CDTF">2017-04-10T07:36:00Z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